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24094" w14:textId="2C997484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E443D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3870D8A" w14:textId="77777777" w:rsidTr="00D62E6E">
        <w:tc>
          <w:tcPr>
            <w:tcW w:w="2800" w:type="dxa"/>
            <w:shd w:val="clear" w:color="auto" w:fill="auto"/>
          </w:tcPr>
          <w:p w14:paraId="2AC4537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C2028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E88F4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CE39AA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70A91F1" w14:textId="77777777" w:rsidTr="00D62E6E">
        <w:tc>
          <w:tcPr>
            <w:tcW w:w="2800" w:type="dxa"/>
            <w:shd w:val="clear" w:color="auto" w:fill="auto"/>
          </w:tcPr>
          <w:p w14:paraId="4F1F5EB8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818EC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4F9BF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1F68F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8D859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B1142" w:rsidRPr="00C14101" w14:paraId="68012B09" w14:textId="77777777" w:rsidTr="00BF29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4AF727" w14:textId="77777777" w:rsidR="00CB1142" w:rsidRPr="00C14101" w:rsidRDefault="00CB1142" w:rsidP="00BF29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9F87254" w14:textId="77777777" w:rsidR="00CB1142" w:rsidRPr="00C14101" w:rsidRDefault="00CB1142" w:rsidP="00BF292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B1142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B46CE38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661FBAF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FDCD688" w14:textId="77777777" w:rsidR="00BC121E" w:rsidRPr="00C14101" w:rsidRDefault="00CB114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94DB21C" w14:textId="77777777" w:rsidTr="00D62E6E">
        <w:tc>
          <w:tcPr>
            <w:tcW w:w="2269" w:type="dxa"/>
            <w:shd w:val="clear" w:color="auto" w:fill="auto"/>
          </w:tcPr>
          <w:p w14:paraId="261EE63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729869" w14:textId="340A8158" w:rsidR="00D62E6E" w:rsidRPr="00D62E6E" w:rsidRDefault="0062566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566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Sterylne, jednorazowe materiały i akcesoria do zabiegów witrektomii tylnej i jednorazowe, sterylne narzędzia do zabiegów witreoretinalnych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B1142" w:rsidRPr="00D62E6E" w14:paraId="796E9617" w14:textId="77777777" w:rsidTr="00BF2923">
        <w:tc>
          <w:tcPr>
            <w:tcW w:w="2269" w:type="dxa"/>
            <w:shd w:val="clear" w:color="auto" w:fill="auto"/>
          </w:tcPr>
          <w:p w14:paraId="64B6BE53" w14:textId="77777777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B07468" w14:textId="1210CCE3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1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</w:t>
            </w:r>
            <w:r w:rsidR="0062566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</w:t>
            </w:r>
            <w:r w:rsidRPr="00CB1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2280E82B" w14:textId="77777777" w:rsidR="00BC121E" w:rsidRDefault="00CB1142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B114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6577E2E" w14:textId="260B8AF0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6D413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5908C45" w14:textId="49A56C2D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0FA59CB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561F99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4B7922E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535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3F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E7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2A115F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D9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230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8E4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FB87C7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58B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E8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AA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38B7875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899062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18EFF3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5E16EB1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8030172" w14:textId="77777777" w:rsidTr="00620E37">
        <w:tc>
          <w:tcPr>
            <w:tcW w:w="2660" w:type="dxa"/>
            <w:shd w:val="clear" w:color="auto" w:fill="auto"/>
          </w:tcPr>
          <w:p w14:paraId="14605F5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37104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B796FE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CC6DC8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06877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989014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B114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5B478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E46FF" w14:textId="77777777" w:rsidR="00AC65B0" w:rsidRDefault="00AC65B0">
      <w:r>
        <w:separator/>
      </w:r>
    </w:p>
  </w:endnote>
  <w:endnote w:type="continuationSeparator" w:id="0">
    <w:p w14:paraId="33EF15E8" w14:textId="77777777" w:rsidR="00AC65B0" w:rsidRDefault="00AC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5EDD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83021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3A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11F6C40" w14:textId="4AEA4D06" w:rsidR="009A4CD3" w:rsidRDefault="003210A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522617" wp14:editId="3DB7B0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B9A6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D88B11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A7608" w14:textId="77777777" w:rsidR="00CB1142" w:rsidRDefault="00CB1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14518" w14:textId="77777777" w:rsidR="00AC65B0" w:rsidRDefault="00AC65B0">
      <w:r>
        <w:separator/>
      </w:r>
    </w:p>
  </w:footnote>
  <w:footnote w:type="continuationSeparator" w:id="0">
    <w:p w14:paraId="505BBFCD" w14:textId="77777777" w:rsidR="00AC65B0" w:rsidRDefault="00AC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B73CC" w14:textId="77777777" w:rsidR="00CB1142" w:rsidRDefault="00CB1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AC677" w14:textId="77777777" w:rsidR="00CB1142" w:rsidRDefault="00CB1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B5B23" w14:textId="77777777" w:rsidR="00CB1142" w:rsidRDefault="00CB1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5B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10A2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5663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2BC"/>
    <w:rsid w:val="008A0D67"/>
    <w:rsid w:val="008B3C7B"/>
    <w:rsid w:val="008C2CBF"/>
    <w:rsid w:val="008D4CAF"/>
    <w:rsid w:val="008E296F"/>
    <w:rsid w:val="008E370F"/>
    <w:rsid w:val="0091776F"/>
    <w:rsid w:val="00952336"/>
    <w:rsid w:val="009A21D7"/>
    <w:rsid w:val="009A4A2C"/>
    <w:rsid w:val="009A4CD3"/>
    <w:rsid w:val="009D2F7B"/>
    <w:rsid w:val="00A24942"/>
    <w:rsid w:val="00A311C9"/>
    <w:rsid w:val="00A46EFE"/>
    <w:rsid w:val="00A73C79"/>
    <w:rsid w:val="00A807A7"/>
    <w:rsid w:val="00AB6C06"/>
    <w:rsid w:val="00AB7377"/>
    <w:rsid w:val="00AC65B0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1142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E443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0AB264F"/>
  <w15:chartTrackingRefBased/>
  <w15:docId w15:val="{3530FC74-AC5D-4264-B2E6-D3E48A67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235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4</cp:revision>
  <cp:lastPrinted>2025-02-26T12:00:00Z</cp:lastPrinted>
  <dcterms:created xsi:type="dcterms:W3CDTF">2025-05-16T11:05:00Z</dcterms:created>
  <dcterms:modified xsi:type="dcterms:W3CDTF">2025-05-19T10:57:00Z</dcterms:modified>
</cp:coreProperties>
</file>