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1A3C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C64A7" w:rsidRPr="001C64A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CF6F6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8F182C8" w14:textId="77777777" w:rsidR="006676AE" w:rsidRPr="0012157F" w:rsidRDefault="001C64A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64A7">
        <w:rPr>
          <w:rFonts w:ascii="Arial" w:hAnsi="Arial" w:cs="Arial"/>
        </w:rPr>
        <w:t>Szpital Specjalistyczny im. Stefana Żeromskiego SPZOZ w Krakowie</w:t>
      </w:r>
    </w:p>
    <w:p w14:paraId="24330D9F" w14:textId="77777777" w:rsidR="006676AE" w:rsidRPr="0012157F" w:rsidRDefault="001C64A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C64A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C64A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59E53DE" w14:textId="77777777" w:rsidR="00F90CD1" w:rsidRDefault="001C64A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C64A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C64A7">
        <w:rPr>
          <w:rFonts w:ascii="Arial" w:hAnsi="Arial" w:cs="Arial"/>
        </w:rPr>
        <w:t>Kraków</w:t>
      </w:r>
    </w:p>
    <w:p w14:paraId="360453F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F15651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2D539E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40CD1D1" w14:textId="77777777" w:rsidTr="0018769E">
        <w:tc>
          <w:tcPr>
            <w:tcW w:w="2800" w:type="dxa"/>
            <w:shd w:val="clear" w:color="auto" w:fill="auto"/>
          </w:tcPr>
          <w:p w14:paraId="591BB62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28B2F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6686A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493F43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716066E0" w14:textId="77777777" w:rsidTr="0018769E">
        <w:tc>
          <w:tcPr>
            <w:tcW w:w="2800" w:type="dxa"/>
            <w:shd w:val="clear" w:color="auto" w:fill="auto"/>
          </w:tcPr>
          <w:p w14:paraId="2ADA2F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4D826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90D60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709DBE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578C19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64A7" w:rsidRPr="0012157F" w14:paraId="0F40F873" w14:textId="77777777" w:rsidTr="009A1B6F">
        <w:tc>
          <w:tcPr>
            <w:tcW w:w="9104" w:type="dxa"/>
            <w:shd w:val="clear" w:color="auto" w:fill="D9D9D9"/>
          </w:tcPr>
          <w:p w14:paraId="2BA66424" w14:textId="77777777" w:rsidR="001C64A7" w:rsidRPr="0012157F" w:rsidRDefault="001C64A7" w:rsidP="009A1B6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5C7060" w14:textId="77777777" w:rsidR="001C64A7" w:rsidRPr="0012157F" w:rsidRDefault="001C64A7" w:rsidP="009A1B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C64A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C64A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C64A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A4FEEA9" w14:textId="77777777" w:rsidR="001C64A7" w:rsidRPr="00612283" w:rsidRDefault="001C64A7" w:rsidP="009A1B6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783B6CA" w14:textId="77777777" w:rsidR="001C64A7" w:rsidRPr="00612283" w:rsidRDefault="001C64A7" w:rsidP="009A1B6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30844B7" w14:textId="77777777" w:rsidR="001C64A7" w:rsidRPr="0012157F" w:rsidRDefault="001C64A7" w:rsidP="009A1B6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A8810B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6A2A16B" w14:textId="77777777" w:rsidTr="0018769E">
        <w:tc>
          <w:tcPr>
            <w:tcW w:w="2269" w:type="dxa"/>
            <w:shd w:val="clear" w:color="auto" w:fill="auto"/>
          </w:tcPr>
          <w:p w14:paraId="60F549F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245A22" w14:textId="77777777" w:rsidR="002578E4" w:rsidRPr="00A2540E" w:rsidRDefault="001C64A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64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Sterylne, jednorazowe materiały i akcesoria do zabiegów witrektomii tylnej i jednorazowe, sterylne narzędzia do zabiegów </w:t>
            </w:r>
            <w:proofErr w:type="spellStart"/>
            <w:r w:rsidRPr="001C64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witreoretinalnych</w:t>
            </w:r>
            <w:proofErr w:type="spellEnd"/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64A7" w:rsidRPr="00A2540E" w14:paraId="1DFC210F" w14:textId="77777777" w:rsidTr="009A1B6F">
        <w:tc>
          <w:tcPr>
            <w:tcW w:w="2269" w:type="dxa"/>
            <w:shd w:val="clear" w:color="auto" w:fill="auto"/>
          </w:tcPr>
          <w:p w14:paraId="18176243" w14:textId="77777777" w:rsidR="001C64A7" w:rsidRPr="00A2540E" w:rsidRDefault="001C64A7" w:rsidP="009A1B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215664" w14:textId="77777777" w:rsidR="001C64A7" w:rsidRPr="00A2540E" w:rsidRDefault="001C64A7" w:rsidP="009A1B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64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SZP-271-24/25</w:t>
            </w:r>
          </w:p>
        </w:tc>
      </w:tr>
    </w:tbl>
    <w:p w14:paraId="6C8CF10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60846D4" w14:textId="718E8237" w:rsidR="00F90CD1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C64A7" w:rsidRPr="001C64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3266109" w14:textId="72653CDB" w:rsidR="00D77BD6" w:rsidRDefault="00D77BD6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30DC8C4E" w14:textId="77777777" w:rsidR="00D77BD6" w:rsidRPr="0012157F" w:rsidRDefault="00D77BD6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31A638" w14:textId="77777777" w:rsidTr="00650D6C">
        <w:tc>
          <w:tcPr>
            <w:tcW w:w="9104" w:type="dxa"/>
            <w:shd w:val="clear" w:color="auto" w:fill="D9D9D9"/>
          </w:tcPr>
          <w:p w14:paraId="36921B6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1C2727B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BAEC51B" w14:textId="77777777" w:rsidR="001C64A7" w:rsidRPr="00992BD8" w:rsidRDefault="001C64A7" w:rsidP="001C64A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ACC705B" w14:textId="77777777" w:rsidR="002426FF" w:rsidRPr="00A44833" w:rsidRDefault="001C64A7" w:rsidP="001C64A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FFF1AD7" w14:textId="77777777" w:rsidR="001C64A7" w:rsidRPr="00A44833" w:rsidRDefault="001C64A7" w:rsidP="001C64A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8B58465" w14:textId="77777777" w:rsidR="001C64A7" w:rsidRPr="0012157F" w:rsidRDefault="001C64A7" w:rsidP="001C64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6A4EBCF" w14:textId="77777777" w:rsidR="001C64A7" w:rsidRPr="0012157F" w:rsidRDefault="001C64A7" w:rsidP="001C64A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FF74B3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D0DC08C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A0717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1D2E657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7F80BCF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1E9BBCC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F243CB2" w14:textId="77777777" w:rsidTr="00CD4DD1">
        <w:tc>
          <w:tcPr>
            <w:tcW w:w="9104" w:type="dxa"/>
            <w:shd w:val="clear" w:color="auto" w:fill="D9D9D9"/>
          </w:tcPr>
          <w:p w14:paraId="1ED6526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C39352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B38D0A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233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6C0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49EB6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8C85E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B9F1A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1B3AA72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DD527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0B1259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6FC4948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7941BC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7FBA71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C45335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CF1C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5944EF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5A52D8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CD11DF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D7758D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BE62D98" w14:textId="77777777" w:rsidTr="00CD4DD1">
        <w:tc>
          <w:tcPr>
            <w:tcW w:w="9104" w:type="dxa"/>
            <w:shd w:val="clear" w:color="auto" w:fill="D9D9D9"/>
          </w:tcPr>
          <w:p w14:paraId="6698B8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86FD738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FA79E7E" w14:textId="77777777" w:rsidTr="00847232">
        <w:tc>
          <w:tcPr>
            <w:tcW w:w="9104" w:type="dxa"/>
            <w:shd w:val="clear" w:color="auto" w:fill="D9D9D9"/>
          </w:tcPr>
          <w:p w14:paraId="15A03F4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C78279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944B5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1BF16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089BE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51386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ED47D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7EAECF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907A8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B9172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EBA476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B5112A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045765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D7A25" w14:textId="77777777" w:rsidR="00D27C91" w:rsidRDefault="00D27C91" w:rsidP="0038231F">
      <w:pPr>
        <w:spacing w:after="0" w:line="240" w:lineRule="auto"/>
      </w:pPr>
      <w:r>
        <w:separator/>
      </w:r>
    </w:p>
  </w:endnote>
  <w:endnote w:type="continuationSeparator" w:id="0">
    <w:p w14:paraId="25A7D072" w14:textId="77777777" w:rsidR="00D27C91" w:rsidRDefault="00D27C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77D56" w14:textId="77777777" w:rsidR="001C64A7" w:rsidRDefault="001C64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23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6DFE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3C613" w14:textId="77777777" w:rsidR="001C64A7" w:rsidRDefault="001C64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9FA8A" w14:textId="77777777" w:rsidR="00D27C91" w:rsidRDefault="00D27C91" w:rsidP="0038231F">
      <w:pPr>
        <w:spacing w:after="0" w:line="240" w:lineRule="auto"/>
      </w:pPr>
      <w:r>
        <w:separator/>
      </w:r>
    </w:p>
  </w:footnote>
  <w:footnote w:type="continuationSeparator" w:id="0">
    <w:p w14:paraId="1B46A9F1" w14:textId="77777777" w:rsidR="00D27C91" w:rsidRDefault="00D27C91" w:rsidP="0038231F">
      <w:pPr>
        <w:spacing w:after="0" w:line="240" w:lineRule="auto"/>
      </w:pPr>
      <w:r>
        <w:continuationSeparator/>
      </w:r>
    </w:p>
  </w:footnote>
  <w:footnote w:id="1">
    <w:p w14:paraId="1DC5847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D7773D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AA4CC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4D48E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9543" w14:textId="77777777" w:rsidR="001C64A7" w:rsidRDefault="001C64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64B34" w14:textId="77777777" w:rsidR="001C64A7" w:rsidRDefault="001C64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305A" w14:textId="77777777" w:rsidR="001C64A7" w:rsidRDefault="001C64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C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4A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C91"/>
    <w:rsid w:val="00D27F63"/>
    <w:rsid w:val="00D34D9A"/>
    <w:rsid w:val="00D409DE"/>
    <w:rsid w:val="00D42C9B"/>
    <w:rsid w:val="00D531D5"/>
    <w:rsid w:val="00D7532C"/>
    <w:rsid w:val="00D77BD6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27D9C"/>
  <w15:docId w15:val="{12E47A18-1BF9-4AB4-8B55-62C05F47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3</cp:revision>
  <cp:lastPrinted>2016-07-26T10:32:00Z</cp:lastPrinted>
  <dcterms:created xsi:type="dcterms:W3CDTF">2025-05-14T07:49:00Z</dcterms:created>
  <dcterms:modified xsi:type="dcterms:W3CDTF">2025-05-15T07:11:00Z</dcterms:modified>
</cp:coreProperties>
</file>