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EAF609" w14:textId="77777777" w:rsidR="000A31B4" w:rsidRPr="000A31B4" w:rsidRDefault="008D2AB8" w:rsidP="000A31B4">
      <w:pPr>
        <w:pStyle w:val="Nagwek3"/>
        <w:jc w:val="right"/>
        <w:rPr>
          <w:rFonts w:ascii="Verdana" w:hAnsi="Verdana"/>
          <w:sz w:val="18"/>
          <w:szCs w:val="18"/>
        </w:rPr>
      </w:pP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="000A31B4" w:rsidRPr="000A31B4">
        <w:rPr>
          <w:rFonts w:ascii="Verdana" w:hAnsi="Verdana"/>
          <w:b w:val="0"/>
          <w:sz w:val="18"/>
          <w:szCs w:val="18"/>
        </w:rPr>
        <w:tab/>
      </w:r>
      <w:r w:rsidR="000A31B4" w:rsidRPr="000A31B4">
        <w:rPr>
          <w:rFonts w:ascii="Verdana" w:hAnsi="Verdana"/>
          <w:b w:val="0"/>
          <w:sz w:val="18"/>
          <w:szCs w:val="18"/>
        </w:rPr>
        <w:tab/>
      </w:r>
      <w:r w:rsidR="000A31B4" w:rsidRPr="000A31B4">
        <w:rPr>
          <w:rFonts w:ascii="Verdana" w:hAnsi="Verdana"/>
          <w:b w:val="0"/>
          <w:sz w:val="18"/>
          <w:szCs w:val="18"/>
        </w:rPr>
        <w:tab/>
      </w:r>
      <w:r w:rsidR="000A31B4" w:rsidRPr="000A31B4">
        <w:rPr>
          <w:rFonts w:ascii="Verdana" w:hAnsi="Verdana"/>
          <w:b w:val="0"/>
          <w:sz w:val="18"/>
          <w:szCs w:val="18"/>
        </w:rPr>
        <w:tab/>
      </w:r>
      <w:r w:rsidR="000A31B4" w:rsidRPr="000A31B4">
        <w:rPr>
          <w:rFonts w:ascii="Verdana" w:hAnsi="Verdana"/>
          <w:sz w:val="18"/>
          <w:szCs w:val="18"/>
        </w:rPr>
        <w:t>Załącznik nr 1</w:t>
      </w:r>
    </w:p>
    <w:p w14:paraId="0FEDA438" w14:textId="77777777" w:rsidR="000A31B4" w:rsidRPr="000A31B4" w:rsidRDefault="000A31B4" w:rsidP="000A31B4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2AC1BB55" w14:textId="77777777" w:rsidR="000A31B4" w:rsidRPr="000A31B4" w:rsidRDefault="000A31B4" w:rsidP="000A31B4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>FORMULARZ OFERTY</w:t>
      </w:r>
    </w:p>
    <w:p w14:paraId="653C6E30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WYKONAWCY:……………………………………………………………………………………………………………………….</w:t>
      </w:r>
    </w:p>
    <w:p w14:paraId="5A5C1E1F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…………………………………………………………………………………………………………………………..</w:t>
      </w:r>
    </w:p>
    <w:p w14:paraId="1AFC80AD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ADRES:………………………………………………………………………………………………………………………………………………..</w:t>
      </w:r>
    </w:p>
    <w:p w14:paraId="63E13886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……………………………......................................................................................</w:t>
      </w:r>
    </w:p>
    <w:p w14:paraId="5242580D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TEL.……………………………………………………………………………………………………………………………………………………….</w:t>
      </w:r>
    </w:p>
    <w:p w14:paraId="5638CFBA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FAX ………………………………………………………………………………………………………………………………………………………</w:t>
      </w:r>
    </w:p>
    <w:p w14:paraId="5C85E6B7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E-MAIL…………………………………………………………………………………………………………………………………………………</w:t>
      </w:r>
    </w:p>
    <w:p w14:paraId="17F0D3A6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NIP…………………………………. REGON:………………………………………………..............................................</w:t>
      </w:r>
    </w:p>
    <w:p w14:paraId="0CF440A1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……………………………………………………………………………………………………………………………..</w:t>
      </w:r>
    </w:p>
    <w:p w14:paraId="1160123E" w14:textId="77777777" w:rsidR="000A31B4" w:rsidRPr="000A31B4" w:rsidRDefault="000A31B4" w:rsidP="000A31B4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2DA89F61" w14:textId="77777777" w:rsidR="000A31B4" w:rsidRPr="000A31B4" w:rsidRDefault="000A31B4" w:rsidP="000A31B4">
      <w:pPr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Do: Nazwa i siedziba Zamawiającego:</w:t>
      </w:r>
    </w:p>
    <w:p w14:paraId="38F71153" w14:textId="77777777" w:rsidR="000A31B4" w:rsidRPr="000A31B4" w:rsidRDefault="000A31B4" w:rsidP="000A31B4">
      <w:pPr>
        <w:ind w:right="-110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>Akademia Górniczo - Hutnicza</w:t>
      </w:r>
    </w:p>
    <w:p w14:paraId="796062C2" w14:textId="77777777" w:rsidR="000A31B4" w:rsidRPr="000A31B4" w:rsidRDefault="000A31B4" w:rsidP="000A31B4">
      <w:pPr>
        <w:ind w:right="-110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>im. Stanisława Staszica w Krakowie</w:t>
      </w:r>
    </w:p>
    <w:p w14:paraId="01B9A2DE" w14:textId="77777777" w:rsidR="000A31B4" w:rsidRPr="000A31B4" w:rsidRDefault="000A31B4" w:rsidP="000A31B4">
      <w:pPr>
        <w:ind w:right="-110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 xml:space="preserve">Dział Zamówień Publicznych  </w:t>
      </w:r>
    </w:p>
    <w:p w14:paraId="49A9D1D3" w14:textId="77777777" w:rsidR="000A31B4" w:rsidRPr="000A31B4" w:rsidRDefault="000A31B4" w:rsidP="000A31B4">
      <w:pPr>
        <w:ind w:right="-110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 xml:space="preserve">Al. Mickiewicza 30 </w:t>
      </w:r>
    </w:p>
    <w:p w14:paraId="12E367D2" w14:textId="77777777" w:rsidR="000A31B4" w:rsidRPr="000A31B4" w:rsidRDefault="000A31B4" w:rsidP="000A31B4">
      <w:pPr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 xml:space="preserve">30-059 Kraków,  </w:t>
      </w:r>
    </w:p>
    <w:p w14:paraId="39129771" w14:textId="77777777" w:rsidR="000A31B4" w:rsidRPr="000A31B4" w:rsidRDefault="000A31B4" w:rsidP="000A31B4">
      <w:pPr>
        <w:ind w:firstLine="3969"/>
        <w:rPr>
          <w:rFonts w:ascii="Verdana" w:hAnsi="Verdana"/>
          <w:b/>
          <w:sz w:val="18"/>
          <w:szCs w:val="18"/>
        </w:rPr>
      </w:pPr>
    </w:p>
    <w:p w14:paraId="05A6C95A" w14:textId="77777777" w:rsidR="00913756" w:rsidRPr="00913756" w:rsidRDefault="000A31B4" w:rsidP="00913756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</w:p>
    <w:p w14:paraId="6A873060" w14:textId="77777777" w:rsidR="00913756" w:rsidRPr="00913756" w:rsidRDefault="00913756" w:rsidP="00913756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913756">
        <w:rPr>
          <w:rFonts w:ascii="Verdana" w:hAnsi="Verdana"/>
          <w:b/>
          <w:sz w:val="18"/>
          <w:szCs w:val="18"/>
        </w:rPr>
        <w:t xml:space="preserve">wyposażenie laboratorium do preparatyki próbek metalograficznych dla WO  - </w:t>
      </w:r>
    </w:p>
    <w:p w14:paraId="29C638AB" w14:textId="1C764F34" w:rsidR="00081B8F" w:rsidRDefault="00913756" w:rsidP="00913756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913756">
        <w:rPr>
          <w:rFonts w:ascii="Verdana" w:hAnsi="Verdana"/>
          <w:b/>
          <w:sz w:val="18"/>
          <w:szCs w:val="18"/>
        </w:rPr>
        <w:t>DE-dzp. 272-249/25</w:t>
      </w:r>
      <w:r w:rsidR="00A53B85">
        <w:rPr>
          <w:rFonts w:ascii="Verdana" w:hAnsi="Verdana"/>
          <w:b/>
          <w:sz w:val="18"/>
          <w:szCs w:val="18"/>
        </w:rPr>
        <w:t xml:space="preserve">, </w:t>
      </w:r>
      <w:r w:rsidR="000A31B4" w:rsidRPr="000A31B4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474"/>
        <w:gridCol w:w="992"/>
        <w:gridCol w:w="936"/>
        <w:gridCol w:w="1031"/>
        <w:gridCol w:w="851"/>
        <w:gridCol w:w="2001"/>
      </w:tblGrid>
      <w:tr w:rsidR="00081B8F" w:rsidRPr="00F845F8" w14:paraId="188E6C7D" w14:textId="77777777" w:rsidTr="00081B8F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2CC"/>
            <w:vAlign w:val="center"/>
            <w:hideMark/>
          </w:tcPr>
          <w:p w14:paraId="1AB1C806" w14:textId="77777777" w:rsidR="00081B8F" w:rsidRPr="00F845F8" w:rsidRDefault="00081B8F" w:rsidP="006564E7">
            <w:pPr>
              <w:jc w:val="center"/>
              <w:rPr>
                <w:sz w:val="16"/>
                <w:szCs w:val="16"/>
              </w:rPr>
            </w:pPr>
            <w:r w:rsidRPr="00F845F8">
              <w:rPr>
                <w:sz w:val="16"/>
                <w:szCs w:val="16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/>
            <w:vAlign w:val="center"/>
            <w:hideMark/>
          </w:tcPr>
          <w:p w14:paraId="315359B5" w14:textId="77777777" w:rsidR="00081B8F" w:rsidRPr="00F845F8" w:rsidRDefault="00081B8F" w:rsidP="006564E7">
            <w:pPr>
              <w:jc w:val="center"/>
              <w:rPr>
                <w:b/>
                <w:bCs/>
                <w:sz w:val="16"/>
                <w:szCs w:val="16"/>
              </w:rPr>
            </w:pPr>
            <w:r w:rsidRPr="00F845F8">
              <w:rPr>
                <w:b/>
                <w:bCs/>
                <w:sz w:val="16"/>
                <w:szCs w:val="16"/>
              </w:rPr>
              <w:t>Nazwa elementu</w:t>
            </w:r>
          </w:p>
          <w:p w14:paraId="65A55230" w14:textId="77777777" w:rsidR="00081B8F" w:rsidRPr="00F845F8" w:rsidRDefault="00081B8F" w:rsidP="006564E7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7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/>
            <w:vAlign w:val="center"/>
            <w:hideMark/>
          </w:tcPr>
          <w:p w14:paraId="124EE8B0" w14:textId="77777777" w:rsidR="00081B8F" w:rsidRPr="00F845F8" w:rsidRDefault="00081B8F" w:rsidP="006564E7">
            <w:pPr>
              <w:jc w:val="center"/>
              <w:rPr>
                <w:b/>
                <w:bCs/>
                <w:sz w:val="16"/>
                <w:szCs w:val="16"/>
              </w:rPr>
            </w:pPr>
            <w:r w:rsidRPr="00F845F8">
              <w:rPr>
                <w:b/>
                <w:bCs/>
                <w:sz w:val="16"/>
                <w:szCs w:val="16"/>
              </w:rPr>
              <w:t>Nazwa producenta/</w:t>
            </w:r>
          </w:p>
          <w:p w14:paraId="784154F7" w14:textId="77777777" w:rsidR="00081B8F" w:rsidRPr="00F845F8" w:rsidRDefault="00081B8F" w:rsidP="006564E7">
            <w:pPr>
              <w:jc w:val="center"/>
              <w:rPr>
                <w:b/>
                <w:bCs/>
                <w:sz w:val="16"/>
                <w:szCs w:val="16"/>
              </w:rPr>
            </w:pPr>
            <w:r w:rsidRPr="00F845F8">
              <w:rPr>
                <w:b/>
                <w:bCs/>
                <w:sz w:val="16"/>
                <w:szCs w:val="16"/>
              </w:rPr>
              <w:t xml:space="preserve">model 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/>
            <w:vAlign w:val="center"/>
            <w:hideMark/>
          </w:tcPr>
          <w:p w14:paraId="7D658E4C" w14:textId="77777777" w:rsidR="00081B8F" w:rsidRPr="00F845F8" w:rsidRDefault="00081B8F" w:rsidP="006564E7">
            <w:pPr>
              <w:jc w:val="center"/>
              <w:rPr>
                <w:b/>
                <w:bCs/>
                <w:sz w:val="16"/>
                <w:szCs w:val="16"/>
              </w:rPr>
            </w:pPr>
            <w:r w:rsidRPr="00F845F8">
              <w:rPr>
                <w:b/>
                <w:bCs/>
                <w:sz w:val="16"/>
                <w:szCs w:val="16"/>
              </w:rPr>
              <w:t>Ilość</w:t>
            </w:r>
          </w:p>
          <w:p w14:paraId="3C110281" w14:textId="77777777" w:rsidR="00081B8F" w:rsidRPr="00F845F8" w:rsidRDefault="00081B8F" w:rsidP="006564E7">
            <w:pPr>
              <w:jc w:val="center"/>
              <w:rPr>
                <w:b/>
                <w:bCs/>
                <w:sz w:val="16"/>
                <w:szCs w:val="16"/>
              </w:rPr>
            </w:pPr>
            <w:r w:rsidRPr="00F845F8">
              <w:rPr>
                <w:b/>
                <w:bCs/>
                <w:sz w:val="16"/>
                <w:szCs w:val="16"/>
              </w:rPr>
              <w:t>Szt.</w:t>
            </w:r>
          </w:p>
        </w:tc>
        <w:tc>
          <w:tcPr>
            <w:tcW w:w="93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/>
            <w:vAlign w:val="center"/>
            <w:hideMark/>
          </w:tcPr>
          <w:p w14:paraId="7399E34E" w14:textId="77777777" w:rsidR="00081B8F" w:rsidRPr="00F845F8" w:rsidRDefault="00081B8F" w:rsidP="006564E7">
            <w:pPr>
              <w:jc w:val="center"/>
              <w:rPr>
                <w:b/>
                <w:bCs/>
                <w:sz w:val="16"/>
                <w:szCs w:val="16"/>
              </w:rPr>
            </w:pPr>
            <w:r w:rsidRPr="00F845F8">
              <w:rPr>
                <w:b/>
                <w:bCs/>
                <w:sz w:val="16"/>
                <w:szCs w:val="16"/>
              </w:rPr>
              <w:t xml:space="preserve">Cena jednostkowa netto </w:t>
            </w:r>
            <w:r w:rsidRPr="00F845F8">
              <w:rPr>
                <w:sz w:val="16"/>
                <w:szCs w:val="16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/>
            <w:vAlign w:val="center"/>
            <w:hideMark/>
          </w:tcPr>
          <w:p w14:paraId="71B21C5F" w14:textId="77777777" w:rsidR="00081B8F" w:rsidRPr="00F845F8" w:rsidRDefault="00081B8F" w:rsidP="006564E7">
            <w:pPr>
              <w:jc w:val="center"/>
              <w:rPr>
                <w:b/>
                <w:bCs/>
                <w:sz w:val="16"/>
                <w:szCs w:val="16"/>
              </w:rPr>
            </w:pPr>
            <w:r w:rsidRPr="00F845F8">
              <w:rPr>
                <w:b/>
                <w:bCs/>
                <w:sz w:val="16"/>
                <w:szCs w:val="16"/>
              </w:rPr>
              <w:t>Wartość netto</w:t>
            </w:r>
          </w:p>
          <w:p w14:paraId="58F75E39" w14:textId="77777777" w:rsidR="00081B8F" w:rsidRPr="00F845F8" w:rsidRDefault="00081B8F" w:rsidP="006564E7">
            <w:pPr>
              <w:jc w:val="center"/>
              <w:rPr>
                <w:b/>
                <w:bCs/>
                <w:sz w:val="16"/>
                <w:szCs w:val="16"/>
              </w:rPr>
            </w:pPr>
            <w:r w:rsidRPr="00F845F8">
              <w:rPr>
                <w:sz w:val="16"/>
                <w:szCs w:val="16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2CC"/>
            <w:vAlign w:val="center"/>
            <w:hideMark/>
          </w:tcPr>
          <w:p w14:paraId="24E69856" w14:textId="77777777" w:rsidR="00081B8F" w:rsidRPr="00F845F8" w:rsidRDefault="00081B8F" w:rsidP="006564E7">
            <w:pPr>
              <w:jc w:val="center"/>
              <w:rPr>
                <w:b/>
                <w:bCs/>
                <w:sz w:val="16"/>
                <w:szCs w:val="16"/>
              </w:rPr>
            </w:pPr>
            <w:r w:rsidRPr="00F845F8">
              <w:rPr>
                <w:b/>
                <w:bCs/>
                <w:sz w:val="16"/>
                <w:szCs w:val="16"/>
              </w:rPr>
              <w:t>VAT</w:t>
            </w:r>
          </w:p>
          <w:p w14:paraId="3D6ED6BC" w14:textId="77777777" w:rsidR="00081B8F" w:rsidRPr="00F845F8" w:rsidRDefault="00081B8F" w:rsidP="006564E7">
            <w:pPr>
              <w:jc w:val="center"/>
              <w:rPr>
                <w:sz w:val="16"/>
                <w:szCs w:val="16"/>
              </w:rPr>
            </w:pPr>
            <w:r w:rsidRPr="00F845F8">
              <w:rPr>
                <w:sz w:val="16"/>
                <w:szCs w:val="16"/>
              </w:rPr>
              <w:t>[%]</w:t>
            </w:r>
          </w:p>
          <w:p w14:paraId="6030CCAD" w14:textId="77777777" w:rsidR="00081B8F" w:rsidRPr="00F845F8" w:rsidRDefault="00081B8F" w:rsidP="006564E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2CC"/>
            <w:vAlign w:val="center"/>
            <w:hideMark/>
          </w:tcPr>
          <w:p w14:paraId="4B28F5A5" w14:textId="77777777" w:rsidR="00081B8F" w:rsidRPr="00F845F8" w:rsidRDefault="00081B8F" w:rsidP="006564E7">
            <w:pPr>
              <w:jc w:val="center"/>
              <w:rPr>
                <w:b/>
                <w:bCs/>
                <w:sz w:val="16"/>
                <w:szCs w:val="16"/>
              </w:rPr>
            </w:pPr>
            <w:r w:rsidRPr="00F845F8">
              <w:rPr>
                <w:b/>
                <w:bCs/>
                <w:sz w:val="16"/>
                <w:szCs w:val="16"/>
              </w:rPr>
              <w:t xml:space="preserve">Wartość brutto </w:t>
            </w:r>
          </w:p>
          <w:p w14:paraId="7D648AE3" w14:textId="77777777" w:rsidR="00081B8F" w:rsidRPr="00F845F8" w:rsidRDefault="00081B8F" w:rsidP="006564E7">
            <w:pPr>
              <w:jc w:val="center"/>
              <w:rPr>
                <w:sz w:val="16"/>
                <w:szCs w:val="16"/>
              </w:rPr>
            </w:pPr>
            <w:r w:rsidRPr="00F845F8">
              <w:rPr>
                <w:sz w:val="16"/>
                <w:szCs w:val="16"/>
              </w:rPr>
              <w:t>[PLN]</w:t>
            </w:r>
          </w:p>
          <w:p w14:paraId="15311F67" w14:textId="77777777" w:rsidR="00081B8F" w:rsidRPr="00F845F8" w:rsidRDefault="00081B8F" w:rsidP="006564E7">
            <w:pPr>
              <w:jc w:val="center"/>
              <w:rPr>
                <w:b/>
                <w:bCs/>
                <w:sz w:val="16"/>
                <w:szCs w:val="16"/>
              </w:rPr>
            </w:pPr>
            <w:r w:rsidRPr="00F845F8">
              <w:rPr>
                <w:sz w:val="16"/>
                <w:szCs w:val="16"/>
              </w:rPr>
              <w:t xml:space="preserve"> (z doliczonym </w:t>
            </w:r>
            <w:r w:rsidRPr="00F845F8">
              <w:rPr>
                <w:b/>
                <w:bCs/>
                <w:sz w:val="16"/>
                <w:szCs w:val="16"/>
              </w:rPr>
              <w:t>VAT)</w:t>
            </w:r>
          </w:p>
        </w:tc>
      </w:tr>
      <w:tr w:rsidR="00081B8F" w:rsidRPr="00F845F8" w14:paraId="4394A117" w14:textId="77777777" w:rsidTr="00081B8F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2CC"/>
            <w:hideMark/>
          </w:tcPr>
          <w:p w14:paraId="2AE4C87C" w14:textId="77777777" w:rsidR="00081B8F" w:rsidRPr="00F845F8" w:rsidRDefault="00081B8F" w:rsidP="006564E7">
            <w:pPr>
              <w:jc w:val="center"/>
              <w:rPr>
                <w:b/>
                <w:bCs/>
                <w:sz w:val="16"/>
                <w:szCs w:val="16"/>
              </w:rPr>
            </w:pPr>
            <w:r w:rsidRPr="00F845F8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/>
            <w:hideMark/>
          </w:tcPr>
          <w:p w14:paraId="25EC050E" w14:textId="77777777" w:rsidR="00081B8F" w:rsidRPr="00F845F8" w:rsidRDefault="00081B8F" w:rsidP="006564E7">
            <w:pPr>
              <w:jc w:val="center"/>
              <w:rPr>
                <w:b/>
                <w:bCs/>
                <w:sz w:val="16"/>
                <w:szCs w:val="16"/>
              </w:rPr>
            </w:pPr>
            <w:r w:rsidRPr="00F845F8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/>
            <w:hideMark/>
          </w:tcPr>
          <w:p w14:paraId="6A8AB2EA" w14:textId="77777777" w:rsidR="00081B8F" w:rsidRPr="00F845F8" w:rsidRDefault="00081B8F" w:rsidP="006564E7">
            <w:pPr>
              <w:jc w:val="center"/>
              <w:rPr>
                <w:b/>
                <w:bCs/>
                <w:sz w:val="16"/>
                <w:szCs w:val="16"/>
              </w:rPr>
            </w:pPr>
            <w:r w:rsidRPr="00F845F8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/>
            <w:hideMark/>
          </w:tcPr>
          <w:p w14:paraId="65FEAA20" w14:textId="77777777" w:rsidR="00081B8F" w:rsidRPr="00F845F8" w:rsidRDefault="00081B8F" w:rsidP="006564E7">
            <w:pPr>
              <w:jc w:val="center"/>
              <w:rPr>
                <w:b/>
                <w:bCs/>
                <w:sz w:val="16"/>
                <w:szCs w:val="16"/>
              </w:rPr>
            </w:pPr>
            <w:r w:rsidRPr="00F845F8"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/>
            <w:hideMark/>
          </w:tcPr>
          <w:p w14:paraId="75D175C6" w14:textId="77777777" w:rsidR="00081B8F" w:rsidRPr="00F845F8" w:rsidRDefault="00081B8F" w:rsidP="006564E7">
            <w:pPr>
              <w:jc w:val="center"/>
              <w:rPr>
                <w:b/>
                <w:bCs/>
                <w:sz w:val="16"/>
                <w:szCs w:val="16"/>
              </w:rPr>
            </w:pPr>
            <w:r w:rsidRPr="00F845F8"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/>
            <w:hideMark/>
          </w:tcPr>
          <w:p w14:paraId="7FA01933" w14:textId="77777777" w:rsidR="00081B8F" w:rsidRPr="00F845F8" w:rsidRDefault="00081B8F" w:rsidP="006564E7">
            <w:pPr>
              <w:jc w:val="center"/>
              <w:rPr>
                <w:b/>
                <w:bCs/>
                <w:sz w:val="16"/>
                <w:szCs w:val="16"/>
              </w:rPr>
            </w:pPr>
            <w:r w:rsidRPr="00F845F8"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2CC"/>
            <w:hideMark/>
          </w:tcPr>
          <w:p w14:paraId="3BF3A580" w14:textId="77777777" w:rsidR="00081B8F" w:rsidRPr="00F845F8" w:rsidRDefault="00081B8F" w:rsidP="006564E7">
            <w:pPr>
              <w:jc w:val="center"/>
              <w:rPr>
                <w:b/>
                <w:bCs/>
                <w:sz w:val="16"/>
                <w:szCs w:val="16"/>
              </w:rPr>
            </w:pPr>
            <w:r w:rsidRPr="00F845F8">
              <w:rPr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2CC"/>
            <w:hideMark/>
          </w:tcPr>
          <w:p w14:paraId="0D20EF9A" w14:textId="77777777" w:rsidR="00081B8F" w:rsidRPr="00F845F8" w:rsidRDefault="00081B8F" w:rsidP="006564E7">
            <w:pPr>
              <w:jc w:val="center"/>
              <w:rPr>
                <w:b/>
                <w:bCs/>
                <w:sz w:val="16"/>
                <w:szCs w:val="16"/>
              </w:rPr>
            </w:pPr>
            <w:r w:rsidRPr="00F845F8">
              <w:rPr>
                <w:b/>
                <w:bCs/>
                <w:sz w:val="16"/>
                <w:szCs w:val="16"/>
              </w:rPr>
              <w:t>8</w:t>
            </w:r>
          </w:p>
        </w:tc>
      </w:tr>
      <w:tr w:rsidR="00081B8F" w:rsidRPr="00F845F8" w14:paraId="606BF1B8" w14:textId="77777777" w:rsidTr="006564E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7F4C766" w14:textId="77777777" w:rsidR="00081B8F" w:rsidRPr="00F845F8" w:rsidRDefault="00081B8F" w:rsidP="006564E7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F845F8">
              <w:rPr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257F1" w14:textId="3C19996B" w:rsidR="00081B8F" w:rsidRPr="00F845F8" w:rsidRDefault="00081B8F" w:rsidP="006564E7">
            <w:pPr>
              <w:spacing w:before="100" w:beforeAutospacing="1" w:after="100" w:afterAutospacing="1"/>
              <w:contextualSpacing/>
              <w:rPr>
                <w:rFonts w:ascii="Verdana" w:hAnsi="Verdana"/>
                <w:bCs/>
                <w:sz w:val="16"/>
                <w:szCs w:val="16"/>
              </w:rPr>
            </w:pPr>
            <w:r w:rsidRPr="00F845F8">
              <w:rPr>
                <w:rFonts w:ascii="Verdana" w:hAnsi="Verdana"/>
                <w:bCs/>
                <w:sz w:val="16"/>
                <w:szCs w:val="16"/>
              </w:rPr>
              <w:t>Prasa do inkludowania próbek na gorąco</w:t>
            </w:r>
          </w:p>
        </w:tc>
        <w:tc>
          <w:tcPr>
            <w:tcW w:w="147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481C2" w14:textId="77777777" w:rsidR="00081B8F" w:rsidRPr="00F845F8" w:rsidRDefault="00081B8F" w:rsidP="006564E7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2B4B7" w14:textId="0A1E6F9B" w:rsidR="00081B8F" w:rsidRPr="00F845F8" w:rsidRDefault="00F845F8" w:rsidP="00F845F8">
            <w:pPr>
              <w:jc w:val="center"/>
              <w:rPr>
                <w:sz w:val="16"/>
                <w:szCs w:val="16"/>
              </w:rPr>
            </w:pPr>
            <w:r w:rsidRPr="00F845F8">
              <w:rPr>
                <w:sz w:val="16"/>
                <w:szCs w:val="16"/>
              </w:rPr>
              <w:t>1</w:t>
            </w:r>
          </w:p>
        </w:tc>
        <w:tc>
          <w:tcPr>
            <w:tcW w:w="9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B7DAA" w14:textId="77777777" w:rsidR="00081B8F" w:rsidRPr="00F845F8" w:rsidRDefault="00081B8F" w:rsidP="006564E7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0AA8B" w14:textId="77777777" w:rsidR="00081B8F" w:rsidRPr="00F845F8" w:rsidRDefault="00081B8F" w:rsidP="006564E7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B3B4A6C" w14:textId="77777777" w:rsidR="00081B8F" w:rsidRPr="00F845F8" w:rsidRDefault="00081B8F" w:rsidP="006564E7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CA2E65B" w14:textId="77777777" w:rsidR="00081B8F" w:rsidRPr="00F845F8" w:rsidRDefault="00081B8F" w:rsidP="006564E7">
            <w:pPr>
              <w:ind w:right="425"/>
              <w:rPr>
                <w:sz w:val="16"/>
                <w:szCs w:val="16"/>
              </w:rPr>
            </w:pPr>
          </w:p>
        </w:tc>
      </w:tr>
      <w:tr w:rsidR="00081B8F" w:rsidRPr="00F845F8" w14:paraId="73B8F1D8" w14:textId="77777777" w:rsidTr="006564E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82516AF" w14:textId="77777777" w:rsidR="00081B8F" w:rsidRPr="00F845F8" w:rsidRDefault="00081B8F" w:rsidP="006564E7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F845F8">
              <w:rPr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3EE33" w14:textId="64590C2C" w:rsidR="00081B8F" w:rsidRPr="00F845F8" w:rsidRDefault="00081B8F" w:rsidP="006564E7">
            <w:pPr>
              <w:spacing w:before="100" w:beforeAutospacing="1" w:after="100" w:afterAutospacing="1"/>
              <w:contextualSpacing/>
              <w:rPr>
                <w:rFonts w:ascii="Verdana" w:hAnsi="Verdana"/>
                <w:bCs/>
                <w:sz w:val="16"/>
                <w:szCs w:val="16"/>
              </w:rPr>
            </w:pPr>
            <w:r w:rsidRPr="00F845F8">
              <w:rPr>
                <w:rFonts w:ascii="Verdana" w:hAnsi="Verdana"/>
                <w:bCs/>
                <w:sz w:val="16"/>
                <w:szCs w:val="16"/>
              </w:rPr>
              <w:t>Ręczna przecinarka metalograficzna</w:t>
            </w:r>
          </w:p>
        </w:tc>
        <w:tc>
          <w:tcPr>
            <w:tcW w:w="147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1127C" w14:textId="77777777" w:rsidR="00081B8F" w:rsidRPr="00F845F8" w:rsidRDefault="00081B8F" w:rsidP="006564E7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F235F" w14:textId="5B04596F" w:rsidR="00081B8F" w:rsidRPr="00F845F8" w:rsidRDefault="00F845F8" w:rsidP="00F845F8">
            <w:pPr>
              <w:jc w:val="center"/>
              <w:rPr>
                <w:sz w:val="16"/>
                <w:szCs w:val="16"/>
              </w:rPr>
            </w:pPr>
            <w:r w:rsidRPr="00F845F8">
              <w:rPr>
                <w:sz w:val="16"/>
                <w:szCs w:val="16"/>
              </w:rPr>
              <w:t>1</w:t>
            </w:r>
          </w:p>
        </w:tc>
        <w:tc>
          <w:tcPr>
            <w:tcW w:w="9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CC4F5" w14:textId="77777777" w:rsidR="00081B8F" w:rsidRPr="00F845F8" w:rsidRDefault="00081B8F" w:rsidP="006564E7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CD5DA" w14:textId="77777777" w:rsidR="00081B8F" w:rsidRPr="00F845F8" w:rsidRDefault="00081B8F" w:rsidP="006564E7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1C4E6C9" w14:textId="77777777" w:rsidR="00081B8F" w:rsidRPr="00F845F8" w:rsidRDefault="00081B8F" w:rsidP="006564E7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9D677A6" w14:textId="77777777" w:rsidR="00081B8F" w:rsidRPr="00F845F8" w:rsidRDefault="00081B8F" w:rsidP="006564E7">
            <w:pPr>
              <w:ind w:right="425"/>
              <w:rPr>
                <w:sz w:val="16"/>
                <w:szCs w:val="16"/>
              </w:rPr>
            </w:pPr>
          </w:p>
        </w:tc>
      </w:tr>
      <w:tr w:rsidR="00081B8F" w:rsidRPr="00F845F8" w14:paraId="7CF47E6E" w14:textId="77777777" w:rsidTr="006564E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922E3CE" w14:textId="77777777" w:rsidR="00081B8F" w:rsidRPr="00F845F8" w:rsidRDefault="00081B8F" w:rsidP="006564E7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F845F8">
              <w:rPr>
                <w:sz w:val="16"/>
                <w:szCs w:val="16"/>
              </w:rPr>
              <w:t>3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A24E2" w14:textId="4D6A481D" w:rsidR="00081B8F" w:rsidRPr="00F845F8" w:rsidRDefault="00081B8F" w:rsidP="006564E7">
            <w:pPr>
              <w:spacing w:before="100" w:beforeAutospacing="1" w:after="100" w:afterAutospacing="1"/>
              <w:contextualSpacing/>
              <w:rPr>
                <w:rFonts w:ascii="Verdana" w:hAnsi="Verdana"/>
                <w:bCs/>
                <w:sz w:val="16"/>
                <w:szCs w:val="16"/>
              </w:rPr>
            </w:pPr>
            <w:r w:rsidRPr="00F845F8">
              <w:rPr>
                <w:rFonts w:ascii="Verdana" w:hAnsi="Verdana"/>
                <w:bCs/>
                <w:sz w:val="16"/>
                <w:szCs w:val="16"/>
              </w:rPr>
              <w:t>Urządzenie do impregnacji w próżni</w:t>
            </w:r>
          </w:p>
        </w:tc>
        <w:tc>
          <w:tcPr>
            <w:tcW w:w="147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5E424" w14:textId="77777777" w:rsidR="00081B8F" w:rsidRPr="00F845F8" w:rsidRDefault="00081B8F" w:rsidP="006564E7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E2473" w14:textId="50E7D908" w:rsidR="00081B8F" w:rsidRPr="00F845F8" w:rsidRDefault="00F845F8" w:rsidP="00F845F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F845F8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9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934C7" w14:textId="77777777" w:rsidR="00081B8F" w:rsidRPr="00F845F8" w:rsidRDefault="00081B8F" w:rsidP="006564E7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AB0CC" w14:textId="77777777" w:rsidR="00081B8F" w:rsidRPr="00F845F8" w:rsidRDefault="00081B8F" w:rsidP="006564E7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55D81B7" w14:textId="77777777" w:rsidR="00081B8F" w:rsidRPr="00F845F8" w:rsidRDefault="00081B8F" w:rsidP="006564E7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F4609D8" w14:textId="77777777" w:rsidR="00081B8F" w:rsidRPr="00F845F8" w:rsidRDefault="00081B8F" w:rsidP="006564E7">
            <w:pPr>
              <w:ind w:right="425"/>
              <w:rPr>
                <w:sz w:val="16"/>
                <w:szCs w:val="16"/>
              </w:rPr>
            </w:pPr>
          </w:p>
        </w:tc>
      </w:tr>
      <w:tr w:rsidR="00081B8F" w:rsidRPr="00F845F8" w14:paraId="3C8A0D09" w14:textId="77777777" w:rsidTr="006564E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AA32F6E" w14:textId="77777777" w:rsidR="00081B8F" w:rsidRPr="00F845F8" w:rsidRDefault="00081B8F" w:rsidP="006564E7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F845F8">
              <w:rPr>
                <w:sz w:val="16"/>
                <w:szCs w:val="16"/>
              </w:rPr>
              <w:t>4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1F90D" w14:textId="2A7F086A" w:rsidR="00081B8F" w:rsidRPr="00F845F8" w:rsidRDefault="00081B8F" w:rsidP="006564E7">
            <w:pPr>
              <w:spacing w:before="100" w:beforeAutospacing="1" w:after="100" w:afterAutospacing="1"/>
              <w:contextualSpacing/>
              <w:rPr>
                <w:bCs/>
                <w:sz w:val="16"/>
                <w:szCs w:val="16"/>
              </w:rPr>
            </w:pPr>
            <w:r w:rsidRPr="00F845F8">
              <w:rPr>
                <w:rFonts w:ascii="Verdana" w:hAnsi="Verdana"/>
                <w:bCs/>
                <w:sz w:val="16"/>
                <w:szCs w:val="16"/>
              </w:rPr>
              <w:t>Przecinarka stołowa</w:t>
            </w:r>
          </w:p>
        </w:tc>
        <w:tc>
          <w:tcPr>
            <w:tcW w:w="147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C6D9F" w14:textId="77777777" w:rsidR="00081B8F" w:rsidRPr="00F845F8" w:rsidRDefault="00081B8F" w:rsidP="006564E7">
            <w:pPr>
              <w:suppressAutoHyphens/>
              <w:spacing w:before="100" w:beforeAutospacing="1" w:after="100" w:afterAutospacing="1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63705" w14:textId="697DDC59" w:rsidR="00081B8F" w:rsidRPr="00F845F8" w:rsidRDefault="00F845F8" w:rsidP="00F845F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F845F8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9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96E84" w14:textId="77777777" w:rsidR="00081B8F" w:rsidRPr="00F845F8" w:rsidRDefault="00081B8F" w:rsidP="006564E7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1A487" w14:textId="77777777" w:rsidR="00081B8F" w:rsidRPr="00F845F8" w:rsidRDefault="00081B8F" w:rsidP="006564E7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AD1C26E" w14:textId="77777777" w:rsidR="00081B8F" w:rsidRPr="00F845F8" w:rsidRDefault="00081B8F" w:rsidP="006564E7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C1CEBAD" w14:textId="77777777" w:rsidR="00081B8F" w:rsidRPr="00F845F8" w:rsidRDefault="00081B8F" w:rsidP="006564E7">
            <w:pPr>
              <w:ind w:right="425"/>
              <w:rPr>
                <w:sz w:val="16"/>
                <w:szCs w:val="16"/>
              </w:rPr>
            </w:pPr>
          </w:p>
        </w:tc>
      </w:tr>
      <w:tr w:rsidR="00081B8F" w:rsidRPr="00F845F8" w14:paraId="410C5313" w14:textId="77777777" w:rsidTr="006564E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722ED29" w14:textId="77777777" w:rsidR="00081B8F" w:rsidRPr="00F845F8" w:rsidRDefault="00081B8F" w:rsidP="006564E7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F845F8">
              <w:rPr>
                <w:sz w:val="16"/>
                <w:szCs w:val="16"/>
              </w:rPr>
              <w:t>5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0FE09" w14:textId="0FBA42FB" w:rsidR="00081B8F" w:rsidRPr="00F845F8" w:rsidRDefault="00081B8F" w:rsidP="006564E7">
            <w:pPr>
              <w:spacing w:before="100" w:beforeAutospacing="1" w:after="100" w:afterAutospacing="1"/>
              <w:contextualSpacing/>
              <w:rPr>
                <w:bCs/>
                <w:sz w:val="16"/>
                <w:szCs w:val="16"/>
              </w:rPr>
            </w:pPr>
            <w:r w:rsidRPr="00F845F8">
              <w:rPr>
                <w:rFonts w:ascii="Verdana" w:hAnsi="Verdana"/>
                <w:bCs/>
                <w:sz w:val="16"/>
                <w:szCs w:val="16"/>
              </w:rPr>
              <w:t xml:space="preserve">Szlifierko -Polerka    </w:t>
            </w:r>
          </w:p>
        </w:tc>
        <w:tc>
          <w:tcPr>
            <w:tcW w:w="147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E6555" w14:textId="77777777" w:rsidR="00081B8F" w:rsidRPr="00F845F8" w:rsidRDefault="00081B8F" w:rsidP="006564E7">
            <w:pPr>
              <w:suppressAutoHyphens/>
              <w:spacing w:before="100" w:beforeAutospacing="1" w:after="100" w:afterAutospacing="1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21AFD" w14:textId="1C7B375F" w:rsidR="00081B8F" w:rsidRPr="00F845F8" w:rsidRDefault="00F845F8" w:rsidP="00F845F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F845F8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9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21CBA" w14:textId="77777777" w:rsidR="00081B8F" w:rsidRPr="00F845F8" w:rsidRDefault="00081B8F" w:rsidP="006564E7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4C39D" w14:textId="77777777" w:rsidR="00081B8F" w:rsidRPr="00F845F8" w:rsidRDefault="00081B8F" w:rsidP="006564E7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3C15925" w14:textId="77777777" w:rsidR="00081B8F" w:rsidRPr="00F845F8" w:rsidRDefault="00081B8F" w:rsidP="006564E7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B85A4B4" w14:textId="77777777" w:rsidR="00081B8F" w:rsidRPr="00F845F8" w:rsidRDefault="00081B8F" w:rsidP="006564E7">
            <w:pPr>
              <w:ind w:right="425"/>
              <w:rPr>
                <w:sz w:val="16"/>
                <w:szCs w:val="16"/>
              </w:rPr>
            </w:pPr>
          </w:p>
        </w:tc>
      </w:tr>
      <w:tr w:rsidR="00081B8F" w:rsidRPr="00F845F8" w14:paraId="1F4AE89A" w14:textId="77777777" w:rsidTr="006564E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0DBD6E6" w14:textId="77777777" w:rsidR="00081B8F" w:rsidRPr="00F845F8" w:rsidRDefault="00081B8F" w:rsidP="006564E7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F845F8">
              <w:rPr>
                <w:sz w:val="16"/>
                <w:szCs w:val="16"/>
              </w:rPr>
              <w:t>6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FE49C" w14:textId="51529B42" w:rsidR="00081B8F" w:rsidRPr="00F845F8" w:rsidRDefault="00081B8F" w:rsidP="006564E7">
            <w:pPr>
              <w:spacing w:before="100" w:beforeAutospacing="1" w:after="100" w:afterAutospacing="1"/>
              <w:contextualSpacing/>
              <w:rPr>
                <w:bCs/>
                <w:sz w:val="16"/>
                <w:szCs w:val="16"/>
              </w:rPr>
            </w:pPr>
            <w:r w:rsidRPr="00F845F8">
              <w:rPr>
                <w:rFonts w:ascii="Verdana" w:hAnsi="Verdana"/>
                <w:bCs/>
                <w:sz w:val="16"/>
                <w:szCs w:val="16"/>
              </w:rPr>
              <w:t xml:space="preserve">Myjka ultradźwiękowa  </w:t>
            </w:r>
          </w:p>
        </w:tc>
        <w:tc>
          <w:tcPr>
            <w:tcW w:w="147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21136" w14:textId="77777777" w:rsidR="00081B8F" w:rsidRPr="00F845F8" w:rsidRDefault="00081B8F" w:rsidP="006564E7">
            <w:pPr>
              <w:suppressAutoHyphens/>
              <w:spacing w:before="100" w:beforeAutospacing="1" w:after="100" w:afterAutospacing="1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B049B" w14:textId="3E0806B6" w:rsidR="00081B8F" w:rsidRPr="00F845F8" w:rsidRDefault="00F845F8" w:rsidP="00F845F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F845F8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9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C8CCB" w14:textId="77777777" w:rsidR="00081B8F" w:rsidRPr="00F845F8" w:rsidRDefault="00081B8F" w:rsidP="006564E7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22375" w14:textId="77777777" w:rsidR="00081B8F" w:rsidRPr="00F845F8" w:rsidRDefault="00081B8F" w:rsidP="006564E7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4D725EF" w14:textId="77777777" w:rsidR="00081B8F" w:rsidRPr="00F845F8" w:rsidRDefault="00081B8F" w:rsidP="006564E7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CD700EA" w14:textId="77777777" w:rsidR="00081B8F" w:rsidRPr="00F845F8" w:rsidRDefault="00081B8F" w:rsidP="006564E7">
            <w:pPr>
              <w:ind w:right="425"/>
              <w:rPr>
                <w:sz w:val="16"/>
                <w:szCs w:val="16"/>
              </w:rPr>
            </w:pPr>
          </w:p>
        </w:tc>
      </w:tr>
      <w:tr w:rsidR="00081B8F" w:rsidRPr="00F845F8" w14:paraId="4874E272" w14:textId="77777777" w:rsidTr="006564E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7CA1C63" w14:textId="77777777" w:rsidR="00081B8F" w:rsidRPr="00F845F8" w:rsidRDefault="00081B8F" w:rsidP="006564E7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F845F8">
              <w:rPr>
                <w:sz w:val="16"/>
                <w:szCs w:val="16"/>
              </w:rPr>
              <w:t>7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FBD88" w14:textId="49EDE907" w:rsidR="00081B8F" w:rsidRPr="00F845F8" w:rsidRDefault="00081B8F" w:rsidP="006564E7">
            <w:pPr>
              <w:rPr>
                <w:bCs/>
                <w:sz w:val="16"/>
                <w:szCs w:val="16"/>
              </w:rPr>
            </w:pPr>
            <w:r w:rsidRPr="00F845F8">
              <w:rPr>
                <w:rFonts w:ascii="Verdana" w:hAnsi="Verdana"/>
                <w:bCs/>
                <w:sz w:val="16"/>
                <w:szCs w:val="16"/>
              </w:rPr>
              <w:t>Przyrząd do poziomowania i mocowania próbek</w:t>
            </w:r>
          </w:p>
        </w:tc>
        <w:tc>
          <w:tcPr>
            <w:tcW w:w="147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6F3C1" w14:textId="77777777" w:rsidR="00081B8F" w:rsidRPr="00F845F8" w:rsidRDefault="00081B8F" w:rsidP="006564E7">
            <w:pPr>
              <w:suppressAutoHyphens/>
              <w:spacing w:before="100" w:beforeAutospacing="1" w:after="100" w:afterAutospacing="1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21BCA" w14:textId="54F64DBB" w:rsidR="00081B8F" w:rsidRPr="00F845F8" w:rsidRDefault="00F845F8" w:rsidP="00F845F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F845F8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9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0E4B5" w14:textId="77777777" w:rsidR="00081B8F" w:rsidRPr="00F845F8" w:rsidRDefault="00081B8F" w:rsidP="006564E7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2C2CE" w14:textId="77777777" w:rsidR="00081B8F" w:rsidRPr="00F845F8" w:rsidRDefault="00081B8F" w:rsidP="006564E7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B382483" w14:textId="77777777" w:rsidR="00081B8F" w:rsidRPr="00F845F8" w:rsidRDefault="00081B8F" w:rsidP="006564E7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3DDA0F6" w14:textId="77777777" w:rsidR="00081B8F" w:rsidRPr="00F845F8" w:rsidRDefault="00081B8F" w:rsidP="006564E7">
            <w:pPr>
              <w:ind w:right="425"/>
              <w:rPr>
                <w:sz w:val="16"/>
                <w:szCs w:val="16"/>
              </w:rPr>
            </w:pPr>
          </w:p>
        </w:tc>
      </w:tr>
      <w:tr w:rsidR="00081B8F" w:rsidRPr="00F845F8" w14:paraId="65C3B0F0" w14:textId="77777777" w:rsidTr="006564E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7200A87" w14:textId="77777777" w:rsidR="00081B8F" w:rsidRPr="00F845F8" w:rsidRDefault="00081B8F" w:rsidP="006564E7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F845F8">
              <w:rPr>
                <w:sz w:val="16"/>
                <w:szCs w:val="16"/>
              </w:rPr>
              <w:t>8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0B216" w14:textId="7A8DBD40" w:rsidR="00081B8F" w:rsidRPr="00F845F8" w:rsidRDefault="00081B8F" w:rsidP="006564E7">
            <w:pPr>
              <w:spacing w:before="100" w:beforeAutospacing="1" w:after="100" w:afterAutospacing="1"/>
              <w:contextualSpacing/>
              <w:rPr>
                <w:bCs/>
                <w:sz w:val="16"/>
                <w:szCs w:val="16"/>
              </w:rPr>
            </w:pPr>
            <w:r w:rsidRPr="00F845F8">
              <w:rPr>
                <w:rFonts w:ascii="Verdana" w:hAnsi="Verdana"/>
                <w:bCs/>
                <w:sz w:val="16"/>
                <w:szCs w:val="16"/>
              </w:rPr>
              <w:t>Twardościomierz ROCWELLA</w:t>
            </w:r>
          </w:p>
        </w:tc>
        <w:tc>
          <w:tcPr>
            <w:tcW w:w="147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CD60D" w14:textId="77777777" w:rsidR="00081B8F" w:rsidRPr="00F845F8" w:rsidRDefault="00081B8F" w:rsidP="006564E7">
            <w:pPr>
              <w:suppressAutoHyphens/>
              <w:spacing w:before="100" w:beforeAutospacing="1" w:after="100" w:afterAutospacing="1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C8552" w14:textId="0810E211" w:rsidR="00081B8F" w:rsidRPr="00F845F8" w:rsidRDefault="00F845F8" w:rsidP="00F845F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F845F8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9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35109" w14:textId="77777777" w:rsidR="00081B8F" w:rsidRPr="00F845F8" w:rsidRDefault="00081B8F" w:rsidP="006564E7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8B397" w14:textId="77777777" w:rsidR="00081B8F" w:rsidRPr="00F845F8" w:rsidRDefault="00081B8F" w:rsidP="006564E7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C9E8237" w14:textId="77777777" w:rsidR="00081B8F" w:rsidRPr="00F845F8" w:rsidRDefault="00081B8F" w:rsidP="006564E7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7F67A6F" w14:textId="77777777" w:rsidR="00081B8F" w:rsidRPr="00F845F8" w:rsidRDefault="00081B8F" w:rsidP="006564E7">
            <w:pPr>
              <w:ind w:right="425"/>
              <w:rPr>
                <w:sz w:val="16"/>
                <w:szCs w:val="16"/>
              </w:rPr>
            </w:pPr>
          </w:p>
        </w:tc>
      </w:tr>
      <w:tr w:rsidR="00081B8F" w:rsidRPr="00F845F8" w14:paraId="6663F396" w14:textId="77777777" w:rsidTr="006564E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F67E55E" w14:textId="77777777" w:rsidR="00081B8F" w:rsidRPr="00F845F8" w:rsidRDefault="00081B8F" w:rsidP="006564E7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F845F8">
              <w:rPr>
                <w:sz w:val="16"/>
                <w:szCs w:val="16"/>
              </w:rPr>
              <w:t>9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71C7D" w14:textId="2F22ACF5" w:rsidR="00081B8F" w:rsidRPr="00F845F8" w:rsidRDefault="00081B8F" w:rsidP="006564E7">
            <w:pPr>
              <w:spacing w:before="100" w:beforeAutospacing="1" w:after="100" w:afterAutospacing="1"/>
              <w:contextualSpacing/>
              <w:rPr>
                <w:bCs/>
                <w:sz w:val="16"/>
                <w:szCs w:val="16"/>
              </w:rPr>
            </w:pPr>
            <w:r w:rsidRPr="00F845F8">
              <w:rPr>
                <w:rFonts w:ascii="Verdana" w:hAnsi="Verdana"/>
                <w:bCs/>
                <w:sz w:val="16"/>
                <w:szCs w:val="16"/>
              </w:rPr>
              <w:t>Automatyczny twardościomierz</w:t>
            </w:r>
          </w:p>
        </w:tc>
        <w:tc>
          <w:tcPr>
            <w:tcW w:w="147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CE358" w14:textId="77777777" w:rsidR="00081B8F" w:rsidRPr="00F845F8" w:rsidRDefault="00081B8F" w:rsidP="006564E7">
            <w:pPr>
              <w:suppressAutoHyphens/>
              <w:spacing w:before="100" w:beforeAutospacing="1" w:after="100" w:afterAutospacing="1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A6B3B" w14:textId="0ABD6592" w:rsidR="00081B8F" w:rsidRPr="00F845F8" w:rsidRDefault="00F845F8" w:rsidP="00F845F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F845F8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9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07C1E" w14:textId="77777777" w:rsidR="00081B8F" w:rsidRPr="00F845F8" w:rsidRDefault="00081B8F" w:rsidP="006564E7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661E4" w14:textId="77777777" w:rsidR="00081B8F" w:rsidRPr="00F845F8" w:rsidRDefault="00081B8F" w:rsidP="006564E7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B563D40" w14:textId="77777777" w:rsidR="00081B8F" w:rsidRPr="00F845F8" w:rsidRDefault="00081B8F" w:rsidP="006564E7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678766C" w14:textId="77777777" w:rsidR="00081B8F" w:rsidRPr="00F845F8" w:rsidRDefault="00081B8F" w:rsidP="006564E7">
            <w:pPr>
              <w:ind w:right="425"/>
              <w:rPr>
                <w:sz w:val="16"/>
                <w:szCs w:val="16"/>
              </w:rPr>
            </w:pPr>
          </w:p>
        </w:tc>
      </w:tr>
      <w:tr w:rsidR="00081B8F" w:rsidRPr="00F845F8" w14:paraId="67E7F91B" w14:textId="77777777" w:rsidTr="006564E7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1DFFC03" w14:textId="77777777" w:rsidR="00081B8F" w:rsidRPr="00F845F8" w:rsidRDefault="00081B8F" w:rsidP="006564E7">
            <w:pPr>
              <w:ind w:right="425"/>
              <w:rPr>
                <w:sz w:val="16"/>
                <w:szCs w:val="16"/>
              </w:rPr>
            </w:pPr>
          </w:p>
          <w:p w14:paraId="709806C1" w14:textId="67CA00E7" w:rsidR="00081B8F" w:rsidRPr="00F845F8" w:rsidRDefault="00081B8F" w:rsidP="00081B8F">
            <w:pPr>
              <w:ind w:right="425"/>
              <w:jc w:val="right"/>
              <w:rPr>
                <w:b/>
                <w:bCs/>
                <w:sz w:val="16"/>
                <w:szCs w:val="16"/>
              </w:rPr>
            </w:pPr>
            <w:r w:rsidRPr="00F845F8"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805A3" w14:textId="77777777" w:rsidR="00081B8F" w:rsidRPr="00F845F8" w:rsidRDefault="00081B8F" w:rsidP="006564E7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D0D0ADE" w14:textId="77777777" w:rsidR="00081B8F" w:rsidRPr="00F845F8" w:rsidRDefault="00081B8F" w:rsidP="006564E7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866B986" w14:textId="77777777" w:rsidR="00081B8F" w:rsidRPr="00F845F8" w:rsidRDefault="00081B8F" w:rsidP="006564E7">
            <w:pPr>
              <w:ind w:right="425"/>
              <w:rPr>
                <w:sz w:val="16"/>
                <w:szCs w:val="16"/>
              </w:rPr>
            </w:pPr>
          </w:p>
        </w:tc>
      </w:tr>
      <w:tr w:rsidR="00081B8F" w:rsidRPr="00F845F8" w14:paraId="3E9598AF" w14:textId="77777777" w:rsidTr="006564E7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94C8030" w14:textId="77777777" w:rsidR="00081B8F" w:rsidRPr="00F845F8" w:rsidRDefault="00081B8F" w:rsidP="006564E7">
            <w:pPr>
              <w:rPr>
                <w:sz w:val="16"/>
                <w:szCs w:val="16"/>
              </w:rPr>
            </w:pPr>
            <w:r w:rsidRPr="00F845F8">
              <w:rPr>
                <w:sz w:val="16"/>
                <w:szCs w:val="16"/>
              </w:rPr>
              <w:t>Cena netto za całość zamówienia /słownie: ……………………………………………………………/</w:t>
            </w:r>
          </w:p>
          <w:p w14:paraId="16DE8330" w14:textId="77777777" w:rsidR="00081B8F" w:rsidRPr="00F845F8" w:rsidRDefault="00081B8F" w:rsidP="006564E7">
            <w:pPr>
              <w:rPr>
                <w:sz w:val="16"/>
                <w:szCs w:val="16"/>
              </w:rPr>
            </w:pPr>
            <w:r w:rsidRPr="00F845F8">
              <w:rPr>
                <w:sz w:val="16"/>
                <w:szCs w:val="16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B826E" w14:textId="77777777" w:rsidR="00081B8F" w:rsidRPr="00F845F8" w:rsidRDefault="00081B8F" w:rsidP="006564E7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EA7A66D" w14:textId="77777777" w:rsidR="00081B8F" w:rsidRPr="00F845F8" w:rsidRDefault="00081B8F" w:rsidP="006564E7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0A89629" w14:textId="77777777" w:rsidR="00081B8F" w:rsidRPr="00F845F8" w:rsidRDefault="00081B8F" w:rsidP="006564E7">
            <w:pPr>
              <w:ind w:right="425"/>
              <w:rPr>
                <w:sz w:val="16"/>
                <w:szCs w:val="16"/>
              </w:rPr>
            </w:pPr>
          </w:p>
        </w:tc>
      </w:tr>
    </w:tbl>
    <w:p w14:paraId="64BBFE54" w14:textId="77777777" w:rsidR="00F845F8" w:rsidRDefault="00F845F8" w:rsidP="00430912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</w:p>
    <w:p w14:paraId="21153055" w14:textId="77777777" w:rsidR="00F845F8" w:rsidRDefault="00F845F8" w:rsidP="00430912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</w:p>
    <w:p w14:paraId="2A6C3951" w14:textId="77777777" w:rsidR="00F845F8" w:rsidRDefault="00F845F8" w:rsidP="00430912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</w:p>
    <w:p w14:paraId="6043205D" w14:textId="77777777" w:rsidR="00F845F8" w:rsidRDefault="00F845F8" w:rsidP="00430912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</w:p>
    <w:p w14:paraId="7206E56A" w14:textId="77777777" w:rsidR="00F845F8" w:rsidRDefault="00F845F8" w:rsidP="00430912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</w:p>
    <w:p w14:paraId="55422E68" w14:textId="0D9C01E1" w:rsidR="00430912" w:rsidRDefault="00F845F8" w:rsidP="00430912">
      <w:pPr>
        <w:widowControl w:val="0"/>
        <w:ind w:right="1"/>
        <w:jc w:val="both"/>
        <w:rPr>
          <w:i/>
          <w:sz w:val="22"/>
          <w:szCs w:val="22"/>
        </w:rPr>
      </w:pPr>
      <w:r>
        <w:rPr>
          <w:rFonts w:ascii="Verdana" w:hAnsi="Verdana"/>
          <w:sz w:val="18"/>
          <w:szCs w:val="18"/>
        </w:rPr>
        <w:lastRenderedPageBreak/>
        <w:t>\</w:t>
      </w:r>
      <w:r w:rsidR="000A31B4" w:rsidRPr="00C25257">
        <w:rPr>
          <w:rFonts w:ascii="Verdana" w:hAnsi="Verdana"/>
          <w:b/>
          <w:i/>
          <w:iCs/>
          <w:sz w:val="18"/>
          <w:szCs w:val="18"/>
        </w:rPr>
        <w:t xml:space="preserve">Termin realizacji umowy: </w:t>
      </w:r>
      <w:r w:rsidR="000A31B4" w:rsidRPr="00C25257">
        <w:rPr>
          <w:rFonts w:ascii="Verdana" w:hAnsi="Verdana"/>
          <w:b/>
          <w:bCs/>
          <w:i/>
          <w:iCs/>
          <w:sz w:val="18"/>
          <w:szCs w:val="18"/>
        </w:rPr>
        <w:t xml:space="preserve">……… </w:t>
      </w:r>
      <w:r w:rsidR="000A31B4" w:rsidRPr="00C25257">
        <w:rPr>
          <w:rFonts w:ascii="Verdana" w:hAnsi="Verdana"/>
          <w:i/>
          <w:iCs/>
          <w:sz w:val="18"/>
          <w:szCs w:val="18"/>
        </w:rPr>
        <w:t xml:space="preserve">dni od daty podpisania umowy </w:t>
      </w:r>
      <w:r w:rsidR="00430912">
        <w:rPr>
          <w:i/>
          <w:sz w:val="22"/>
          <w:szCs w:val="22"/>
        </w:rPr>
        <w:t xml:space="preserve">*). </w:t>
      </w:r>
    </w:p>
    <w:p w14:paraId="5F43A8ED" w14:textId="6A3071BE" w:rsidR="000A31B4" w:rsidRPr="00F845F8" w:rsidRDefault="00430912" w:rsidP="00F845F8">
      <w:pPr>
        <w:widowControl w:val="0"/>
        <w:jc w:val="both"/>
        <w:rPr>
          <w:i/>
          <w:sz w:val="22"/>
          <w:szCs w:val="22"/>
        </w:rPr>
      </w:pPr>
      <w:r w:rsidRPr="00CE37C5">
        <w:rPr>
          <w:i/>
          <w:sz w:val="22"/>
          <w:szCs w:val="22"/>
        </w:rPr>
        <w:t>*)</w:t>
      </w:r>
      <w:r>
        <w:rPr>
          <w:i/>
          <w:sz w:val="22"/>
          <w:szCs w:val="22"/>
        </w:rPr>
        <w:t>Zamawiający informuje, że w przypadku braku wpisania terminu realizacji  przez Wykonawcę, Zamawiający przyjmie max. termin wskazany w swz</w:t>
      </w:r>
      <w:r w:rsidRPr="00256D50">
        <w:rPr>
          <w:i/>
          <w:sz w:val="22"/>
          <w:szCs w:val="22"/>
        </w:rPr>
        <w:t>.</w:t>
      </w:r>
    </w:p>
    <w:p w14:paraId="2AF08109" w14:textId="373807EC" w:rsidR="00C25257" w:rsidRDefault="00C25257" w:rsidP="00C25257">
      <w:pPr>
        <w:widowControl w:val="0"/>
        <w:ind w:right="1"/>
        <w:jc w:val="both"/>
        <w:rPr>
          <w:i/>
          <w:sz w:val="22"/>
          <w:szCs w:val="22"/>
        </w:rPr>
      </w:pPr>
      <w:bookmarkStart w:id="0" w:name="_Hlk147910056"/>
      <w:r>
        <w:rPr>
          <w:b/>
          <w:sz w:val="22"/>
          <w:szCs w:val="22"/>
        </w:rPr>
        <w:t xml:space="preserve">Okres udzielonej gwarancji </w:t>
      </w:r>
      <w:r w:rsidR="00FD70C5">
        <w:rPr>
          <w:b/>
          <w:sz w:val="22"/>
          <w:szCs w:val="22"/>
        </w:rPr>
        <w:t>:</w:t>
      </w:r>
      <w:r>
        <w:rPr>
          <w:bCs/>
          <w:sz w:val="22"/>
          <w:szCs w:val="22"/>
        </w:rPr>
        <w:t>……………………………m-cy</w:t>
      </w:r>
      <w:bookmarkStart w:id="1" w:name="_Hlk163485290"/>
      <w:r>
        <w:rPr>
          <w:bCs/>
          <w:sz w:val="22"/>
          <w:szCs w:val="22"/>
        </w:rPr>
        <w:t>.</w:t>
      </w:r>
      <w:bookmarkEnd w:id="0"/>
      <w:r>
        <w:rPr>
          <w:b/>
          <w:bCs/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 w:rsidR="00321338" w:rsidRPr="00430912">
        <w:rPr>
          <w:rFonts w:ascii="Verdana" w:hAnsi="Verdana"/>
          <w:i/>
          <w:iCs/>
          <w:sz w:val="18"/>
          <w:szCs w:val="18"/>
          <w:highlight w:val="yellow"/>
        </w:rPr>
        <w:t>(</w:t>
      </w:r>
      <w:r w:rsidR="00321338" w:rsidRPr="00430912">
        <w:rPr>
          <w:i/>
          <w:sz w:val="22"/>
          <w:szCs w:val="22"/>
          <w:highlight w:val="yellow"/>
        </w:rPr>
        <w:t>k</w:t>
      </w:r>
      <w:r w:rsidR="00321338">
        <w:rPr>
          <w:i/>
          <w:sz w:val="22"/>
          <w:szCs w:val="22"/>
          <w:highlight w:val="yellow"/>
        </w:rPr>
        <w:t>ryterium oceny ofert</w:t>
      </w:r>
      <w:r w:rsidR="00430912" w:rsidRPr="00913756">
        <w:rPr>
          <w:sz w:val="22"/>
          <w:szCs w:val="22"/>
          <w:highlight w:val="yellow"/>
        </w:rPr>
        <w:t>*</w:t>
      </w:r>
      <w:r w:rsidR="00913756" w:rsidRPr="00913756">
        <w:rPr>
          <w:sz w:val="22"/>
          <w:szCs w:val="22"/>
          <w:highlight w:val="yellow"/>
        </w:rPr>
        <w:t>*</w:t>
      </w:r>
      <w:r w:rsidR="00430912" w:rsidRPr="00913756">
        <w:rPr>
          <w:sz w:val="22"/>
          <w:szCs w:val="22"/>
          <w:highlight w:val="yellow"/>
        </w:rPr>
        <w:t>)</w:t>
      </w:r>
      <w:r>
        <w:rPr>
          <w:i/>
          <w:sz w:val="22"/>
          <w:szCs w:val="22"/>
        </w:rPr>
        <w:t xml:space="preserve"> </w:t>
      </w:r>
    </w:p>
    <w:bookmarkEnd w:id="1"/>
    <w:p w14:paraId="51B2C1A1" w14:textId="532CF003" w:rsidR="000A31B4" w:rsidRDefault="00430912" w:rsidP="005D4273">
      <w:pPr>
        <w:widowControl w:val="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</w:t>
      </w:r>
      <w:r w:rsidR="00C25257" w:rsidRPr="00CE37C5">
        <w:rPr>
          <w:i/>
          <w:sz w:val="22"/>
          <w:szCs w:val="22"/>
        </w:rPr>
        <w:t>*)</w:t>
      </w:r>
      <w:r w:rsidR="00C25257">
        <w:rPr>
          <w:i/>
          <w:sz w:val="22"/>
          <w:szCs w:val="22"/>
        </w:rPr>
        <w:t xml:space="preserve">Zamawiający informuje, że w przypadku braku wpisania gwarancji przez Wykonawcę, Zamawiający przyjmie gwarancję </w:t>
      </w:r>
      <w:r w:rsidR="00C25257" w:rsidRPr="00256D50">
        <w:rPr>
          <w:i/>
          <w:sz w:val="22"/>
          <w:szCs w:val="22"/>
        </w:rPr>
        <w:t xml:space="preserve">minimalną </w:t>
      </w:r>
      <w:r>
        <w:rPr>
          <w:i/>
          <w:sz w:val="22"/>
          <w:szCs w:val="22"/>
        </w:rPr>
        <w:t xml:space="preserve">wskazaną w swz. </w:t>
      </w:r>
    </w:p>
    <w:p w14:paraId="1007FE72" w14:textId="77777777" w:rsidR="005D4273" w:rsidRPr="005D4273" w:rsidRDefault="005D4273" w:rsidP="005D4273">
      <w:pPr>
        <w:widowControl w:val="0"/>
        <w:jc w:val="both"/>
        <w:rPr>
          <w:i/>
          <w:sz w:val="22"/>
          <w:szCs w:val="22"/>
        </w:rPr>
      </w:pPr>
    </w:p>
    <w:p w14:paraId="51BB10CF" w14:textId="77777777" w:rsidR="000A31B4" w:rsidRDefault="000A31B4" w:rsidP="000A31B4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0A31B4">
        <w:rPr>
          <w:rFonts w:ascii="Verdana" w:hAnsi="Verdana"/>
          <w:b/>
          <w:sz w:val="18"/>
          <w:szCs w:val="18"/>
        </w:rPr>
        <w:t xml:space="preserve"> TAK/NIE</w:t>
      </w:r>
    </w:p>
    <w:p w14:paraId="5D8E5510" w14:textId="124BE3A3" w:rsidR="00392EEF" w:rsidRPr="00F845F8" w:rsidRDefault="000A31B4" w:rsidP="00F845F8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 xml:space="preserve">Termin płatności: </w:t>
      </w:r>
      <w:r w:rsidRPr="000A31B4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33B0E557" w14:textId="6746BA2F" w:rsidR="000A31B4" w:rsidRPr="000A31B4" w:rsidRDefault="000A31B4" w:rsidP="000A31B4">
      <w:pPr>
        <w:tabs>
          <w:tab w:val="left" w:pos="426"/>
        </w:tabs>
        <w:spacing w:line="360" w:lineRule="auto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245B0E9A" w14:textId="77777777" w:rsidR="000A31B4" w:rsidRDefault="000A31B4" w:rsidP="000A31B4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0A31B4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44021EDC" w14:textId="6B8D7E38" w:rsidR="00913756" w:rsidRPr="000A31B4" w:rsidRDefault="00913756" w:rsidP="000A31B4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  <w:lang w:eastAsia="ar-SA"/>
        </w:rPr>
        <w:t>Oświadczamy, że zaoferowane urządzenia posiadają Certyfikat CE</w:t>
      </w:r>
      <w:r w:rsidR="00423781">
        <w:rPr>
          <w:rFonts w:ascii="Verdana" w:hAnsi="Verdana"/>
          <w:color w:val="000000"/>
          <w:sz w:val="18"/>
          <w:szCs w:val="18"/>
          <w:lang w:eastAsia="ar-SA"/>
        </w:rPr>
        <w:t xml:space="preserve"> lub równoważny. </w:t>
      </w:r>
    </w:p>
    <w:p w14:paraId="258F4BA7" w14:textId="77777777" w:rsidR="009B5F10" w:rsidRDefault="000A31B4" w:rsidP="009B5F1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0A31B4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0A31B4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64A34202" w14:textId="66393CF5" w:rsidR="000A31B4" w:rsidRPr="009B5F10" w:rsidRDefault="000A31B4" w:rsidP="00515FD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sz w:val="18"/>
          <w:szCs w:val="18"/>
        </w:rPr>
      </w:pPr>
      <w:r w:rsidRPr="009B5F10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6283EFC" w14:textId="77777777" w:rsidR="000A31B4" w:rsidRPr="000A31B4" w:rsidRDefault="000A31B4" w:rsidP="000A31B4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0A31B4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105434E" w14:textId="77777777" w:rsidR="000A31B4" w:rsidRPr="000A31B4" w:rsidRDefault="000A31B4" w:rsidP="000A31B4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0A31B4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1F3E78C" w14:textId="77777777" w:rsidR="000A31B4" w:rsidRPr="000A31B4" w:rsidRDefault="000A31B4" w:rsidP="000A31B4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A31B4" w:rsidRPr="000A31B4" w14:paraId="1597827F" w14:textId="77777777" w:rsidTr="00726B3C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06A206" w14:textId="77777777" w:rsidR="000A31B4" w:rsidRPr="000A31B4" w:rsidRDefault="000A31B4" w:rsidP="000A31B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82BAEA" w14:textId="77777777" w:rsidR="000A31B4" w:rsidRPr="000A31B4" w:rsidRDefault="000A31B4" w:rsidP="000A31B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24496ADE" w14:textId="77777777" w:rsidR="000A31B4" w:rsidRPr="000A31B4" w:rsidRDefault="000A31B4" w:rsidP="000A31B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95818B" w14:textId="77777777" w:rsidR="000A31B4" w:rsidRPr="000A31B4" w:rsidRDefault="000A31B4" w:rsidP="000A31B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Nazwa podwykonawcy</w:t>
            </w:r>
            <w:r w:rsidRPr="000A31B4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0A31B4" w:rsidRPr="000A31B4" w14:paraId="51BC4450" w14:textId="77777777" w:rsidTr="00726B3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76032C" w14:textId="77777777" w:rsidR="000A31B4" w:rsidRPr="000A31B4" w:rsidRDefault="000A31B4" w:rsidP="000A31B4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64A24C" w14:textId="77777777" w:rsidR="000A31B4" w:rsidRPr="000A31B4" w:rsidRDefault="000A31B4" w:rsidP="000A31B4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B32C6F" w14:textId="77777777" w:rsidR="000A31B4" w:rsidRPr="000A31B4" w:rsidRDefault="000A31B4" w:rsidP="000A31B4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0A31B4" w:rsidRPr="000A31B4" w14:paraId="0D762014" w14:textId="77777777" w:rsidTr="00726B3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958E6D" w14:textId="77777777" w:rsidR="000A31B4" w:rsidRPr="000A31B4" w:rsidRDefault="000A31B4" w:rsidP="000A31B4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85C285" w14:textId="77777777" w:rsidR="000A31B4" w:rsidRPr="000A31B4" w:rsidRDefault="000A31B4" w:rsidP="000A31B4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841067" w14:textId="77777777" w:rsidR="000A31B4" w:rsidRPr="000A31B4" w:rsidRDefault="000A31B4" w:rsidP="000A31B4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07B95EE2" w14:textId="77777777" w:rsidR="000A31B4" w:rsidRPr="000A31B4" w:rsidRDefault="000A31B4" w:rsidP="000A31B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6D79BFBE" w14:textId="77777777" w:rsidR="000A31B4" w:rsidRPr="000A31B4" w:rsidRDefault="000A31B4" w:rsidP="000A31B4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0A31B4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72BDCC57" w14:textId="77777777" w:rsidR="000A31B4" w:rsidRPr="000A31B4" w:rsidRDefault="000A31B4" w:rsidP="000A31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0A31B4">
        <w:rPr>
          <w:rFonts w:ascii="Verdana" w:hAnsi="Verdana"/>
          <w:sz w:val="18"/>
          <w:szCs w:val="18"/>
        </w:rPr>
        <w:tab/>
      </w:r>
      <w:r w:rsidRPr="000A31B4">
        <w:rPr>
          <w:rFonts w:ascii="Verdana" w:hAnsi="Verdana"/>
          <w:sz w:val="18"/>
          <w:szCs w:val="18"/>
        </w:rPr>
        <w:tab/>
      </w:r>
    </w:p>
    <w:p w14:paraId="76550A3B" w14:textId="77777777" w:rsidR="000A31B4" w:rsidRPr="000A31B4" w:rsidRDefault="000A31B4" w:rsidP="000A31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3776778A" w14:textId="77777777" w:rsidR="000A31B4" w:rsidRPr="000A31B4" w:rsidRDefault="000A31B4" w:rsidP="000A31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0A31B4">
        <w:rPr>
          <w:rFonts w:ascii="Verdana" w:hAnsi="Verdana"/>
          <w:sz w:val="18"/>
          <w:szCs w:val="18"/>
        </w:rPr>
        <w:tab/>
      </w:r>
      <w:r w:rsidRPr="000A31B4">
        <w:rPr>
          <w:rFonts w:ascii="Verdana" w:hAnsi="Verdana"/>
          <w:sz w:val="18"/>
          <w:szCs w:val="18"/>
        </w:rPr>
        <w:tab/>
        <w:t xml:space="preserve"> </w:t>
      </w:r>
    </w:p>
    <w:p w14:paraId="56D4B795" w14:textId="77777777" w:rsidR="000A31B4" w:rsidRPr="000A31B4" w:rsidRDefault="000A31B4" w:rsidP="000A31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3993AFCA" w14:textId="77777777" w:rsidR="000A31B4" w:rsidRPr="000A31B4" w:rsidRDefault="000A31B4" w:rsidP="000A31B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upoważnienie dla powyżej wskazanych osób wynika z następującego (ych) dokumentu(ów)</w:t>
      </w:r>
    </w:p>
    <w:p w14:paraId="71CB97FF" w14:textId="77777777" w:rsidR="000A31B4" w:rsidRPr="000A31B4" w:rsidRDefault="000A31B4" w:rsidP="000A31B4">
      <w:pPr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2A92F3A5" w14:textId="77777777" w:rsidR="000A31B4" w:rsidRPr="000A31B4" w:rsidRDefault="000A31B4" w:rsidP="000A31B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załącznikami do niniejszej oferty są:</w:t>
      </w:r>
    </w:p>
    <w:p w14:paraId="6299CAE5" w14:textId="77777777" w:rsidR="000A31B4" w:rsidRPr="000A31B4" w:rsidRDefault="000A31B4" w:rsidP="000A31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DC05684" w14:textId="77777777" w:rsidR="000A31B4" w:rsidRPr="000A31B4" w:rsidRDefault="000A31B4" w:rsidP="000A31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5FFF93D6" w14:textId="2B0C3E78" w:rsidR="00A9639A" w:rsidRPr="00E46214" w:rsidRDefault="000A31B4" w:rsidP="000A31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6AD75E45" w14:textId="091E40A3" w:rsidR="00A9639A" w:rsidRPr="00F845F8" w:rsidRDefault="0064295B" w:rsidP="00F845F8">
      <w:pPr>
        <w:tabs>
          <w:tab w:val="left" w:pos="540"/>
          <w:tab w:val="left" w:pos="780"/>
        </w:tabs>
        <w:suppressAutoHyphens/>
        <w:jc w:val="both"/>
        <w:rPr>
          <w:rFonts w:eastAsia="Calibri"/>
          <w:b/>
          <w:i/>
          <w:color w:val="FF0000"/>
          <w:sz w:val="22"/>
          <w:szCs w:val="22"/>
          <w:lang w:eastAsia="zh-CN"/>
        </w:rPr>
      </w:pP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Oferta</w:t>
      </w:r>
      <w:r w:rsidRPr="00F845F8">
        <w:rPr>
          <w:rFonts w:eastAsia="Calibri"/>
          <w:b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powinna</w:t>
      </w:r>
      <w:r w:rsidRPr="00F845F8">
        <w:rPr>
          <w:rFonts w:eastAsia="Calibri"/>
          <w:b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być sporządzona</w:t>
      </w:r>
      <w:r w:rsidRPr="00F845F8">
        <w:rPr>
          <w:rFonts w:eastAsia="Calibri"/>
          <w:b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 xml:space="preserve">w języku polskim, </w:t>
      </w:r>
      <w:r w:rsidR="00F845F8" w:rsidRPr="00F845F8">
        <w:rPr>
          <w:rFonts w:eastAsia="Calibri"/>
          <w:b/>
          <w:i/>
          <w:color w:val="FF0000"/>
          <w:sz w:val="22"/>
          <w:szCs w:val="22"/>
          <w:lang w:eastAsia="zh-CN"/>
        </w:rPr>
        <w:t>z zachowaniem postaci elektronicznej i podpisana kwalifikowanym podpisem elektronicznym.</w:t>
      </w:r>
    </w:p>
    <w:sectPr w:rsidR="00A9639A" w:rsidRPr="00F845F8" w:rsidSect="00D74EE8">
      <w:headerReference w:type="default" r:id="rId8"/>
      <w:footerReference w:type="default" r:id="rId9"/>
      <w:pgSz w:w="11906" w:h="16838"/>
      <w:pgMar w:top="1418" w:right="991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37B7C1" w14:textId="77777777" w:rsidR="004910BF" w:rsidRDefault="004910BF">
      <w:r>
        <w:separator/>
      </w:r>
    </w:p>
  </w:endnote>
  <w:endnote w:type="continuationSeparator" w:id="0">
    <w:p w14:paraId="1EB4316E" w14:textId="77777777" w:rsidR="004910BF" w:rsidRDefault="004910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25DD0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C49489" w14:textId="77777777" w:rsidR="004910BF" w:rsidRDefault="004910BF">
      <w:r>
        <w:separator/>
      </w:r>
    </w:p>
  </w:footnote>
  <w:footnote w:type="continuationSeparator" w:id="0">
    <w:p w14:paraId="64863784" w14:textId="77777777" w:rsidR="004910BF" w:rsidRDefault="004910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780E7" w14:textId="6DC707B3" w:rsidR="00EA579B" w:rsidRDefault="00EA579B">
    <w:pPr>
      <w:pStyle w:val="Nagwek"/>
      <w:rPr>
        <w:sz w:val="22"/>
      </w:rPr>
    </w:pPr>
  </w:p>
  <w:p w14:paraId="39A12500" w14:textId="7820688A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A846623"/>
    <w:multiLevelType w:val="hybridMultilevel"/>
    <w:tmpl w:val="4B9AE4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2E5BE0"/>
    <w:multiLevelType w:val="hybridMultilevel"/>
    <w:tmpl w:val="BC1881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1A3272"/>
    <w:multiLevelType w:val="hybridMultilevel"/>
    <w:tmpl w:val="13FCF23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7190368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557324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99911345">
    <w:abstractNumId w:val="0"/>
  </w:num>
  <w:num w:numId="4" w16cid:durableId="786390356">
    <w:abstractNumId w:val="3"/>
  </w:num>
  <w:num w:numId="5" w16cid:durableId="32508011">
    <w:abstractNumId w:val="2"/>
  </w:num>
  <w:num w:numId="6" w16cid:durableId="492991341">
    <w:abstractNumId w:val="5"/>
  </w:num>
  <w:num w:numId="7" w16cid:durableId="2118407596">
    <w:abstractNumId w:val="1"/>
  </w:num>
  <w:num w:numId="8" w16cid:durableId="136894458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4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2A32"/>
    <w:rsid w:val="00004386"/>
    <w:rsid w:val="00012286"/>
    <w:rsid w:val="00020AD4"/>
    <w:rsid w:val="000238AE"/>
    <w:rsid w:val="0002484D"/>
    <w:rsid w:val="00040050"/>
    <w:rsid w:val="0004600E"/>
    <w:rsid w:val="0004617B"/>
    <w:rsid w:val="00054BAA"/>
    <w:rsid w:val="00061007"/>
    <w:rsid w:val="000704FC"/>
    <w:rsid w:val="00071CCC"/>
    <w:rsid w:val="00074FA1"/>
    <w:rsid w:val="00081B8F"/>
    <w:rsid w:val="000905C1"/>
    <w:rsid w:val="000A1465"/>
    <w:rsid w:val="000A31B4"/>
    <w:rsid w:val="000B731D"/>
    <w:rsid w:val="000D6134"/>
    <w:rsid w:val="000E09C7"/>
    <w:rsid w:val="000E5FBD"/>
    <w:rsid w:val="000F6589"/>
    <w:rsid w:val="00106636"/>
    <w:rsid w:val="00116EC6"/>
    <w:rsid w:val="0014630A"/>
    <w:rsid w:val="00146904"/>
    <w:rsid w:val="001643CC"/>
    <w:rsid w:val="001801DD"/>
    <w:rsid w:val="001A2B0D"/>
    <w:rsid w:val="001B39B7"/>
    <w:rsid w:val="001B3C79"/>
    <w:rsid w:val="001C468B"/>
    <w:rsid w:val="001D24E8"/>
    <w:rsid w:val="001D4612"/>
    <w:rsid w:val="001E2E06"/>
    <w:rsid w:val="00204048"/>
    <w:rsid w:val="00207E98"/>
    <w:rsid w:val="00230AAE"/>
    <w:rsid w:val="0023754F"/>
    <w:rsid w:val="0024628F"/>
    <w:rsid w:val="0024678D"/>
    <w:rsid w:val="002504B9"/>
    <w:rsid w:val="002535CA"/>
    <w:rsid w:val="002539D6"/>
    <w:rsid w:val="00260F24"/>
    <w:rsid w:val="00261135"/>
    <w:rsid w:val="002723B0"/>
    <w:rsid w:val="002826A4"/>
    <w:rsid w:val="00291B65"/>
    <w:rsid w:val="00291EFD"/>
    <w:rsid w:val="002B3CBD"/>
    <w:rsid w:val="002D2502"/>
    <w:rsid w:val="002D6D29"/>
    <w:rsid w:val="002E322C"/>
    <w:rsid w:val="002E3A18"/>
    <w:rsid w:val="002F07D1"/>
    <w:rsid w:val="003064E3"/>
    <w:rsid w:val="0031496D"/>
    <w:rsid w:val="00315A4A"/>
    <w:rsid w:val="00321338"/>
    <w:rsid w:val="00331930"/>
    <w:rsid w:val="003336A1"/>
    <w:rsid w:val="003642BB"/>
    <w:rsid w:val="00376412"/>
    <w:rsid w:val="00377296"/>
    <w:rsid w:val="00392EEF"/>
    <w:rsid w:val="003A3FF8"/>
    <w:rsid w:val="003B007E"/>
    <w:rsid w:val="003B5A81"/>
    <w:rsid w:val="003C26D5"/>
    <w:rsid w:val="003D3939"/>
    <w:rsid w:val="003D7DC9"/>
    <w:rsid w:val="003E60FF"/>
    <w:rsid w:val="003F045F"/>
    <w:rsid w:val="003F0B13"/>
    <w:rsid w:val="003F2313"/>
    <w:rsid w:val="00423781"/>
    <w:rsid w:val="00430912"/>
    <w:rsid w:val="004410BE"/>
    <w:rsid w:val="00451F14"/>
    <w:rsid w:val="004614CB"/>
    <w:rsid w:val="00462CAE"/>
    <w:rsid w:val="00485852"/>
    <w:rsid w:val="0048709F"/>
    <w:rsid w:val="004910BF"/>
    <w:rsid w:val="00495B22"/>
    <w:rsid w:val="004A3829"/>
    <w:rsid w:val="004B7300"/>
    <w:rsid w:val="004C0FBC"/>
    <w:rsid w:val="004C1439"/>
    <w:rsid w:val="004C6753"/>
    <w:rsid w:val="004E432E"/>
    <w:rsid w:val="004F1149"/>
    <w:rsid w:val="00514936"/>
    <w:rsid w:val="00527DD0"/>
    <w:rsid w:val="00537D66"/>
    <w:rsid w:val="00546FD8"/>
    <w:rsid w:val="00551F48"/>
    <w:rsid w:val="00562C21"/>
    <w:rsid w:val="00571AF7"/>
    <w:rsid w:val="00583AF1"/>
    <w:rsid w:val="00595C87"/>
    <w:rsid w:val="005C3CC9"/>
    <w:rsid w:val="005D2C65"/>
    <w:rsid w:val="005D4273"/>
    <w:rsid w:val="005E6D94"/>
    <w:rsid w:val="005F15EC"/>
    <w:rsid w:val="005F4544"/>
    <w:rsid w:val="006051FA"/>
    <w:rsid w:val="006142B0"/>
    <w:rsid w:val="006275CB"/>
    <w:rsid w:val="0063384F"/>
    <w:rsid w:val="0064295B"/>
    <w:rsid w:val="00643C6F"/>
    <w:rsid w:val="00644902"/>
    <w:rsid w:val="00646202"/>
    <w:rsid w:val="0065290F"/>
    <w:rsid w:val="0065338E"/>
    <w:rsid w:val="00665AF9"/>
    <w:rsid w:val="00667331"/>
    <w:rsid w:val="0067138D"/>
    <w:rsid w:val="0067365D"/>
    <w:rsid w:val="006757E2"/>
    <w:rsid w:val="006815F6"/>
    <w:rsid w:val="006A0ED8"/>
    <w:rsid w:val="006A427A"/>
    <w:rsid w:val="006A5CBB"/>
    <w:rsid w:val="006C1F99"/>
    <w:rsid w:val="006D1797"/>
    <w:rsid w:val="006D4936"/>
    <w:rsid w:val="006E32C8"/>
    <w:rsid w:val="006F4272"/>
    <w:rsid w:val="007049D7"/>
    <w:rsid w:val="00707ECF"/>
    <w:rsid w:val="00772D61"/>
    <w:rsid w:val="00773082"/>
    <w:rsid w:val="007748F0"/>
    <w:rsid w:val="00784335"/>
    <w:rsid w:val="00785956"/>
    <w:rsid w:val="007A4321"/>
    <w:rsid w:val="007D081D"/>
    <w:rsid w:val="007D302E"/>
    <w:rsid w:val="007D5896"/>
    <w:rsid w:val="007D731D"/>
    <w:rsid w:val="007E1884"/>
    <w:rsid w:val="007E435B"/>
    <w:rsid w:val="00816123"/>
    <w:rsid w:val="00833933"/>
    <w:rsid w:val="00836B76"/>
    <w:rsid w:val="00853083"/>
    <w:rsid w:val="00891A90"/>
    <w:rsid w:val="008A5787"/>
    <w:rsid w:val="008B2F0C"/>
    <w:rsid w:val="008B4928"/>
    <w:rsid w:val="008B6F7E"/>
    <w:rsid w:val="008D2AB8"/>
    <w:rsid w:val="008D504C"/>
    <w:rsid w:val="008F1C66"/>
    <w:rsid w:val="00903111"/>
    <w:rsid w:val="00911852"/>
    <w:rsid w:val="00913756"/>
    <w:rsid w:val="00922561"/>
    <w:rsid w:val="00926AA1"/>
    <w:rsid w:val="00931861"/>
    <w:rsid w:val="00970FE4"/>
    <w:rsid w:val="0098598E"/>
    <w:rsid w:val="009B3871"/>
    <w:rsid w:val="009B5F10"/>
    <w:rsid w:val="009C2B3A"/>
    <w:rsid w:val="009C5F25"/>
    <w:rsid w:val="009D170C"/>
    <w:rsid w:val="009E259A"/>
    <w:rsid w:val="00A0022B"/>
    <w:rsid w:val="00A11920"/>
    <w:rsid w:val="00A346FE"/>
    <w:rsid w:val="00A4066D"/>
    <w:rsid w:val="00A40C4C"/>
    <w:rsid w:val="00A45BD6"/>
    <w:rsid w:val="00A47B4D"/>
    <w:rsid w:val="00A533F7"/>
    <w:rsid w:val="00A53B85"/>
    <w:rsid w:val="00A83018"/>
    <w:rsid w:val="00A84623"/>
    <w:rsid w:val="00A91841"/>
    <w:rsid w:val="00A93B3F"/>
    <w:rsid w:val="00A9639A"/>
    <w:rsid w:val="00AA0F7C"/>
    <w:rsid w:val="00AD653E"/>
    <w:rsid w:val="00AD6BB5"/>
    <w:rsid w:val="00AF181E"/>
    <w:rsid w:val="00B03F16"/>
    <w:rsid w:val="00B14523"/>
    <w:rsid w:val="00B22FD0"/>
    <w:rsid w:val="00B33824"/>
    <w:rsid w:val="00B62A32"/>
    <w:rsid w:val="00B653E6"/>
    <w:rsid w:val="00B76445"/>
    <w:rsid w:val="00B774DC"/>
    <w:rsid w:val="00B84413"/>
    <w:rsid w:val="00B924C3"/>
    <w:rsid w:val="00B96D11"/>
    <w:rsid w:val="00B97CCF"/>
    <w:rsid w:val="00BA3A22"/>
    <w:rsid w:val="00BB70F5"/>
    <w:rsid w:val="00BD00E0"/>
    <w:rsid w:val="00BE264F"/>
    <w:rsid w:val="00C25257"/>
    <w:rsid w:val="00C449FF"/>
    <w:rsid w:val="00C471AA"/>
    <w:rsid w:val="00C51671"/>
    <w:rsid w:val="00C67113"/>
    <w:rsid w:val="00C71974"/>
    <w:rsid w:val="00C72068"/>
    <w:rsid w:val="00C744F8"/>
    <w:rsid w:val="00C773E4"/>
    <w:rsid w:val="00C86564"/>
    <w:rsid w:val="00C95F26"/>
    <w:rsid w:val="00C969A6"/>
    <w:rsid w:val="00C96CB4"/>
    <w:rsid w:val="00CA7D36"/>
    <w:rsid w:val="00CB6BA7"/>
    <w:rsid w:val="00CC3F7B"/>
    <w:rsid w:val="00CD0463"/>
    <w:rsid w:val="00CD2FCF"/>
    <w:rsid w:val="00CF6BC8"/>
    <w:rsid w:val="00D07950"/>
    <w:rsid w:val="00D223ED"/>
    <w:rsid w:val="00D24208"/>
    <w:rsid w:val="00D30F4E"/>
    <w:rsid w:val="00D31FCC"/>
    <w:rsid w:val="00D348B4"/>
    <w:rsid w:val="00D360D5"/>
    <w:rsid w:val="00D464D4"/>
    <w:rsid w:val="00D470FA"/>
    <w:rsid w:val="00D60C38"/>
    <w:rsid w:val="00D6453C"/>
    <w:rsid w:val="00D66893"/>
    <w:rsid w:val="00D74EE8"/>
    <w:rsid w:val="00D82E36"/>
    <w:rsid w:val="00D90ACB"/>
    <w:rsid w:val="00DC1500"/>
    <w:rsid w:val="00DD61D8"/>
    <w:rsid w:val="00E369F5"/>
    <w:rsid w:val="00E37D95"/>
    <w:rsid w:val="00E44371"/>
    <w:rsid w:val="00E44E14"/>
    <w:rsid w:val="00E46214"/>
    <w:rsid w:val="00E514A7"/>
    <w:rsid w:val="00E54317"/>
    <w:rsid w:val="00E949B0"/>
    <w:rsid w:val="00EA2631"/>
    <w:rsid w:val="00EA579B"/>
    <w:rsid w:val="00EC07CB"/>
    <w:rsid w:val="00EC0BEA"/>
    <w:rsid w:val="00ED6D40"/>
    <w:rsid w:val="00F00591"/>
    <w:rsid w:val="00F37ADB"/>
    <w:rsid w:val="00F50E8A"/>
    <w:rsid w:val="00F51688"/>
    <w:rsid w:val="00F53146"/>
    <w:rsid w:val="00F53B9C"/>
    <w:rsid w:val="00F6090B"/>
    <w:rsid w:val="00F61D7D"/>
    <w:rsid w:val="00F65538"/>
    <w:rsid w:val="00F70F8E"/>
    <w:rsid w:val="00F845F8"/>
    <w:rsid w:val="00F91018"/>
    <w:rsid w:val="00FA0F30"/>
    <w:rsid w:val="00FA51A4"/>
    <w:rsid w:val="00FC30D5"/>
    <w:rsid w:val="00FC3FF9"/>
    <w:rsid w:val="00FD70C5"/>
    <w:rsid w:val="00FE3A1F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F4D3BA"/>
  <w15:chartTrackingRefBased/>
  <w15:docId w15:val="{4B947283-020E-44F5-BC55-135F6BF92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61007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aliases w:val="Normal,Akapit z listą3,Akapit z listą2,Wypunktowanie,L1,Numerowanie,Akapit z listą5,T_SZ_List Paragraph,normalny tekst,Preambuła,CW_Lista,Akapit z listą31,Kolorowa lista — akcent 11,Jasna lista — akcent 51"/>
    <w:basedOn w:val="Normalny"/>
    <w:link w:val="AkapitzlistZnak"/>
    <w:uiPriority w:val="34"/>
    <w:qFormat/>
    <w:rsid w:val="003B5A81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Normal Znak,Akapit z listą3 Znak,Akapit z listą2 Znak,Wypunktowanie Znak,L1 Znak,Numerowanie Znak,Akapit z listą5 Znak,T_SZ_List Paragraph Znak,normalny tekst Znak,Preambuła Znak,CW_Lista Znak,Akapit z listą31 Znak"/>
    <w:link w:val="Akapitzlist"/>
    <w:uiPriority w:val="34"/>
    <w:qFormat/>
    <w:locked/>
    <w:rsid w:val="003B5A81"/>
    <w:rPr>
      <w:rFonts w:ascii="Calibri" w:eastAsia="Calibri" w:hAnsi="Calibri"/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semiHidden/>
    <w:rsid w:val="00061007"/>
    <w:rPr>
      <w:rFonts w:ascii="Calibri Light" w:eastAsia="Times New Roman" w:hAnsi="Calibri Light" w:cs="Times New Roman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275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9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2</Pages>
  <Words>605</Words>
  <Characters>4859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6</cp:revision>
  <cp:lastPrinted>2024-10-17T07:06:00Z</cp:lastPrinted>
  <dcterms:created xsi:type="dcterms:W3CDTF">2025-05-09T09:15:00Z</dcterms:created>
  <dcterms:modified xsi:type="dcterms:W3CDTF">2025-05-19T08:55:00Z</dcterms:modified>
</cp:coreProperties>
</file>