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395E1" w14:textId="77777777" w:rsidR="00FB7F50" w:rsidRPr="000F4182" w:rsidRDefault="001A04CF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F4182">
        <w:rPr>
          <w:rFonts w:ascii="Verdana" w:hAnsi="Verdana"/>
          <w:sz w:val="18"/>
          <w:szCs w:val="18"/>
        </w:rPr>
        <w:t>Kraków</w:t>
      </w:r>
      <w:r w:rsidR="00FB7F50" w:rsidRPr="000F4182">
        <w:rPr>
          <w:rFonts w:ascii="Verdana" w:hAnsi="Verdana"/>
          <w:sz w:val="18"/>
          <w:szCs w:val="18"/>
        </w:rPr>
        <w:t xml:space="preserve"> dnia: </w:t>
      </w:r>
      <w:r w:rsidRPr="000F4182">
        <w:rPr>
          <w:rFonts w:ascii="Verdana" w:hAnsi="Verdana"/>
          <w:sz w:val="18"/>
          <w:szCs w:val="18"/>
        </w:rPr>
        <w:t>2025-05-21</w:t>
      </w:r>
    </w:p>
    <w:p w14:paraId="18A9BA4C" w14:textId="77777777" w:rsidR="00FB7F50" w:rsidRPr="000F4182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25CBC1E" w14:textId="77777777" w:rsidR="001A04CF" w:rsidRPr="000F4182" w:rsidRDefault="001A04C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F418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AA9A1D0" w14:textId="77777777" w:rsidR="001A04CF" w:rsidRPr="000F4182" w:rsidRDefault="001A04C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F418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B19D60" w14:textId="77777777" w:rsidR="00FB7F50" w:rsidRPr="000F4182" w:rsidRDefault="001A04C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F418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0EF4C9C" w14:textId="77777777" w:rsidR="00FB7F50" w:rsidRPr="000F4182" w:rsidRDefault="001A04CF" w:rsidP="00FB7F50">
      <w:pPr>
        <w:rPr>
          <w:rFonts w:ascii="Verdana" w:hAnsi="Verdana"/>
          <w:sz w:val="18"/>
          <w:szCs w:val="18"/>
        </w:rPr>
      </w:pPr>
      <w:r w:rsidRPr="000F4182">
        <w:rPr>
          <w:rFonts w:ascii="Verdana" w:hAnsi="Verdana"/>
          <w:sz w:val="18"/>
          <w:szCs w:val="18"/>
        </w:rPr>
        <w:t>Al. Mickiewicza</w:t>
      </w:r>
      <w:r w:rsidR="00FB7F50" w:rsidRPr="000F4182">
        <w:rPr>
          <w:rFonts w:ascii="Verdana" w:hAnsi="Verdana"/>
          <w:sz w:val="18"/>
          <w:szCs w:val="18"/>
        </w:rPr>
        <w:t xml:space="preserve"> </w:t>
      </w:r>
      <w:r w:rsidRPr="000F4182">
        <w:rPr>
          <w:rFonts w:ascii="Verdana" w:hAnsi="Verdana"/>
          <w:sz w:val="18"/>
          <w:szCs w:val="18"/>
        </w:rPr>
        <w:t>30</w:t>
      </w:r>
    </w:p>
    <w:p w14:paraId="675AC341" w14:textId="77777777" w:rsidR="00FB7F50" w:rsidRPr="000F4182" w:rsidRDefault="001A04CF" w:rsidP="00FB7F50">
      <w:pPr>
        <w:rPr>
          <w:rFonts w:ascii="Verdana" w:hAnsi="Verdana"/>
          <w:sz w:val="18"/>
          <w:szCs w:val="18"/>
        </w:rPr>
      </w:pPr>
      <w:r w:rsidRPr="000F4182">
        <w:rPr>
          <w:rFonts w:ascii="Verdana" w:hAnsi="Verdana"/>
          <w:sz w:val="18"/>
          <w:szCs w:val="18"/>
        </w:rPr>
        <w:t>30-059</w:t>
      </w:r>
      <w:r w:rsidR="00FB7F50" w:rsidRPr="000F4182">
        <w:rPr>
          <w:rFonts w:ascii="Verdana" w:hAnsi="Verdana"/>
          <w:sz w:val="18"/>
          <w:szCs w:val="18"/>
        </w:rPr>
        <w:t xml:space="preserve"> </w:t>
      </w:r>
      <w:r w:rsidRPr="000F4182">
        <w:rPr>
          <w:rFonts w:ascii="Verdana" w:hAnsi="Verdana"/>
          <w:sz w:val="18"/>
          <w:szCs w:val="18"/>
        </w:rPr>
        <w:t>Kraków</w:t>
      </w:r>
    </w:p>
    <w:p w14:paraId="20017280" w14:textId="77777777" w:rsidR="008642B3" w:rsidRPr="000F418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F4182">
        <w:rPr>
          <w:rFonts w:ascii="Verdana" w:hAnsi="Verdana"/>
          <w:sz w:val="18"/>
          <w:szCs w:val="18"/>
        </w:rPr>
        <w:t>OGŁOSZENIE</w:t>
      </w:r>
    </w:p>
    <w:p w14:paraId="729262D3" w14:textId="77777777" w:rsidR="008642B3" w:rsidRPr="000F418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F4182">
        <w:rPr>
          <w:rFonts w:ascii="Verdana" w:hAnsi="Verdana"/>
          <w:b/>
          <w:sz w:val="18"/>
          <w:szCs w:val="18"/>
        </w:rPr>
        <w:t xml:space="preserve">o </w:t>
      </w:r>
      <w:r w:rsidR="0054734E" w:rsidRPr="000F418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A04CF" w:rsidRPr="000F4182" w14:paraId="23607546" w14:textId="77777777" w:rsidTr="00B23038">
        <w:trPr>
          <w:trHeight w:val="638"/>
        </w:trPr>
        <w:tc>
          <w:tcPr>
            <w:tcW w:w="959" w:type="dxa"/>
            <w:shd w:val="clear" w:color="auto" w:fill="auto"/>
          </w:tcPr>
          <w:p w14:paraId="74E6400B" w14:textId="77777777" w:rsidR="001A04CF" w:rsidRPr="000F4182" w:rsidRDefault="001A04CF" w:rsidP="00B2303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F418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33EEE4" w14:textId="77777777" w:rsidR="001A04CF" w:rsidRPr="000F4182" w:rsidRDefault="001A04CF" w:rsidP="00B2303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F4182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0F41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/>
                <w:sz w:val="18"/>
                <w:szCs w:val="18"/>
              </w:rPr>
              <w:t>pn.</w:t>
            </w:r>
            <w:r w:rsidRPr="000F41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F4182">
              <w:rPr>
                <w:rFonts w:ascii="Verdana" w:hAnsi="Verdana"/>
                <w:b/>
                <w:bCs/>
                <w:sz w:val="18"/>
                <w:szCs w:val="18"/>
              </w:rPr>
              <w:t>dostawa 1 szt. laptopa dla WI - DE-dzp.272-182/25</w:t>
            </w:r>
            <w:r w:rsidRPr="000F418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F41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F4182">
              <w:rPr>
                <w:rFonts w:ascii="Verdana" w:hAnsi="Verdana"/>
                <w:b/>
                <w:sz w:val="18"/>
                <w:szCs w:val="18"/>
              </w:rPr>
              <w:t xml:space="preserve"> DE-dzp.272-182/25</w:t>
            </w:r>
            <w:r w:rsidRPr="000F418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67FCD1B" w14:textId="77777777" w:rsidR="008642B3" w:rsidRPr="000F418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F4182">
        <w:rPr>
          <w:rFonts w:ascii="Verdana" w:hAnsi="Verdana"/>
          <w:sz w:val="18"/>
          <w:szCs w:val="18"/>
        </w:rPr>
        <w:t xml:space="preserve">Zamawiający, </w:t>
      </w:r>
      <w:r w:rsidR="00CC324B" w:rsidRPr="000F418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F418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F4182">
        <w:rPr>
          <w:rFonts w:ascii="Verdana" w:hAnsi="Verdana"/>
          <w:sz w:val="18"/>
          <w:szCs w:val="18"/>
        </w:rPr>
        <w:t xml:space="preserve">ust. 1 pkt. 1 i </w:t>
      </w:r>
      <w:r w:rsidRPr="000F4182">
        <w:rPr>
          <w:rFonts w:ascii="Verdana" w:hAnsi="Verdana"/>
          <w:sz w:val="18"/>
          <w:szCs w:val="18"/>
        </w:rPr>
        <w:t xml:space="preserve">ust. </w:t>
      </w:r>
      <w:r w:rsidR="00A17CDB" w:rsidRPr="000F4182">
        <w:rPr>
          <w:rFonts w:ascii="Verdana" w:hAnsi="Verdana"/>
          <w:sz w:val="18"/>
          <w:szCs w:val="18"/>
        </w:rPr>
        <w:t>2</w:t>
      </w:r>
      <w:r w:rsidRPr="000F418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F4182">
        <w:rPr>
          <w:rFonts w:ascii="Verdana" w:hAnsi="Verdana"/>
          <w:sz w:val="18"/>
          <w:szCs w:val="18"/>
        </w:rPr>
        <w:t xml:space="preserve"> </w:t>
      </w:r>
      <w:r w:rsidR="00CC1A8E" w:rsidRPr="000F418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F4182">
        <w:rPr>
          <w:rFonts w:ascii="Verdana" w:hAnsi="Verdana"/>
          <w:sz w:val="18"/>
          <w:szCs w:val="18"/>
        </w:rPr>
        <w:t>t.j</w:t>
      </w:r>
      <w:proofErr w:type="spellEnd"/>
      <w:r w:rsidR="00CC1A8E" w:rsidRPr="000F4182">
        <w:rPr>
          <w:rFonts w:ascii="Verdana" w:hAnsi="Verdana"/>
          <w:sz w:val="18"/>
          <w:szCs w:val="18"/>
        </w:rPr>
        <w:t xml:space="preserve">. ze zm.) </w:t>
      </w:r>
      <w:r w:rsidRPr="000F4182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F4182">
        <w:rPr>
          <w:rFonts w:ascii="Verdana" w:hAnsi="Verdana"/>
          <w:sz w:val="18"/>
          <w:szCs w:val="18"/>
        </w:rPr>
        <w:t>Pzp</w:t>
      </w:r>
      <w:proofErr w:type="spellEnd"/>
      <w:r w:rsidRPr="000F4182">
        <w:rPr>
          <w:rFonts w:ascii="Verdana" w:hAnsi="Verdana"/>
          <w:sz w:val="18"/>
          <w:szCs w:val="18"/>
        </w:rPr>
        <w:t>”</w:t>
      </w:r>
      <w:r w:rsidR="00D26ED6" w:rsidRPr="000F4182">
        <w:rPr>
          <w:rFonts w:ascii="Verdana" w:hAnsi="Verdana"/>
          <w:sz w:val="18"/>
          <w:szCs w:val="18"/>
        </w:rPr>
        <w:t xml:space="preserve">, </w:t>
      </w:r>
      <w:r w:rsidRPr="000F4182">
        <w:rPr>
          <w:rFonts w:ascii="Verdana" w:hAnsi="Verdana"/>
          <w:sz w:val="18"/>
          <w:szCs w:val="18"/>
        </w:rPr>
        <w:t>informuje</w:t>
      </w:r>
      <w:r w:rsidR="00D26ED6" w:rsidRPr="000F418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F4182">
        <w:rPr>
          <w:rFonts w:ascii="Verdana" w:hAnsi="Verdana"/>
          <w:sz w:val="18"/>
          <w:szCs w:val="18"/>
        </w:rPr>
        <w:t>najkorzystniejsz</w:t>
      </w:r>
      <w:r w:rsidR="00D26ED6" w:rsidRPr="000F4182">
        <w:rPr>
          <w:rFonts w:ascii="Verdana" w:hAnsi="Verdana"/>
          <w:sz w:val="18"/>
          <w:szCs w:val="18"/>
        </w:rPr>
        <w:t xml:space="preserve">a wybrana została </w:t>
      </w:r>
      <w:r w:rsidR="00756CDA" w:rsidRPr="000F4182">
        <w:rPr>
          <w:rFonts w:ascii="Verdana" w:hAnsi="Verdana"/>
          <w:sz w:val="18"/>
          <w:szCs w:val="18"/>
        </w:rPr>
        <w:t>ofer</w:t>
      </w:r>
      <w:r w:rsidR="00D26ED6" w:rsidRPr="000F4182">
        <w:rPr>
          <w:rFonts w:ascii="Verdana" w:hAnsi="Verdana"/>
          <w:sz w:val="18"/>
          <w:szCs w:val="18"/>
        </w:rPr>
        <w:t>t</w:t>
      </w:r>
      <w:r w:rsidR="009F0E5C" w:rsidRPr="000F4182">
        <w:rPr>
          <w:rFonts w:ascii="Verdana" w:hAnsi="Verdana"/>
          <w:sz w:val="18"/>
          <w:szCs w:val="18"/>
        </w:rPr>
        <w:t>a</w:t>
      </w:r>
      <w:r w:rsidR="00D26ED6" w:rsidRPr="000F418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04CF" w:rsidRPr="000F4182" w14:paraId="7FD73FF0" w14:textId="77777777" w:rsidTr="00B23038">
        <w:trPr>
          <w:cantSplit/>
        </w:trPr>
        <w:tc>
          <w:tcPr>
            <w:tcW w:w="10150" w:type="dxa"/>
          </w:tcPr>
          <w:p w14:paraId="2FEC5402" w14:textId="38A07DC9" w:rsidR="001A04CF" w:rsidRPr="000F4182" w:rsidRDefault="001A04CF" w:rsidP="00B2303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F4182">
              <w:rPr>
                <w:rFonts w:ascii="Verdana" w:hAnsi="Verdana"/>
                <w:b/>
                <w:sz w:val="18"/>
                <w:szCs w:val="18"/>
              </w:rPr>
              <w:t xml:space="preserve">AJP Technology </w:t>
            </w:r>
            <w:r w:rsidR="000F4182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0F4182">
              <w:rPr>
                <w:rFonts w:ascii="Verdana" w:hAnsi="Verdana"/>
                <w:b/>
                <w:sz w:val="18"/>
                <w:szCs w:val="18"/>
              </w:rPr>
              <w:t>p. z o.</w:t>
            </w:r>
            <w:r w:rsidR="000F41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185FAA58" w14:textId="452925B0" w:rsidR="001A04CF" w:rsidRPr="000F4182" w:rsidRDefault="000F4182" w:rsidP="00B2303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1A04CF" w:rsidRPr="000F4182">
              <w:rPr>
                <w:rFonts w:ascii="Verdana" w:hAnsi="Verdana"/>
                <w:bCs/>
                <w:sz w:val="18"/>
                <w:szCs w:val="18"/>
              </w:rPr>
              <w:t>Leopolda Staffa 1/11</w:t>
            </w:r>
          </w:p>
          <w:p w14:paraId="2916AEBD" w14:textId="77777777" w:rsidR="001A04CF" w:rsidRDefault="001A04CF" w:rsidP="00B2303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F4182">
              <w:rPr>
                <w:rFonts w:ascii="Verdana" w:hAnsi="Verdana"/>
                <w:bCs/>
                <w:sz w:val="18"/>
                <w:szCs w:val="18"/>
              </w:rPr>
              <w:t>30-069 Kraków</w:t>
            </w:r>
          </w:p>
          <w:p w14:paraId="0D1946CD" w14:textId="77777777" w:rsidR="000F4182" w:rsidRPr="000F4182" w:rsidRDefault="000F4182" w:rsidP="00B2303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22CC5FF9" w14:textId="566701F2" w:rsidR="001A04CF" w:rsidRPr="000F4182" w:rsidRDefault="001A04CF" w:rsidP="00B2303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F4182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149C3" w:rsidRPr="000F4182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F4182">
              <w:rPr>
                <w:rFonts w:ascii="Verdana" w:hAnsi="Verdana"/>
                <w:sz w:val="18"/>
                <w:szCs w:val="18"/>
              </w:rPr>
              <w:t>brutto</w:t>
            </w:r>
            <w:r w:rsidR="00A149C3" w:rsidRPr="000F4182">
              <w:rPr>
                <w:rFonts w:ascii="Verdana" w:hAnsi="Verdana"/>
                <w:sz w:val="18"/>
                <w:szCs w:val="18"/>
              </w:rPr>
              <w:t>:</w:t>
            </w:r>
            <w:r w:rsidRPr="000F41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/>
                <w:b/>
                <w:sz w:val="18"/>
                <w:szCs w:val="18"/>
              </w:rPr>
              <w:t>10 004.82 zł</w:t>
            </w:r>
            <w:r w:rsidRPr="000F418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58A9087" w14:textId="77777777" w:rsidR="001A04CF" w:rsidRPr="000F4182" w:rsidRDefault="001A04CF" w:rsidP="00B2303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F418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F41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F418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FBCE387" w14:textId="77777777" w:rsidR="003A0AFC" w:rsidRPr="000F418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F418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850"/>
        <w:gridCol w:w="1134"/>
        <w:gridCol w:w="993"/>
      </w:tblGrid>
      <w:tr w:rsidR="00A149C3" w:rsidRPr="000F4182" w14:paraId="7C7D5911" w14:textId="77777777" w:rsidTr="000F4182">
        <w:trPr>
          <w:trHeight w:val="510"/>
        </w:trPr>
        <w:tc>
          <w:tcPr>
            <w:tcW w:w="851" w:type="dxa"/>
            <w:vAlign w:val="center"/>
          </w:tcPr>
          <w:p w14:paraId="0C71B04D" w14:textId="77777777" w:rsidR="00A149C3" w:rsidRPr="000F4182" w:rsidRDefault="00A149C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F418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00853000" w14:textId="77777777" w:rsidR="00A149C3" w:rsidRPr="000F4182" w:rsidRDefault="00A149C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108F220E" w14:textId="77777777" w:rsidR="00A149C3" w:rsidRPr="000F4182" w:rsidRDefault="00A149C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E1A3373" w14:textId="77777777" w:rsidR="00A149C3" w:rsidRPr="000F4182" w:rsidRDefault="00A149C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3" w:type="dxa"/>
            <w:vAlign w:val="center"/>
          </w:tcPr>
          <w:p w14:paraId="5243576A" w14:textId="77777777" w:rsidR="00A149C3" w:rsidRPr="000F4182" w:rsidRDefault="00A149C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49C3" w:rsidRPr="000F4182" w14:paraId="59910BAD" w14:textId="77777777" w:rsidTr="000F4182">
        <w:tc>
          <w:tcPr>
            <w:tcW w:w="851" w:type="dxa"/>
            <w:vAlign w:val="center"/>
          </w:tcPr>
          <w:p w14:paraId="6FCEE007" w14:textId="77777777" w:rsidR="00A149C3" w:rsidRPr="000F4182" w:rsidRDefault="00A149C3" w:rsidP="00B2303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6E755A4F" w14:textId="3A75DCDD" w:rsidR="00A149C3" w:rsidRPr="000F4182" w:rsidRDefault="00A149C3" w:rsidP="00B2303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 xml:space="preserve">AJP Technology </w:t>
            </w:r>
            <w:r w:rsidR="000F4182">
              <w:rPr>
                <w:rFonts w:ascii="Verdana" w:hAnsi="Verdana" w:cs="Times New Roman"/>
                <w:b/>
                <w:sz w:val="18"/>
                <w:szCs w:val="18"/>
              </w:rPr>
              <w:t>S</w:t>
            </w:r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>p. z o.</w:t>
            </w:r>
            <w:r w:rsidR="000F4182">
              <w:rPr>
                <w:rFonts w:ascii="Verdana" w:hAnsi="Verdana" w:cs="Times New Roman"/>
                <w:b/>
                <w:sz w:val="18"/>
                <w:szCs w:val="18"/>
              </w:rPr>
              <w:t xml:space="preserve">  </w:t>
            </w:r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27168CF3" w14:textId="38A74AF9" w:rsidR="00A149C3" w:rsidRPr="000F4182" w:rsidRDefault="000F4182" w:rsidP="00B2303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A149C3" w:rsidRPr="000F4182">
              <w:rPr>
                <w:rFonts w:ascii="Verdana" w:hAnsi="Verdana" w:cs="Times New Roman"/>
                <w:bCs/>
                <w:sz w:val="18"/>
                <w:szCs w:val="18"/>
              </w:rPr>
              <w:t>Leopolda Staffa 1/11</w:t>
            </w:r>
          </w:p>
          <w:p w14:paraId="272A10AF" w14:textId="77777777" w:rsidR="00A149C3" w:rsidRPr="000F4182" w:rsidRDefault="00A149C3" w:rsidP="00B2303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850" w:type="dxa"/>
            <w:vAlign w:val="center"/>
          </w:tcPr>
          <w:p w14:paraId="13CECB37" w14:textId="536A33C1" w:rsidR="00A149C3" w:rsidRPr="000F4182" w:rsidRDefault="00A149C3" w:rsidP="000F4182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7F56B4F3" w14:textId="77777777" w:rsidR="00A149C3" w:rsidRPr="000F4182" w:rsidRDefault="00A149C3" w:rsidP="00B2303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0D498C1E" w14:textId="77777777" w:rsidR="00A149C3" w:rsidRPr="000F4182" w:rsidRDefault="00A149C3" w:rsidP="00B2303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149C3" w:rsidRPr="000F4182" w14:paraId="03FCDD5D" w14:textId="77777777" w:rsidTr="000F4182">
        <w:tc>
          <w:tcPr>
            <w:tcW w:w="851" w:type="dxa"/>
            <w:vAlign w:val="center"/>
          </w:tcPr>
          <w:p w14:paraId="2C79CF34" w14:textId="77777777" w:rsidR="00A149C3" w:rsidRPr="000F4182" w:rsidRDefault="00A149C3" w:rsidP="00B2303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580ED22F" w14:textId="47836232" w:rsidR="00A149C3" w:rsidRPr="000F4182" w:rsidRDefault="00A149C3" w:rsidP="00B2303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>Framko</w:t>
            </w:r>
            <w:proofErr w:type="spellEnd"/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 xml:space="preserve"> 2 </w:t>
            </w:r>
            <w:r w:rsidR="000F4182">
              <w:rPr>
                <w:rFonts w:ascii="Verdana" w:hAnsi="Verdana" w:cs="Times New Roman"/>
                <w:b/>
                <w:sz w:val="18"/>
                <w:szCs w:val="18"/>
              </w:rPr>
              <w:t>S</w:t>
            </w:r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 xml:space="preserve">półka </w:t>
            </w:r>
            <w:r w:rsidR="000F4182">
              <w:rPr>
                <w:rFonts w:ascii="Verdana" w:hAnsi="Verdana" w:cs="Times New Roman"/>
                <w:b/>
                <w:sz w:val="18"/>
                <w:szCs w:val="18"/>
              </w:rPr>
              <w:t>J</w:t>
            </w:r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>awna J.</w:t>
            </w:r>
            <w:r w:rsidR="000F4182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>Strykowski S.</w:t>
            </w:r>
            <w:r w:rsidR="000F4182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0F4182">
              <w:rPr>
                <w:rFonts w:ascii="Verdana" w:hAnsi="Verdana" w:cs="Times New Roman"/>
                <w:b/>
                <w:sz w:val="18"/>
                <w:szCs w:val="18"/>
              </w:rPr>
              <w:t>Miazga</w:t>
            </w:r>
          </w:p>
          <w:p w14:paraId="4BA23C2D" w14:textId="75EA792D" w:rsidR="00A149C3" w:rsidRPr="000F4182" w:rsidRDefault="000F4182" w:rsidP="00B2303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A149C3" w:rsidRPr="000F4182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29EB61CA" w14:textId="77777777" w:rsidR="00A149C3" w:rsidRPr="000F4182" w:rsidRDefault="00A149C3" w:rsidP="00B2303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850" w:type="dxa"/>
            <w:vAlign w:val="center"/>
          </w:tcPr>
          <w:p w14:paraId="46135B3F" w14:textId="43148A87" w:rsidR="00A149C3" w:rsidRPr="000F4182" w:rsidRDefault="000F4182" w:rsidP="00B2303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FA06A0F" w14:textId="17660D62" w:rsidR="00A149C3" w:rsidRPr="000F4182" w:rsidRDefault="00A149C3" w:rsidP="00B2303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0F4182" w:rsidRPr="000F4182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3" w:type="dxa"/>
            <w:vAlign w:val="center"/>
          </w:tcPr>
          <w:p w14:paraId="427B01B2" w14:textId="6D8DC706" w:rsidR="00A149C3" w:rsidRPr="000F4182" w:rsidRDefault="000F4182" w:rsidP="00B2303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4182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5629A2F8" w14:textId="77777777" w:rsidR="000F4182" w:rsidRDefault="000F4182" w:rsidP="000F4182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4FB951F" w14:textId="3F37AE61" w:rsidR="000F4182" w:rsidRPr="000F4182" w:rsidRDefault="000F4182" w:rsidP="000F4182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0F4182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0F4182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16C4E825" w14:textId="77777777" w:rsidR="00E85D70" w:rsidRPr="000F418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B0A7F21" w14:textId="77777777" w:rsidR="00F960D7" w:rsidRPr="000F4182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CBBC47D" w14:textId="77777777" w:rsidR="00F960D7" w:rsidRPr="000F418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F418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AA060" w14:textId="77777777" w:rsidR="009D4D83" w:rsidRDefault="009D4D83">
      <w:r>
        <w:separator/>
      </w:r>
    </w:p>
  </w:endnote>
  <w:endnote w:type="continuationSeparator" w:id="0">
    <w:p w14:paraId="44741F58" w14:textId="77777777" w:rsidR="009D4D83" w:rsidRDefault="009D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8B63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89B6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5E90C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E47A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79F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9B6F0" w14:textId="77777777" w:rsidR="009D4D83" w:rsidRDefault="009D4D83">
      <w:r>
        <w:separator/>
      </w:r>
    </w:p>
  </w:footnote>
  <w:footnote w:type="continuationSeparator" w:id="0">
    <w:p w14:paraId="25D7C5F7" w14:textId="77777777" w:rsidR="009D4D83" w:rsidRDefault="009D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1B6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DB09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630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D83"/>
    <w:rsid w:val="00005838"/>
    <w:rsid w:val="00022322"/>
    <w:rsid w:val="00042497"/>
    <w:rsid w:val="000C1E6F"/>
    <w:rsid w:val="000E4E56"/>
    <w:rsid w:val="000F4182"/>
    <w:rsid w:val="001A04CF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05C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4D83"/>
    <w:rsid w:val="009F0E5C"/>
    <w:rsid w:val="00A029B8"/>
    <w:rsid w:val="00A149C3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FAEB5A"/>
  <w15:chartTrackingRefBased/>
  <w15:docId w15:val="{037DCD47-B99E-4C0B-93B8-862CABD4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2025-05-21T08:47:00Z</dcterms:created>
  <dcterms:modified xsi:type="dcterms:W3CDTF">2025-05-21T08:49:00Z</dcterms:modified>
</cp:coreProperties>
</file>