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8F34A" w14:textId="55D15BB0" w:rsidR="008D2AB8" w:rsidRPr="005A234B" w:rsidRDefault="008D2AB8" w:rsidP="008D2AB8">
      <w:pPr>
        <w:pStyle w:val="Nagwek3"/>
        <w:jc w:val="right"/>
        <w:rPr>
          <w:rFonts w:ascii="Times New Roman" w:hAnsi="Times New Roman"/>
          <w:sz w:val="18"/>
          <w:szCs w:val="18"/>
        </w:rPr>
      </w:pP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sz w:val="18"/>
          <w:szCs w:val="18"/>
        </w:rPr>
        <w:t xml:space="preserve">Załącznik nr </w:t>
      </w:r>
      <w:r w:rsidR="00012286" w:rsidRPr="005A234B">
        <w:rPr>
          <w:rFonts w:ascii="Times New Roman" w:hAnsi="Times New Roman"/>
          <w:sz w:val="18"/>
          <w:szCs w:val="18"/>
        </w:rPr>
        <w:t>1</w:t>
      </w:r>
    </w:p>
    <w:p w14:paraId="2EAA55FF" w14:textId="77777777" w:rsidR="008D2AB8" w:rsidRPr="005A234B" w:rsidRDefault="008D2AB8" w:rsidP="008D2AB8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57B1D1A1" w14:textId="5BB75956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  <w:r w:rsidRPr="005A234B">
        <w:rPr>
          <w:b/>
          <w:sz w:val="22"/>
          <w:szCs w:val="18"/>
        </w:rPr>
        <w:t>FORMULARZ OFERTY</w:t>
      </w:r>
    </w:p>
    <w:p w14:paraId="23EB0F63" w14:textId="77777777" w:rsidR="005A234B" w:rsidRPr="005A234B" w:rsidRDefault="005A234B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</w:p>
    <w:p w14:paraId="1A9C0C31" w14:textId="472D38D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NAZWA WYKONAWCY:……………………………………………………………………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6F8C7C54" w14:textId="30F22DBC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</w:t>
      </w:r>
      <w:r w:rsidR="005A234B">
        <w:rPr>
          <w:sz w:val="18"/>
          <w:szCs w:val="18"/>
        </w:rPr>
        <w:t>………………...</w:t>
      </w:r>
    </w:p>
    <w:p w14:paraId="7B8A9C1F" w14:textId="2CE94BF2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ADRES:…………………………………………………………………………………………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0F9449F9" w14:textId="0344706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WOJEWÓDZTWO ……………………………............................................................................</w:t>
      </w:r>
      <w:r w:rsidR="00377957" w:rsidRPr="005A234B">
        <w:rPr>
          <w:sz w:val="18"/>
          <w:szCs w:val="18"/>
        </w:rPr>
        <w:t>..........</w:t>
      </w:r>
      <w:r w:rsidR="005A234B">
        <w:rPr>
          <w:sz w:val="18"/>
          <w:szCs w:val="18"/>
        </w:rPr>
        <w:t>....................................</w:t>
      </w:r>
    </w:p>
    <w:p w14:paraId="46E6A0E9" w14:textId="0D13483A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TEL.………………………………………………………………………………………………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18B7E11D" w14:textId="21D96785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FAX 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…..</w:t>
      </w:r>
    </w:p>
    <w:p w14:paraId="0409E128" w14:textId="2F21974B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NIP…………………………………. REGON:……………………………………………….....</w:t>
      </w:r>
      <w:r w:rsidR="00377957" w:rsidRPr="005A234B">
        <w:rPr>
          <w:sz w:val="18"/>
          <w:szCs w:val="18"/>
        </w:rPr>
        <w:t>.........................................</w:t>
      </w:r>
      <w:r w:rsidR="005A234B">
        <w:rPr>
          <w:sz w:val="18"/>
          <w:szCs w:val="18"/>
        </w:rPr>
        <w:t>.....</w:t>
      </w:r>
    </w:p>
    <w:p w14:paraId="0A0F78E7" w14:textId="3FC93C6D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BANK/ NR KONTA 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</w:t>
      </w:r>
    </w:p>
    <w:p w14:paraId="1907C805" w14:textId="77777777" w:rsidR="008D2AB8" w:rsidRPr="005A234B" w:rsidRDefault="008D2AB8" w:rsidP="008D2AB8">
      <w:pPr>
        <w:spacing w:line="360" w:lineRule="auto"/>
        <w:rPr>
          <w:sz w:val="20"/>
          <w:szCs w:val="18"/>
        </w:rPr>
      </w:pPr>
      <w:r w:rsidRPr="005A234B">
        <w:rPr>
          <w:sz w:val="20"/>
          <w:szCs w:val="18"/>
        </w:rPr>
        <w:t>Do: Nazwa i siedziba Zamawiającego:</w:t>
      </w:r>
    </w:p>
    <w:p w14:paraId="5A911632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Akademia Górniczo - Hutnicza</w:t>
      </w:r>
    </w:p>
    <w:p w14:paraId="0B0D66B7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im. Stanisława Staszica w Krakowie</w:t>
      </w:r>
    </w:p>
    <w:p w14:paraId="1C2A3933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Dział Zamówień Publicznych</w:t>
      </w:r>
      <w:r w:rsidR="008D2AB8" w:rsidRPr="005A234B">
        <w:rPr>
          <w:b/>
          <w:sz w:val="20"/>
          <w:szCs w:val="18"/>
        </w:rPr>
        <w:t xml:space="preserve">  </w:t>
      </w:r>
    </w:p>
    <w:p w14:paraId="1AE10E48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Al. Mickiewicza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30</w:t>
      </w:r>
      <w:r w:rsidR="008D2AB8" w:rsidRPr="005A234B">
        <w:rPr>
          <w:b/>
          <w:sz w:val="20"/>
          <w:szCs w:val="18"/>
        </w:rPr>
        <w:t xml:space="preserve"> </w:t>
      </w:r>
    </w:p>
    <w:p w14:paraId="46ED8ED6" w14:textId="77777777" w:rsidR="008D2AB8" w:rsidRPr="005A234B" w:rsidRDefault="00A46A03" w:rsidP="008D2AB8">
      <w:pPr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30-059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Kraków</w:t>
      </w:r>
      <w:r w:rsidR="008D2AB8" w:rsidRPr="005A234B">
        <w:rPr>
          <w:b/>
          <w:sz w:val="20"/>
          <w:szCs w:val="18"/>
        </w:rPr>
        <w:t xml:space="preserve">,  </w:t>
      </w:r>
    </w:p>
    <w:p w14:paraId="228D87CD" w14:textId="77777777" w:rsidR="008D2AB8" w:rsidRPr="005A234B" w:rsidRDefault="008D2AB8" w:rsidP="005A234B">
      <w:pPr>
        <w:ind w:firstLine="3969"/>
        <w:jc w:val="both"/>
        <w:rPr>
          <w:b/>
          <w:sz w:val="20"/>
          <w:szCs w:val="18"/>
        </w:rPr>
      </w:pPr>
    </w:p>
    <w:p w14:paraId="57274A3C" w14:textId="2DB6DC33" w:rsidR="00F84F4C" w:rsidRPr="00BA227D" w:rsidRDefault="008D2AB8" w:rsidP="005A234B">
      <w:pPr>
        <w:widowControl w:val="0"/>
        <w:ind w:right="1"/>
        <w:jc w:val="both"/>
        <w:rPr>
          <w:sz w:val="22"/>
          <w:szCs w:val="18"/>
        </w:rPr>
      </w:pPr>
      <w:r w:rsidRPr="00BA227D">
        <w:rPr>
          <w:sz w:val="22"/>
          <w:szCs w:val="18"/>
        </w:rPr>
        <w:t>Przystępując do postępowania o udzielenie zamówienia publicznego, którego przedmiotem jest</w:t>
      </w:r>
      <w:r w:rsidR="00074B65">
        <w:rPr>
          <w:sz w:val="22"/>
          <w:szCs w:val="18"/>
        </w:rPr>
        <w:t xml:space="preserve">: </w:t>
      </w:r>
      <w:r w:rsidR="00074B65" w:rsidRPr="00074B65">
        <w:rPr>
          <w:b/>
          <w:sz w:val="22"/>
          <w:szCs w:val="18"/>
        </w:rPr>
        <w:t xml:space="preserve">Dostawa komputera przenośnego dla </w:t>
      </w:r>
      <w:proofErr w:type="spellStart"/>
      <w:r w:rsidR="00074B65" w:rsidRPr="00074B65">
        <w:rPr>
          <w:b/>
          <w:sz w:val="22"/>
          <w:szCs w:val="18"/>
        </w:rPr>
        <w:t>WIMiR</w:t>
      </w:r>
      <w:proofErr w:type="spellEnd"/>
      <w:r w:rsidR="00074B65" w:rsidRPr="00074B65">
        <w:rPr>
          <w:b/>
          <w:sz w:val="22"/>
          <w:szCs w:val="18"/>
        </w:rPr>
        <w:t xml:space="preserve"> - DE-dzp.272-255/25</w:t>
      </w:r>
      <w:r w:rsidRPr="00BA227D">
        <w:rPr>
          <w:b/>
          <w:sz w:val="22"/>
          <w:szCs w:val="18"/>
        </w:rPr>
        <w:t xml:space="preserve">, </w:t>
      </w:r>
      <w:r w:rsidRPr="00BA227D">
        <w:rPr>
          <w:sz w:val="22"/>
          <w:szCs w:val="18"/>
        </w:rPr>
        <w:t>oferuję realizację przedmiotu zamówienia, zgodnie z zasadami określonymi w specyfikacji warunków zamówienia.</w:t>
      </w:r>
    </w:p>
    <w:p w14:paraId="5BACF1C9" w14:textId="77777777" w:rsidR="0065601C" w:rsidRPr="005A234B" w:rsidRDefault="0065601C" w:rsidP="008D2AB8">
      <w:pPr>
        <w:widowControl w:val="0"/>
        <w:ind w:right="1"/>
        <w:jc w:val="both"/>
        <w:rPr>
          <w:sz w:val="18"/>
          <w:szCs w:val="18"/>
        </w:rPr>
      </w:pPr>
    </w:p>
    <w:p w14:paraId="7AD86DBA" w14:textId="77777777" w:rsidR="00074B65" w:rsidRDefault="00074B65" w:rsidP="00074B65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5BF663F1" w14:textId="77777777" w:rsidR="00074B65" w:rsidRDefault="00074B65" w:rsidP="00074B65">
      <w:pPr>
        <w:widowControl w:val="0"/>
        <w:ind w:right="1"/>
        <w:rPr>
          <w:b/>
        </w:rPr>
      </w:pPr>
    </w:p>
    <w:p w14:paraId="1664F9A2" w14:textId="77777777" w:rsidR="00074B65" w:rsidRDefault="00074B65" w:rsidP="00074B65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3AC9709A" w14:textId="77777777" w:rsidR="00074B65" w:rsidRDefault="00074B65" w:rsidP="00074B65">
      <w:pPr>
        <w:widowControl w:val="0"/>
        <w:ind w:right="1"/>
        <w:jc w:val="both"/>
        <w:rPr>
          <w:b/>
        </w:rPr>
      </w:pPr>
    </w:p>
    <w:p w14:paraId="5CF198FD" w14:textId="77777777" w:rsidR="00074B65" w:rsidRDefault="00074B65" w:rsidP="00074B65">
      <w:pPr>
        <w:widowControl w:val="0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3B8701F8" w14:textId="77777777" w:rsidR="00074B65" w:rsidRDefault="00074B65" w:rsidP="00074B65">
      <w:pPr>
        <w:widowControl w:val="0"/>
        <w:ind w:right="1"/>
        <w:jc w:val="both"/>
        <w:rPr>
          <w:b/>
        </w:rPr>
      </w:pPr>
    </w:p>
    <w:p w14:paraId="45635BB0" w14:textId="77777777" w:rsidR="00074B65" w:rsidRDefault="00074B65" w:rsidP="00074B65">
      <w:pPr>
        <w:pStyle w:val="Tekstpodstawowy"/>
        <w:spacing w:line="240" w:lineRule="auto"/>
      </w:pPr>
      <w:r>
        <w:t>Powyższa cena zawiera podatek VAT w wysokości .......... % tj.……………………. PLN</w:t>
      </w:r>
    </w:p>
    <w:p w14:paraId="0FC14B8D" w14:textId="77777777" w:rsidR="00074B65" w:rsidRDefault="00074B65" w:rsidP="00074B65">
      <w:pPr>
        <w:pStyle w:val="Tekstpodstawowy"/>
        <w:spacing w:line="240" w:lineRule="auto"/>
      </w:pPr>
    </w:p>
    <w:p w14:paraId="057C272F" w14:textId="62C70D92" w:rsidR="00074B65" w:rsidRDefault="00074B65" w:rsidP="00074B65">
      <w:pPr>
        <w:pStyle w:val="Tekstpodstawowy"/>
        <w:spacing w:line="240" w:lineRule="auto"/>
      </w:pPr>
      <w:r>
        <w:t xml:space="preserve">Producent/model zaoferowanego </w:t>
      </w:r>
      <w:r>
        <w:t>sprzętu</w:t>
      </w:r>
      <w:r>
        <w:t>: ……………………………………………</w:t>
      </w:r>
    </w:p>
    <w:p w14:paraId="6851E77B" w14:textId="77777777" w:rsidR="00F84F4C" w:rsidRPr="00074B65" w:rsidRDefault="00F84F4C" w:rsidP="00F84F4C">
      <w:pPr>
        <w:widowControl w:val="0"/>
        <w:spacing w:line="264" w:lineRule="auto"/>
        <w:ind w:right="1"/>
        <w:jc w:val="both"/>
        <w:rPr>
          <w:b/>
        </w:rPr>
      </w:pPr>
    </w:p>
    <w:p w14:paraId="683F2930" w14:textId="68877623" w:rsidR="00F84F4C" w:rsidRPr="00074B65" w:rsidRDefault="00F84F4C" w:rsidP="00F84F4C">
      <w:pPr>
        <w:widowControl w:val="0"/>
        <w:spacing w:line="360" w:lineRule="auto"/>
        <w:ind w:right="1"/>
        <w:jc w:val="both"/>
        <w:rPr>
          <w:b/>
        </w:rPr>
      </w:pPr>
      <w:r w:rsidRPr="00074B65">
        <w:rPr>
          <w:b/>
        </w:rPr>
        <w:t xml:space="preserve">Termin realizacji umowy: </w:t>
      </w:r>
      <w:r w:rsidRPr="00074B65">
        <w:rPr>
          <w:b/>
          <w:bCs/>
        </w:rPr>
        <w:t>……… dni od daty podpisania umowy</w:t>
      </w:r>
      <w:r w:rsidRPr="00074B65">
        <w:t xml:space="preserve"> </w:t>
      </w:r>
      <w:r w:rsidR="005A234B" w:rsidRPr="00074B65">
        <w:rPr>
          <w:b/>
          <w:color w:val="FF0000"/>
        </w:rPr>
        <w:t>/</w:t>
      </w:r>
      <w:r w:rsidRPr="00074B65">
        <w:rPr>
          <w:b/>
          <w:color w:val="FF0000"/>
        </w:rPr>
        <w:t>kryterium oceny ofert</w:t>
      </w:r>
      <w:r w:rsidR="005A234B" w:rsidRPr="00074B65">
        <w:rPr>
          <w:b/>
          <w:color w:val="FF0000"/>
        </w:rPr>
        <w:t>/</w:t>
      </w:r>
    </w:p>
    <w:p w14:paraId="5A1C0C13" w14:textId="25C26D44" w:rsidR="00F84F4C" w:rsidRPr="00074B65" w:rsidRDefault="00F84F4C" w:rsidP="00F84F4C">
      <w:pPr>
        <w:widowControl w:val="0"/>
        <w:spacing w:line="360" w:lineRule="auto"/>
        <w:ind w:right="1"/>
        <w:jc w:val="both"/>
        <w:rPr>
          <w:i/>
        </w:rPr>
      </w:pPr>
      <w:r w:rsidRPr="00074B65">
        <w:rPr>
          <w:b/>
        </w:rPr>
        <w:t>Okres udzielonej gwarancji wynosi:</w:t>
      </w:r>
      <w:r w:rsidRPr="00074B65">
        <w:t xml:space="preserve"> </w:t>
      </w:r>
      <w:r w:rsidRPr="00074B65">
        <w:rPr>
          <w:b/>
          <w:bCs/>
        </w:rPr>
        <w:t>…………… miesięcy</w:t>
      </w:r>
      <w:r w:rsidR="000E4682" w:rsidRPr="00074B65">
        <w:rPr>
          <w:b/>
          <w:bCs/>
        </w:rPr>
        <w:t xml:space="preserve"> </w:t>
      </w:r>
      <w:r w:rsidR="00BA227D" w:rsidRPr="00074B65">
        <w:rPr>
          <w:b/>
          <w:color w:val="FF0000"/>
        </w:rPr>
        <w:t>/kryteriu</w:t>
      </w:r>
      <w:bookmarkStart w:id="0" w:name="_GoBack"/>
      <w:bookmarkEnd w:id="0"/>
      <w:r w:rsidR="00BA227D" w:rsidRPr="00074B65">
        <w:rPr>
          <w:b/>
          <w:color w:val="FF0000"/>
        </w:rPr>
        <w:t>m oceny ofert/</w:t>
      </w:r>
    </w:p>
    <w:p w14:paraId="47F5F057" w14:textId="37414293" w:rsidR="005A234B" w:rsidRPr="00BA227D" w:rsidRDefault="005A234B" w:rsidP="00BA227D">
      <w:pPr>
        <w:jc w:val="both"/>
        <w:rPr>
          <w:b/>
          <w:sz w:val="20"/>
          <w:szCs w:val="22"/>
        </w:rPr>
      </w:pPr>
      <w:r w:rsidRPr="00BA227D">
        <w:rPr>
          <w:b/>
          <w:sz w:val="20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A3BFF7" w14:textId="77777777" w:rsidR="005A234B" w:rsidRPr="00BA227D" w:rsidRDefault="005A234B" w:rsidP="005A234B">
      <w:pPr>
        <w:rPr>
          <w:b/>
          <w:sz w:val="20"/>
          <w:szCs w:val="22"/>
        </w:rPr>
      </w:pPr>
    </w:p>
    <w:p w14:paraId="0108157D" w14:textId="233523B4" w:rsidR="00F84F4C" w:rsidRPr="00BA227D" w:rsidRDefault="00F84F4C" w:rsidP="00F84F4C">
      <w:pPr>
        <w:tabs>
          <w:tab w:val="left" w:pos="426"/>
        </w:tabs>
        <w:spacing w:after="120"/>
        <w:jc w:val="both"/>
        <w:rPr>
          <w:b/>
          <w:sz w:val="20"/>
          <w:szCs w:val="18"/>
        </w:rPr>
      </w:pPr>
      <w:r w:rsidRPr="00BA227D">
        <w:rPr>
          <w:sz w:val="20"/>
          <w:szCs w:val="18"/>
        </w:rPr>
        <w:t>Oświadczamy, że zgodnie z ustawą z dnia 6 marca 2018 r. Prawo przedsiębiorców, należymy do małych lub średnich przedsiębiorców:</w:t>
      </w:r>
      <w:r w:rsidRPr="00BA227D">
        <w:rPr>
          <w:b/>
          <w:sz w:val="20"/>
          <w:szCs w:val="18"/>
        </w:rPr>
        <w:t xml:space="preserve"> TAK/NIE</w:t>
      </w:r>
    </w:p>
    <w:p w14:paraId="2E2D150F" w14:textId="77777777" w:rsidR="00F84F4C" w:rsidRPr="005A234B" w:rsidRDefault="00F84F4C" w:rsidP="00F84F4C">
      <w:pPr>
        <w:ind w:right="-47"/>
        <w:jc w:val="both"/>
        <w:rPr>
          <w:bCs/>
          <w:sz w:val="18"/>
          <w:szCs w:val="18"/>
        </w:rPr>
      </w:pPr>
      <w:r w:rsidRPr="005A234B">
        <w:rPr>
          <w:b/>
          <w:sz w:val="18"/>
          <w:szCs w:val="18"/>
        </w:rPr>
        <w:t xml:space="preserve">Termin płatności: </w:t>
      </w:r>
      <w:r w:rsidRPr="005A234B">
        <w:rPr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940EA15" w14:textId="77777777" w:rsidR="005A234B" w:rsidRDefault="005A234B" w:rsidP="00F84F4C">
      <w:pPr>
        <w:tabs>
          <w:tab w:val="left" w:pos="426"/>
        </w:tabs>
        <w:spacing w:line="360" w:lineRule="auto"/>
        <w:jc w:val="both"/>
        <w:rPr>
          <w:b/>
          <w:sz w:val="18"/>
          <w:szCs w:val="18"/>
          <w:u w:val="single"/>
        </w:rPr>
      </w:pPr>
    </w:p>
    <w:p w14:paraId="128DA038" w14:textId="517BE65A" w:rsidR="00F84F4C" w:rsidRPr="005A234B" w:rsidRDefault="00F84F4C" w:rsidP="00F84F4C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5A234B">
        <w:rPr>
          <w:b/>
          <w:sz w:val="18"/>
          <w:szCs w:val="18"/>
          <w:u w:val="single"/>
        </w:rPr>
        <w:t>Jednocześnie oświadczamy, że:</w:t>
      </w:r>
    </w:p>
    <w:p w14:paraId="5E48330F" w14:textId="77777777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2DBBD2D" w14:textId="00E3A27C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FF5747" w:rsidRPr="005A234B">
        <w:rPr>
          <w:color w:val="000000"/>
          <w:sz w:val="18"/>
          <w:szCs w:val="18"/>
          <w:lang w:eastAsia="ar-SA"/>
        </w:rPr>
        <w:t xml:space="preserve"> </w:t>
      </w:r>
      <w:r w:rsidRPr="005A234B">
        <w:rPr>
          <w:color w:val="000000"/>
          <w:sz w:val="18"/>
          <w:szCs w:val="18"/>
          <w:lang w:eastAsia="ar-SA"/>
        </w:rPr>
        <w:t xml:space="preserve">do zawarcia umowy zgodnej z niniejszą ofertą, na warunkach </w:t>
      </w:r>
      <w:r w:rsidRPr="005A234B">
        <w:rPr>
          <w:color w:val="000000"/>
          <w:sz w:val="18"/>
          <w:szCs w:val="18"/>
          <w:lang w:eastAsia="ar-SA"/>
        </w:rPr>
        <w:lastRenderedPageBreak/>
        <w:t>określonych w Specyfikacji Warunków Zamówienia, w miejscu i terminie wyznaczonym przez zamawiającego</w:t>
      </w:r>
      <w:r w:rsidRPr="005A234B">
        <w:rPr>
          <w:color w:val="000000"/>
          <w:sz w:val="18"/>
          <w:szCs w:val="18"/>
        </w:rPr>
        <w:t xml:space="preserve"> i nie wnosimy do nich żadnych zastrzeżeń.</w:t>
      </w:r>
    </w:p>
    <w:p w14:paraId="14FD7949" w14:textId="0406E040" w:rsidR="00B95C09" w:rsidRPr="00B95C09" w:rsidRDefault="00FF5747" w:rsidP="00E835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18"/>
          <w:szCs w:val="18"/>
        </w:rPr>
      </w:pPr>
      <w:r w:rsidRPr="005A234B">
        <w:rPr>
          <w:b/>
          <w:bCs/>
          <w:color w:val="000000"/>
          <w:sz w:val="18"/>
          <w:szCs w:val="18"/>
          <w:lang w:eastAsia="zh-CN"/>
        </w:rPr>
        <w:t>Oświadczamy, że serwis gwarancji świadczony będzie przez producenta</w:t>
      </w:r>
      <w:r w:rsidR="00E83590">
        <w:rPr>
          <w:b/>
          <w:bCs/>
          <w:color w:val="000000"/>
          <w:sz w:val="18"/>
          <w:szCs w:val="18"/>
          <w:lang w:eastAsia="zh-CN"/>
        </w:rPr>
        <w:t xml:space="preserve"> lub autoryzowany serwis producenta, tj. …………</w:t>
      </w:r>
    </w:p>
    <w:p w14:paraId="12F526BD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DBEDC2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3D2828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3A69F6" w14:textId="77777777" w:rsidR="00F84F4C" w:rsidRPr="005A234B" w:rsidRDefault="00F84F4C" w:rsidP="00F84F4C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4F4C" w:rsidRPr="005A234B" w14:paraId="2AE064FB" w14:textId="77777777" w:rsidTr="003137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DDA1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64C78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Opis części zamówienia, którą wykonawca </w:t>
            </w:r>
          </w:p>
          <w:p w14:paraId="31106F69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EE47C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Nazwa podwykonawcy</w:t>
            </w:r>
            <w:r w:rsidRPr="005A234B">
              <w:rPr>
                <w:sz w:val="18"/>
                <w:szCs w:val="18"/>
              </w:rPr>
              <w:br/>
              <w:t>(o ile jest znana)</w:t>
            </w:r>
          </w:p>
        </w:tc>
      </w:tr>
      <w:tr w:rsidR="00F84F4C" w:rsidRPr="005A234B" w14:paraId="3A1307EA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EB54A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DC5B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6E4C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F84F4C" w:rsidRPr="005A234B" w14:paraId="66FCC7C8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37F98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9DB1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8756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0A891FD2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Upoważnionymi do reprezentowania naszej firmy są następujące osoby:</w:t>
      </w:r>
    </w:p>
    <w:p w14:paraId="49967ECD" w14:textId="77777777" w:rsidR="00F84F4C" w:rsidRPr="005A234B" w:rsidRDefault="00F84F4C" w:rsidP="00F84F4C">
      <w:pPr>
        <w:keepNext/>
        <w:spacing w:before="240" w:after="60"/>
        <w:outlineLvl w:val="0"/>
        <w:rPr>
          <w:b/>
          <w:bCs/>
          <w:kern w:val="32"/>
          <w:sz w:val="18"/>
          <w:szCs w:val="18"/>
        </w:rPr>
      </w:pPr>
      <w:r w:rsidRPr="005A234B">
        <w:rPr>
          <w:b/>
          <w:bCs/>
          <w:kern w:val="32"/>
          <w:sz w:val="18"/>
          <w:szCs w:val="18"/>
        </w:rPr>
        <w:tab/>
        <w:t>Imię i Nazwisko</w:t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</w:p>
    <w:p w14:paraId="2D8B4B3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</w:r>
    </w:p>
    <w:p w14:paraId="53D0BD5E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FD90D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  <w:t xml:space="preserve"> </w:t>
      </w:r>
    </w:p>
    <w:p w14:paraId="5FA9A1AD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AC5E71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upoważnienie dla powyżej wskazanych osób wynika z następującego (</w:t>
      </w:r>
      <w:proofErr w:type="spellStart"/>
      <w:r w:rsidRPr="005A234B">
        <w:rPr>
          <w:sz w:val="18"/>
          <w:szCs w:val="18"/>
        </w:rPr>
        <w:t>ych</w:t>
      </w:r>
      <w:proofErr w:type="spellEnd"/>
      <w:r w:rsidRPr="005A234B">
        <w:rPr>
          <w:sz w:val="18"/>
          <w:szCs w:val="18"/>
        </w:rPr>
        <w:t>) dokumentu(ów)</w:t>
      </w:r>
    </w:p>
    <w:p w14:paraId="34AFBA71" w14:textId="77777777" w:rsidR="00F84F4C" w:rsidRPr="005A234B" w:rsidRDefault="00F84F4C" w:rsidP="00F84F4C">
      <w:p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……………………………………………………...........................……które dołączamy do oferty.</w:t>
      </w:r>
    </w:p>
    <w:p w14:paraId="54904D07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załącznikami do niniejszej oferty są:</w:t>
      </w:r>
    </w:p>
    <w:p w14:paraId="3EE7E66D" w14:textId="059E31B0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617FB81D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7BC72C8A" w14:textId="341FB426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...............................................................................</w:t>
      </w:r>
    </w:p>
    <w:p w14:paraId="23049B94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02D1308C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2E400BAE" w14:textId="77777777" w:rsidR="00F84F4C" w:rsidRPr="005A234B" w:rsidRDefault="00F84F4C" w:rsidP="00F84F4C">
      <w:pPr>
        <w:jc w:val="both"/>
        <w:rPr>
          <w:sz w:val="18"/>
          <w:szCs w:val="18"/>
        </w:rPr>
      </w:pPr>
    </w:p>
    <w:p w14:paraId="09B8F2AF" w14:textId="77777777" w:rsidR="0095129F" w:rsidRPr="005A234B" w:rsidRDefault="0095129F" w:rsidP="00F84F4C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18"/>
          <w:szCs w:val="18"/>
          <w:lang w:eastAsia="zh-CN"/>
        </w:rPr>
      </w:pPr>
    </w:p>
    <w:p w14:paraId="6A0CDB1E" w14:textId="43F0D8C6" w:rsidR="00F84F4C" w:rsidRPr="005A234B" w:rsidRDefault="00F84F4C" w:rsidP="00F84F4C">
      <w:pPr>
        <w:tabs>
          <w:tab w:val="left" w:pos="540"/>
          <w:tab w:val="left" w:pos="780"/>
        </w:tabs>
        <w:suppressAutoHyphens/>
        <w:jc w:val="both"/>
        <w:rPr>
          <w:color w:val="FF0000"/>
          <w:sz w:val="18"/>
          <w:szCs w:val="18"/>
          <w:lang w:eastAsia="zh-CN"/>
        </w:rPr>
      </w:pPr>
      <w:r w:rsidRPr="005A234B">
        <w:rPr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5A234B">
        <w:rPr>
          <w:color w:val="FF0000"/>
          <w:sz w:val="18"/>
          <w:szCs w:val="18"/>
          <w:lang w:eastAsia="zh-CN"/>
        </w:rPr>
        <w:t>.</w:t>
      </w:r>
    </w:p>
    <w:p w14:paraId="0A3EF4A1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2C3B7917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6DD58B34" w14:textId="77777777" w:rsidR="00F84F4C" w:rsidRPr="005A234B" w:rsidRDefault="00F84F4C" w:rsidP="008D2AB8">
      <w:pPr>
        <w:widowControl w:val="0"/>
        <w:ind w:right="1"/>
        <w:jc w:val="both"/>
        <w:rPr>
          <w:sz w:val="18"/>
          <w:szCs w:val="18"/>
        </w:rPr>
      </w:pPr>
    </w:p>
    <w:p w14:paraId="4799A0C9" w14:textId="77777777" w:rsidR="008D2AB8" w:rsidRPr="005A234B" w:rsidRDefault="008D2AB8" w:rsidP="008D2AB8">
      <w:pPr>
        <w:tabs>
          <w:tab w:val="right" w:pos="9000"/>
        </w:tabs>
        <w:rPr>
          <w:sz w:val="18"/>
          <w:szCs w:val="18"/>
        </w:rPr>
      </w:pPr>
    </w:p>
    <w:p w14:paraId="5FCB65B0" w14:textId="77777777" w:rsidR="00FE545C" w:rsidRPr="005A234B" w:rsidRDefault="00FE545C" w:rsidP="00FE545C">
      <w:pPr>
        <w:jc w:val="right"/>
        <w:rPr>
          <w:sz w:val="18"/>
          <w:szCs w:val="18"/>
        </w:rPr>
      </w:pPr>
    </w:p>
    <w:sectPr w:rsidR="00FE545C" w:rsidRPr="005A234B" w:rsidSect="005A2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07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144C8" w14:textId="77777777" w:rsidR="00F52088" w:rsidRDefault="00F52088">
      <w:r>
        <w:separator/>
      </w:r>
    </w:p>
  </w:endnote>
  <w:endnote w:type="continuationSeparator" w:id="0">
    <w:p w14:paraId="628B3E2E" w14:textId="77777777" w:rsidR="00F52088" w:rsidRDefault="00F52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06741" w14:textId="77777777" w:rsidR="00A46A03" w:rsidRDefault="00A46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C2F1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88D12" w14:textId="77777777" w:rsidR="00A46A03" w:rsidRDefault="00A46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2CD2EC" w14:textId="77777777" w:rsidR="00F52088" w:rsidRDefault="00F52088">
      <w:r>
        <w:separator/>
      </w:r>
    </w:p>
  </w:footnote>
  <w:footnote w:type="continuationSeparator" w:id="0">
    <w:p w14:paraId="6FACDA57" w14:textId="77777777" w:rsidR="00F52088" w:rsidRDefault="00F52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8436E" w14:textId="77777777" w:rsidR="00A46A03" w:rsidRDefault="00A46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8C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6C5D6" w14:textId="77777777" w:rsidR="00A46A03" w:rsidRDefault="00A46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CED0AE66"/>
    <w:lvl w:ilvl="0" w:tplc="ECAC26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D22"/>
    <w:rsid w:val="00012286"/>
    <w:rsid w:val="00045AD0"/>
    <w:rsid w:val="000704FC"/>
    <w:rsid w:val="00071CCC"/>
    <w:rsid w:val="00074B65"/>
    <w:rsid w:val="00094131"/>
    <w:rsid w:val="000B731D"/>
    <w:rsid w:val="000D6134"/>
    <w:rsid w:val="000E09C7"/>
    <w:rsid w:val="000E4682"/>
    <w:rsid w:val="000F6589"/>
    <w:rsid w:val="00106636"/>
    <w:rsid w:val="00116EC6"/>
    <w:rsid w:val="001801DD"/>
    <w:rsid w:val="001B5897"/>
    <w:rsid w:val="001D4612"/>
    <w:rsid w:val="00207E98"/>
    <w:rsid w:val="002723B0"/>
    <w:rsid w:val="00290D22"/>
    <w:rsid w:val="00315A4A"/>
    <w:rsid w:val="00377957"/>
    <w:rsid w:val="004B7300"/>
    <w:rsid w:val="004C6753"/>
    <w:rsid w:val="00525B83"/>
    <w:rsid w:val="00562475"/>
    <w:rsid w:val="00587C59"/>
    <w:rsid w:val="00595C87"/>
    <w:rsid w:val="005A234B"/>
    <w:rsid w:val="005D2C65"/>
    <w:rsid w:val="005E6D94"/>
    <w:rsid w:val="0063384F"/>
    <w:rsid w:val="00643C6F"/>
    <w:rsid w:val="00646202"/>
    <w:rsid w:val="0065290F"/>
    <w:rsid w:val="0065601C"/>
    <w:rsid w:val="006815F6"/>
    <w:rsid w:val="0068433F"/>
    <w:rsid w:val="007748F0"/>
    <w:rsid w:val="007A4321"/>
    <w:rsid w:val="007A5270"/>
    <w:rsid w:val="00833933"/>
    <w:rsid w:val="00853083"/>
    <w:rsid w:val="008B2F0C"/>
    <w:rsid w:val="008B4928"/>
    <w:rsid w:val="008D2AB8"/>
    <w:rsid w:val="008F1C66"/>
    <w:rsid w:val="00903B1F"/>
    <w:rsid w:val="0095129F"/>
    <w:rsid w:val="00970FE4"/>
    <w:rsid w:val="00A0022B"/>
    <w:rsid w:val="00A346FE"/>
    <w:rsid w:val="00A46A03"/>
    <w:rsid w:val="00A47B4D"/>
    <w:rsid w:val="00A83018"/>
    <w:rsid w:val="00AD72BF"/>
    <w:rsid w:val="00B774DC"/>
    <w:rsid w:val="00B95C09"/>
    <w:rsid w:val="00BA227D"/>
    <w:rsid w:val="00BB31D6"/>
    <w:rsid w:val="00C46C37"/>
    <w:rsid w:val="00C969A6"/>
    <w:rsid w:val="00CA7D36"/>
    <w:rsid w:val="00D24208"/>
    <w:rsid w:val="00D60C38"/>
    <w:rsid w:val="00D66893"/>
    <w:rsid w:val="00D90ACB"/>
    <w:rsid w:val="00DC1500"/>
    <w:rsid w:val="00E146E6"/>
    <w:rsid w:val="00E44371"/>
    <w:rsid w:val="00E83590"/>
    <w:rsid w:val="00E949B0"/>
    <w:rsid w:val="00EC0BEA"/>
    <w:rsid w:val="00F00591"/>
    <w:rsid w:val="00F51688"/>
    <w:rsid w:val="00F52088"/>
    <w:rsid w:val="00F53146"/>
    <w:rsid w:val="00F84F4C"/>
    <w:rsid w:val="00F91018"/>
    <w:rsid w:val="00FA0F30"/>
    <w:rsid w:val="00FA51A4"/>
    <w:rsid w:val="00FB4004"/>
    <w:rsid w:val="00FC3932"/>
    <w:rsid w:val="00FE545C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74DF9"/>
  <w15:chartTrackingRefBased/>
  <w15:docId w15:val="{F8FDDB7C-30AB-4E73-A74F-49595151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6C637-11B3-4F39-A682-9EB1CC2A6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5</cp:revision>
  <cp:lastPrinted>1899-12-31T23:00:00Z</cp:lastPrinted>
  <dcterms:created xsi:type="dcterms:W3CDTF">2024-07-05T06:08:00Z</dcterms:created>
  <dcterms:modified xsi:type="dcterms:W3CDTF">2025-05-13T12:38:00Z</dcterms:modified>
</cp:coreProperties>
</file>