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83F0" w14:textId="5054A5FB" w:rsidR="00FB7F50" w:rsidRPr="00D80C6F" w:rsidRDefault="00B943C4" w:rsidP="00D80C6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80C6F">
        <w:rPr>
          <w:rFonts w:ascii="Verdana" w:hAnsi="Verdana"/>
          <w:sz w:val="18"/>
          <w:szCs w:val="18"/>
        </w:rPr>
        <w:t>Kraków</w:t>
      </w:r>
      <w:r w:rsidR="00FB7F50" w:rsidRPr="00D80C6F">
        <w:rPr>
          <w:rFonts w:ascii="Verdana" w:hAnsi="Verdana"/>
          <w:sz w:val="18"/>
          <w:szCs w:val="18"/>
        </w:rPr>
        <w:t xml:space="preserve"> dnia: </w:t>
      </w:r>
      <w:r w:rsidRPr="00D80C6F">
        <w:rPr>
          <w:rFonts w:ascii="Verdana" w:hAnsi="Verdana"/>
          <w:sz w:val="18"/>
          <w:szCs w:val="18"/>
        </w:rPr>
        <w:t>2025-05-20</w:t>
      </w:r>
    </w:p>
    <w:p w14:paraId="687F3A65" w14:textId="77777777" w:rsidR="00B943C4" w:rsidRPr="00D80C6F" w:rsidRDefault="00B943C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80C6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F014F9" w14:textId="77777777" w:rsidR="00B943C4" w:rsidRPr="00D80C6F" w:rsidRDefault="00B943C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80C6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C617DF4" w14:textId="77777777" w:rsidR="00FB7F50" w:rsidRPr="00D80C6F" w:rsidRDefault="00B943C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80C6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329F041" w14:textId="77777777" w:rsidR="00FB7F50" w:rsidRPr="00D80C6F" w:rsidRDefault="00B943C4" w:rsidP="00FB7F50">
      <w:pPr>
        <w:rPr>
          <w:rFonts w:ascii="Verdana" w:hAnsi="Verdana"/>
          <w:sz w:val="18"/>
          <w:szCs w:val="18"/>
        </w:rPr>
      </w:pPr>
      <w:r w:rsidRPr="00D80C6F">
        <w:rPr>
          <w:rFonts w:ascii="Verdana" w:hAnsi="Verdana"/>
          <w:sz w:val="18"/>
          <w:szCs w:val="18"/>
        </w:rPr>
        <w:t>Al. Mickiewicza</w:t>
      </w:r>
      <w:r w:rsidR="00FB7F50" w:rsidRPr="00D80C6F">
        <w:rPr>
          <w:rFonts w:ascii="Verdana" w:hAnsi="Verdana"/>
          <w:sz w:val="18"/>
          <w:szCs w:val="18"/>
        </w:rPr>
        <w:t xml:space="preserve"> </w:t>
      </w:r>
      <w:r w:rsidRPr="00D80C6F">
        <w:rPr>
          <w:rFonts w:ascii="Verdana" w:hAnsi="Verdana"/>
          <w:sz w:val="18"/>
          <w:szCs w:val="18"/>
        </w:rPr>
        <w:t>30</w:t>
      </w:r>
    </w:p>
    <w:p w14:paraId="1AF2B5B2" w14:textId="77777777" w:rsidR="00FB7F50" w:rsidRPr="00D80C6F" w:rsidRDefault="00B943C4" w:rsidP="00FB7F50">
      <w:pPr>
        <w:rPr>
          <w:rFonts w:ascii="Verdana" w:hAnsi="Verdana"/>
          <w:sz w:val="18"/>
          <w:szCs w:val="18"/>
        </w:rPr>
      </w:pPr>
      <w:r w:rsidRPr="00D80C6F">
        <w:rPr>
          <w:rFonts w:ascii="Verdana" w:hAnsi="Verdana"/>
          <w:sz w:val="18"/>
          <w:szCs w:val="18"/>
        </w:rPr>
        <w:t>30-059</w:t>
      </w:r>
      <w:r w:rsidR="00FB7F50" w:rsidRPr="00D80C6F">
        <w:rPr>
          <w:rFonts w:ascii="Verdana" w:hAnsi="Verdana"/>
          <w:sz w:val="18"/>
          <w:szCs w:val="18"/>
        </w:rPr>
        <w:t xml:space="preserve"> </w:t>
      </w:r>
      <w:r w:rsidRPr="00D80C6F">
        <w:rPr>
          <w:rFonts w:ascii="Verdana" w:hAnsi="Verdana"/>
          <w:sz w:val="18"/>
          <w:szCs w:val="18"/>
        </w:rPr>
        <w:t>Kraków</w:t>
      </w:r>
    </w:p>
    <w:p w14:paraId="6C313D76" w14:textId="77777777" w:rsidR="008642B3" w:rsidRPr="00D80C6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80C6F">
        <w:rPr>
          <w:rFonts w:ascii="Verdana" w:hAnsi="Verdana"/>
          <w:sz w:val="18"/>
          <w:szCs w:val="18"/>
        </w:rPr>
        <w:t>OGŁOSZENIE</w:t>
      </w:r>
    </w:p>
    <w:p w14:paraId="380FC2DE" w14:textId="77777777" w:rsidR="008642B3" w:rsidRPr="00D80C6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80C6F">
        <w:rPr>
          <w:rFonts w:ascii="Verdana" w:hAnsi="Verdana"/>
          <w:b/>
          <w:sz w:val="18"/>
          <w:szCs w:val="18"/>
        </w:rPr>
        <w:t xml:space="preserve">o </w:t>
      </w:r>
      <w:r w:rsidR="0054734E" w:rsidRPr="00D80C6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943C4" w:rsidRPr="00D80C6F" w14:paraId="18C3DA92" w14:textId="77777777" w:rsidTr="004935C7">
        <w:trPr>
          <w:trHeight w:val="638"/>
        </w:trPr>
        <w:tc>
          <w:tcPr>
            <w:tcW w:w="959" w:type="dxa"/>
            <w:shd w:val="clear" w:color="auto" w:fill="auto"/>
          </w:tcPr>
          <w:p w14:paraId="4FB380CF" w14:textId="77777777" w:rsidR="00B943C4" w:rsidRPr="00D80C6F" w:rsidRDefault="00B943C4" w:rsidP="004935C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80C6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616DF3" w14:textId="77777777" w:rsidR="00B943C4" w:rsidRPr="00D80C6F" w:rsidRDefault="00B943C4" w:rsidP="004935C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80C6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D80C6F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D80C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sz w:val="18"/>
                <w:szCs w:val="18"/>
              </w:rPr>
              <w:t>pn.</w:t>
            </w:r>
            <w:r w:rsidRPr="00D80C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80C6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2 sztuk notebooków dla </w:t>
            </w:r>
            <w:proofErr w:type="spellStart"/>
            <w:r w:rsidRPr="00D80C6F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D80C6F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DE-dzp.272-173/25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80C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80C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b/>
                <w:sz w:val="18"/>
                <w:szCs w:val="18"/>
              </w:rPr>
              <w:t>DE-dzp.272-173/25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CA4DDF8" w14:textId="77777777" w:rsidR="008642B3" w:rsidRPr="00D80C6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80C6F">
        <w:rPr>
          <w:rFonts w:ascii="Verdana" w:hAnsi="Verdana"/>
          <w:sz w:val="18"/>
          <w:szCs w:val="18"/>
        </w:rPr>
        <w:t xml:space="preserve">Zamawiający, </w:t>
      </w:r>
      <w:r w:rsidR="00CC324B" w:rsidRPr="00D80C6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80C6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80C6F">
        <w:rPr>
          <w:rFonts w:ascii="Verdana" w:hAnsi="Verdana"/>
          <w:sz w:val="18"/>
          <w:szCs w:val="18"/>
        </w:rPr>
        <w:t xml:space="preserve">ust. 1 pkt. 1 i </w:t>
      </w:r>
      <w:r w:rsidRPr="00D80C6F">
        <w:rPr>
          <w:rFonts w:ascii="Verdana" w:hAnsi="Verdana"/>
          <w:sz w:val="18"/>
          <w:szCs w:val="18"/>
        </w:rPr>
        <w:t xml:space="preserve">ust. </w:t>
      </w:r>
      <w:r w:rsidR="00A17CDB" w:rsidRPr="00D80C6F">
        <w:rPr>
          <w:rFonts w:ascii="Verdana" w:hAnsi="Verdana"/>
          <w:sz w:val="18"/>
          <w:szCs w:val="18"/>
        </w:rPr>
        <w:t>2</w:t>
      </w:r>
      <w:r w:rsidRPr="00D80C6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80C6F">
        <w:rPr>
          <w:rFonts w:ascii="Verdana" w:hAnsi="Verdana"/>
          <w:sz w:val="18"/>
          <w:szCs w:val="18"/>
        </w:rPr>
        <w:t xml:space="preserve"> </w:t>
      </w:r>
      <w:r w:rsidR="00CC1A8E" w:rsidRPr="00D80C6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D80C6F">
        <w:rPr>
          <w:rFonts w:ascii="Verdana" w:hAnsi="Verdana"/>
          <w:sz w:val="18"/>
          <w:szCs w:val="18"/>
        </w:rPr>
        <w:t>t.j</w:t>
      </w:r>
      <w:proofErr w:type="spellEnd"/>
      <w:r w:rsidR="00CC1A8E" w:rsidRPr="00D80C6F">
        <w:rPr>
          <w:rFonts w:ascii="Verdana" w:hAnsi="Verdana"/>
          <w:sz w:val="18"/>
          <w:szCs w:val="18"/>
        </w:rPr>
        <w:t xml:space="preserve">. ze zm.) </w:t>
      </w:r>
      <w:r w:rsidRPr="00D80C6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80C6F">
        <w:rPr>
          <w:rFonts w:ascii="Verdana" w:hAnsi="Verdana"/>
          <w:sz w:val="18"/>
          <w:szCs w:val="18"/>
        </w:rPr>
        <w:t>Pzp</w:t>
      </w:r>
      <w:proofErr w:type="spellEnd"/>
      <w:r w:rsidRPr="00D80C6F">
        <w:rPr>
          <w:rFonts w:ascii="Verdana" w:hAnsi="Verdana"/>
          <w:sz w:val="18"/>
          <w:szCs w:val="18"/>
        </w:rPr>
        <w:t>”</w:t>
      </w:r>
      <w:r w:rsidR="00D26ED6" w:rsidRPr="00D80C6F">
        <w:rPr>
          <w:rFonts w:ascii="Verdana" w:hAnsi="Verdana"/>
          <w:sz w:val="18"/>
          <w:szCs w:val="18"/>
        </w:rPr>
        <w:t xml:space="preserve">, </w:t>
      </w:r>
      <w:r w:rsidRPr="00D80C6F">
        <w:rPr>
          <w:rFonts w:ascii="Verdana" w:hAnsi="Verdana"/>
          <w:sz w:val="18"/>
          <w:szCs w:val="18"/>
        </w:rPr>
        <w:t>informuje</w:t>
      </w:r>
      <w:r w:rsidR="00D26ED6" w:rsidRPr="00D80C6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80C6F">
        <w:rPr>
          <w:rFonts w:ascii="Verdana" w:hAnsi="Verdana"/>
          <w:sz w:val="18"/>
          <w:szCs w:val="18"/>
        </w:rPr>
        <w:t>najkorzystniejsz</w:t>
      </w:r>
      <w:r w:rsidR="00D26ED6" w:rsidRPr="00D80C6F">
        <w:rPr>
          <w:rFonts w:ascii="Verdana" w:hAnsi="Verdana"/>
          <w:sz w:val="18"/>
          <w:szCs w:val="18"/>
        </w:rPr>
        <w:t xml:space="preserve">a wybrana została </w:t>
      </w:r>
      <w:r w:rsidR="00756CDA" w:rsidRPr="00D80C6F">
        <w:rPr>
          <w:rFonts w:ascii="Verdana" w:hAnsi="Verdana"/>
          <w:sz w:val="18"/>
          <w:szCs w:val="18"/>
        </w:rPr>
        <w:t>ofer</w:t>
      </w:r>
      <w:r w:rsidR="00D26ED6" w:rsidRPr="00D80C6F">
        <w:rPr>
          <w:rFonts w:ascii="Verdana" w:hAnsi="Verdana"/>
          <w:sz w:val="18"/>
          <w:szCs w:val="18"/>
        </w:rPr>
        <w:t>t</w:t>
      </w:r>
      <w:r w:rsidR="009F0E5C" w:rsidRPr="00D80C6F">
        <w:rPr>
          <w:rFonts w:ascii="Verdana" w:hAnsi="Verdana"/>
          <w:sz w:val="18"/>
          <w:szCs w:val="18"/>
        </w:rPr>
        <w:t>a</w:t>
      </w:r>
      <w:r w:rsidR="00D26ED6" w:rsidRPr="00D80C6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943C4" w:rsidRPr="00D80C6F" w14:paraId="40EA5E0D" w14:textId="77777777" w:rsidTr="004935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BE43F25" w14:textId="0B2F12AC" w:rsidR="00B943C4" w:rsidRPr="00D80C6F" w:rsidRDefault="00B943C4" w:rsidP="004935C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80C6F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D80C6F" w:rsidRPr="00D80C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0E57564C" w14:textId="77777777" w:rsidR="00B943C4" w:rsidRPr="00D80C6F" w:rsidRDefault="00B943C4" w:rsidP="004935C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80C6F">
              <w:rPr>
                <w:rFonts w:ascii="Verdana" w:hAnsi="Verdana"/>
                <w:bCs/>
                <w:sz w:val="18"/>
                <w:szCs w:val="18"/>
              </w:rPr>
              <w:t>Al. Mickiewicza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>27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47964BA5" w14:textId="77777777" w:rsidR="00B943C4" w:rsidRPr="00D80C6F" w:rsidRDefault="00B943C4" w:rsidP="004935C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80C6F">
              <w:rPr>
                <w:rFonts w:ascii="Verdana" w:hAnsi="Verdana"/>
                <w:bCs/>
                <w:sz w:val="18"/>
                <w:szCs w:val="18"/>
              </w:rPr>
              <w:t>31-120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38289B8F" w14:textId="1F4A947C" w:rsidR="00B943C4" w:rsidRPr="00D80C6F" w:rsidRDefault="00B943C4" w:rsidP="004935C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80C6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D80C6F" w:rsidRPr="00D80C6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D80C6F">
              <w:rPr>
                <w:rFonts w:ascii="Verdana" w:hAnsi="Verdana"/>
                <w:sz w:val="18"/>
                <w:szCs w:val="18"/>
              </w:rPr>
              <w:t>brutto</w:t>
            </w:r>
            <w:r w:rsidR="00D80C6F" w:rsidRPr="00D80C6F">
              <w:rPr>
                <w:rFonts w:ascii="Verdana" w:hAnsi="Verdana"/>
                <w:sz w:val="18"/>
                <w:szCs w:val="18"/>
              </w:rPr>
              <w:t>:</w:t>
            </w:r>
            <w:r w:rsidRPr="00D80C6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b/>
                <w:sz w:val="18"/>
                <w:szCs w:val="18"/>
              </w:rPr>
              <w:t>15 306.12 zł</w:t>
            </w:r>
            <w:r w:rsidRPr="00D80C6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8E47F0A" w14:textId="77777777" w:rsidR="00B943C4" w:rsidRPr="00D80C6F" w:rsidRDefault="00B943C4" w:rsidP="004935C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80C6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80C6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80C6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A26F422" w14:textId="77777777" w:rsidR="003A0AFC" w:rsidRPr="00D80C6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80C6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7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993"/>
        <w:gridCol w:w="1134"/>
        <w:gridCol w:w="1134"/>
        <w:gridCol w:w="992"/>
      </w:tblGrid>
      <w:tr w:rsidR="00D80C6F" w:rsidRPr="00D80C6F" w14:paraId="373AFB08" w14:textId="77777777" w:rsidTr="00D80C6F">
        <w:trPr>
          <w:trHeight w:val="510"/>
        </w:trPr>
        <w:tc>
          <w:tcPr>
            <w:tcW w:w="851" w:type="dxa"/>
            <w:vAlign w:val="center"/>
          </w:tcPr>
          <w:p w14:paraId="4370AD45" w14:textId="77777777" w:rsidR="00D80C6F" w:rsidRPr="00D80C6F" w:rsidRDefault="00D80C6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80C6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54B3FFB7" w14:textId="77777777" w:rsidR="00D80C6F" w:rsidRPr="00D80C6F" w:rsidRDefault="00D80C6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1865EC8B" w14:textId="77777777" w:rsidR="00D80C6F" w:rsidRPr="00D80C6F" w:rsidRDefault="00D80C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9305AE7" w14:textId="77777777" w:rsidR="00D80C6F" w:rsidRPr="00D80C6F" w:rsidRDefault="00D80C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F1C118D" w14:textId="77777777" w:rsidR="00D80C6F" w:rsidRPr="00D80C6F" w:rsidRDefault="00D80C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05B621CA" w14:textId="77777777" w:rsidR="00D80C6F" w:rsidRPr="00D80C6F" w:rsidRDefault="00D80C6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80C6F" w:rsidRPr="00D80C6F" w14:paraId="7080DDA5" w14:textId="77777777" w:rsidTr="00D80C6F">
        <w:tc>
          <w:tcPr>
            <w:tcW w:w="851" w:type="dxa"/>
            <w:vAlign w:val="center"/>
          </w:tcPr>
          <w:p w14:paraId="6CBD21AB" w14:textId="77777777" w:rsidR="00D80C6F" w:rsidRPr="00D80C6F" w:rsidRDefault="00D80C6F" w:rsidP="004935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2EC18D11" w14:textId="269C4A86" w:rsidR="00D80C6F" w:rsidRPr="00D80C6F" w:rsidRDefault="00D80C6F" w:rsidP="004935C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524D8709" w14:textId="77777777" w:rsidR="00D80C6F" w:rsidRPr="00D80C6F" w:rsidRDefault="00D80C6F" w:rsidP="004935C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>Al. Mickiewicza</w:t>
            </w: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3425783" w14:textId="77777777" w:rsidR="00D80C6F" w:rsidRPr="00D80C6F" w:rsidRDefault="00D80C6F" w:rsidP="004935C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>31-120</w:t>
            </w: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80C6F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14:paraId="2323FE01" w14:textId="77777777" w:rsidR="00D80C6F" w:rsidRPr="00D80C6F" w:rsidRDefault="00D80C6F" w:rsidP="00D80C6F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6D435CC" w14:textId="77777777" w:rsidR="00D80C6F" w:rsidRPr="00D80C6F" w:rsidRDefault="00D80C6F" w:rsidP="004935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06209DE4" w14:textId="77777777" w:rsidR="00D80C6F" w:rsidRPr="00D80C6F" w:rsidRDefault="00D80C6F" w:rsidP="004935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722E2CFD" w14:textId="77777777" w:rsidR="00D80C6F" w:rsidRPr="00D80C6F" w:rsidRDefault="00D80C6F" w:rsidP="004935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0C6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1AC3E6F9" w14:textId="77777777" w:rsidR="00E85D70" w:rsidRPr="00D80C6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880A4D0" w14:textId="77777777" w:rsidR="00F960D7" w:rsidRPr="00D80C6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A3FAEE8" w14:textId="77777777" w:rsidR="00F960D7" w:rsidRPr="00D80C6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80C6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E8B55" w14:textId="77777777" w:rsidR="00F43D5F" w:rsidRDefault="00F43D5F">
      <w:r>
        <w:separator/>
      </w:r>
    </w:p>
  </w:endnote>
  <w:endnote w:type="continuationSeparator" w:id="0">
    <w:p w14:paraId="6A299BD0" w14:textId="77777777" w:rsidR="00F43D5F" w:rsidRDefault="00F4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166B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72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88EEC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3CB1B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AEC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E6899" w14:textId="77777777" w:rsidR="00F43D5F" w:rsidRDefault="00F43D5F">
      <w:r>
        <w:separator/>
      </w:r>
    </w:p>
  </w:footnote>
  <w:footnote w:type="continuationSeparator" w:id="0">
    <w:p w14:paraId="718C57A8" w14:textId="77777777" w:rsidR="00F43D5F" w:rsidRDefault="00F43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CE7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CCA5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0FF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D5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43C4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0C6F"/>
    <w:rsid w:val="00D8427E"/>
    <w:rsid w:val="00DE4BF6"/>
    <w:rsid w:val="00E30B2D"/>
    <w:rsid w:val="00E62859"/>
    <w:rsid w:val="00E85D70"/>
    <w:rsid w:val="00F33C66"/>
    <w:rsid w:val="00F43D5F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D3DBC"/>
  <w15:chartTrackingRefBased/>
  <w15:docId w15:val="{9A0D6C5A-4413-4A37-9D1B-5FD4B004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2025-05-20T12:34:00Z</cp:lastPrinted>
  <dcterms:created xsi:type="dcterms:W3CDTF">2025-05-20T12:34:00Z</dcterms:created>
  <dcterms:modified xsi:type="dcterms:W3CDTF">2025-05-20T12:34:00Z</dcterms:modified>
</cp:coreProperties>
</file>