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ECFCB4" w14:textId="199F5DAE" w:rsidR="00B36EDA" w:rsidRPr="001018AC" w:rsidRDefault="005C7750" w:rsidP="001018AC">
      <w:pPr>
        <w:spacing w:after="600" w:line="276" w:lineRule="auto"/>
        <w:jc w:val="right"/>
        <w:rPr>
          <w:sz w:val="22"/>
          <w:szCs w:val="22"/>
        </w:rPr>
      </w:pPr>
      <w:bookmarkStart w:id="0" w:name="_Hlk53520193"/>
      <w:r w:rsidRPr="001018AC">
        <w:rPr>
          <w:sz w:val="22"/>
          <w:szCs w:val="22"/>
        </w:rPr>
        <w:t>Kraków</w:t>
      </w:r>
      <w:r w:rsidR="00B36EDA" w:rsidRPr="001018AC">
        <w:rPr>
          <w:sz w:val="22"/>
          <w:szCs w:val="22"/>
        </w:rPr>
        <w:t xml:space="preserve"> dnia: </w:t>
      </w:r>
      <w:r w:rsidR="005C21C3">
        <w:rPr>
          <w:sz w:val="22"/>
          <w:szCs w:val="22"/>
        </w:rPr>
        <w:t>20/05/2025r.</w:t>
      </w:r>
    </w:p>
    <w:p w14:paraId="03A7448F" w14:textId="77777777" w:rsidR="005C7750" w:rsidRPr="001018AC" w:rsidRDefault="005C7750" w:rsidP="001018AC">
      <w:pPr>
        <w:spacing w:line="276" w:lineRule="auto"/>
        <w:ind w:right="3969"/>
        <w:rPr>
          <w:b/>
          <w:bCs/>
          <w:sz w:val="22"/>
          <w:szCs w:val="22"/>
        </w:rPr>
      </w:pPr>
      <w:r w:rsidRPr="001018AC">
        <w:rPr>
          <w:b/>
          <w:bCs/>
          <w:sz w:val="22"/>
          <w:szCs w:val="22"/>
        </w:rPr>
        <w:t>Szpital Miejski Specjalistyczny</w:t>
      </w:r>
    </w:p>
    <w:p w14:paraId="42FDDA25" w14:textId="77777777" w:rsidR="005C7750" w:rsidRPr="001018AC" w:rsidRDefault="005C7750" w:rsidP="001018AC">
      <w:pPr>
        <w:spacing w:line="276" w:lineRule="auto"/>
        <w:ind w:right="3969"/>
        <w:rPr>
          <w:b/>
          <w:bCs/>
          <w:sz w:val="22"/>
          <w:szCs w:val="22"/>
        </w:rPr>
      </w:pPr>
      <w:r w:rsidRPr="001018AC">
        <w:rPr>
          <w:b/>
          <w:bCs/>
          <w:sz w:val="22"/>
          <w:szCs w:val="22"/>
        </w:rPr>
        <w:t>im. Gabriela Narutowicza w Krakowie</w:t>
      </w:r>
    </w:p>
    <w:p w14:paraId="5659A791" w14:textId="77777777" w:rsidR="00B36EDA" w:rsidRPr="001018AC" w:rsidRDefault="005C7750" w:rsidP="001018AC">
      <w:pPr>
        <w:spacing w:line="276" w:lineRule="auto"/>
        <w:ind w:right="3969"/>
        <w:rPr>
          <w:sz w:val="22"/>
          <w:szCs w:val="22"/>
        </w:rPr>
      </w:pPr>
      <w:r w:rsidRPr="001018AC">
        <w:rPr>
          <w:sz w:val="22"/>
          <w:szCs w:val="22"/>
        </w:rPr>
        <w:t>ul. Prądnicka</w:t>
      </w:r>
      <w:r w:rsidR="00B36EDA" w:rsidRPr="001018AC">
        <w:rPr>
          <w:sz w:val="22"/>
          <w:szCs w:val="22"/>
        </w:rPr>
        <w:t xml:space="preserve"> </w:t>
      </w:r>
      <w:r w:rsidRPr="001018AC">
        <w:rPr>
          <w:sz w:val="22"/>
          <w:szCs w:val="22"/>
        </w:rPr>
        <w:t>35-37</w:t>
      </w:r>
    </w:p>
    <w:p w14:paraId="487E4B81" w14:textId="77777777" w:rsidR="00B36EDA" w:rsidRPr="001018AC" w:rsidRDefault="005C7750" w:rsidP="001018AC">
      <w:pPr>
        <w:spacing w:line="276" w:lineRule="auto"/>
        <w:ind w:right="3969"/>
        <w:rPr>
          <w:sz w:val="22"/>
          <w:szCs w:val="22"/>
        </w:rPr>
      </w:pPr>
      <w:r w:rsidRPr="001018AC">
        <w:rPr>
          <w:sz w:val="22"/>
          <w:szCs w:val="22"/>
        </w:rPr>
        <w:t>31-202</w:t>
      </w:r>
      <w:r w:rsidR="00B36EDA" w:rsidRPr="001018AC">
        <w:rPr>
          <w:sz w:val="22"/>
          <w:szCs w:val="22"/>
        </w:rPr>
        <w:t xml:space="preserve"> </w:t>
      </w:r>
      <w:r w:rsidRPr="001018AC">
        <w:rPr>
          <w:sz w:val="22"/>
          <w:szCs w:val="22"/>
        </w:rPr>
        <w:t>Kraków</w:t>
      </w:r>
    </w:p>
    <w:p w14:paraId="7BC1B99E" w14:textId="77777777" w:rsidR="00B36EDA" w:rsidRPr="001018AC" w:rsidRDefault="00B36EDA" w:rsidP="00B36EDA">
      <w:pPr>
        <w:tabs>
          <w:tab w:val="left" w:pos="708"/>
          <w:tab w:val="center" w:pos="4536"/>
          <w:tab w:val="right" w:pos="9072"/>
        </w:tabs>
        <w:spacing w:after="20"/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1018AC" w14:paraId="705174B8" w14:textId="77777777" w:rsidTr="00B36EDA">
        <w:tc>
          <w:tcPr>
            <w:tcW w:w="9923" w:type="dxa"/>
            <w:shd w:val="clear" w:color="auto" w:fill="F2F2F2"/>
            <w:hideMark/>
          </w:tcPr>
          <w:p w14:paraId="51FAE081" w14:textId="78453448" w:rsidR="00B36EDA" w:rsidRPr="001018AC" w:rsidRDefault="001018AC" w:rsidP="00967BF4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36"/>
                <w:szCs w:val="36"/>
              </w:rPr>
            </w:pPr>
            <w:r>
              <w:rPr>
                <w:b/>
                <w:spacing w:val="50"/>
                <w:kern w:val="28"/>
                <w:sz w:val="36"/>
                <w:szCs w:val="36"/>
              </w:rPr>
              <w:t>OGŁOSZENIE</w:t>
            </w:r>
          </w:p>
          <w:p w14:paraId="20838351" w14:textId="77777777" w:rsidR="00B36EDA" w:rsidRPr="001018AC" w:rsidRDefault="00B36EDA" w:rsidP="00967BF4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1018AC">
              <w:rPr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7FF79CD1" w14:textId="77777777" w:rsidR="00B36EDA" w:rsidRPr="001018AC" w:rsidRDefault="00B36EDA" w:rsidP="00B36EDA">
      <w:pPr>
        <w:keepNext/>
        <w:spacing w:after="240"/>
        <w:outlineLvl w:val="0"/>
        <w:rPr>
          <w:b/>
        </w:rPr>
      </w:pPr>
    </w:p>
    <w:p w14:paraId="5948065E" w14:textId="77777777" w:rsidR="00B36EDA" w:rsidRPr="001018AC" w:rsidRDefault="00B36EDA" w:rsidP="001018AC">
      <w:pPr>
        <w:spacing w:after="120" w:line="276" w:lineRule="auto"/>
        <w:jc w:val="both"/>
        <w:rPr>
          <w:rFonts w:eastAsia="Calibri"/>
          <w:sz w:val="22"/>
          <w:szCs w:val="22"/>
          <w:lang w:eastAsia="en-US"/>
        </w:rPr>
      </w:pPr>
      <w:r w:rsidRPr="001018AC">
        <w:rPr>
          <w:rFonts w:eastAsia="Calibri"/>
          <w:sz w:val="22"/>
          <w:szCs w:val="22"/>
          <w:lang w:eastAsia="en-US"/>
        </w:rPr>
        <w:t xml:space="preserve">Dotyczy </w:t>
      </w:r>
      <w:r w:rsidRPr="001018AC">
        <w:rPr>
          <w:sz w:val="22"/>
          <w:szCs w:val="22"/>
        </w:rPr>
        <w:t>postępowania o udzielenie zamówienia publicznego</w:t>
      </w:r>
      <w:r w:rsidRPr="001018AC">
        <w:rPr>
          <w:rFonts w:eastAsia="Calibri"/>
          <w:sz w:val="22"/>
          <w:szCs w:val="22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1018AC" w14:paraId="2D62DA71" w14:textId="77777777" w:rsidTr="00B36EDA">
        <w:tc>
          <w:tcPr>
            <w:tcW w:w="2269" w:type="dxa"/>
            <w:shd w:val="clear" w:color="auto" w:fill="auto"/>
          </w:tcPr>
          <w:p w14:paraId="3B293B83" w14:textId="77777777" w:rsidR="00B36EDA" w:rsidRPr="001018AC" w:rsidRDefault="00B36EDA" w:rsidP="001018AC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  <w:rPr>
                <w:sz w:val="22"/>
                <w:szCs w:val="22"/>
              </w:rPr>
            </w:pPr>
            <w:r w:rsidRPr="001018AC">
              <w:rPr>
                <w:sz w:val="22"/>
                <w:szCs w:val="22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14:paraId="37DCD1A1" w14:textId="77777777" w:rsidR="00B36EDA" w:rsidRPr="001018AC" w:rsidRDefault="005C7750" w:rsidP="001018AC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Cs/>
                <w:i/>
                <w:iCs/>
                <w:sz w:val="22"/>
                <w:szCs w:val="22"/>
              </w:rPr>
            </w:pPr>
            <w:r w:rsidRPr="001018AC">
              <w:rPr>
                <w:bCs/>
                <w:i/>
                <w:iCs/>
                <w:sz w:val="22"/>
                <w:szCs w:val="22"/>
              </w:rPr>
              <w:t>Zakup i dostawa środków do utrzymania czystości I</w:t>
            </w:r>
          </w:p>
        </w:tc>
      </w:tr>
      <w:tr w:rsidR="005C7750" w:rsidRPr="001018AC" w14:paraId="60CB7D5D" w14:textId="77777777" w:rsidTr="000C681F">
        <w:tc>
          <w:tcPr>
            <w:tcW w:w="2269" w:type="dxa"/>
            <w:shd w:val="clear" w:color="auto" w:fill="auto"/>
          </w:tcPr>
          <w:p w14:paraId="4462E96E" w14:textId="77777777" w:rsidR="005C7750" w:rsidRPr="001018AC" w:rsidRDefault="005C7750" w:rsidP="001018AC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  <w:rPr>
                <w:sz w:val="22"/>
                <w:szCs w:val="22"/>
              </w:rPr>
            </w:pPr>
            <w:r w:rsidRPr="001018AC">
              <w:rPr>
                <w:sz w:val="22"/>
                <w:szCs w:val="22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14:paraId="21A20CA3" w14:textId="77777777" w:rsidR="005C7750" w:rsidRPr="001018AC" w:rsidRDefault="005C7750" w:rsidP="001018AC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1018AC">
              <w:rPr>
                <w:b/>
                <w:sz w:val="22"/>
                <w:szCs w:val="22"/>
              </w:rPr>
              <w:t>ZP/8/2025</w:t>
            </w:r>
          </w:p>
        </w:tc>
      </w:tr>
    </w:tbl>
    <w:p w14:paraId="799542CE" w14:textId="77777777" w:rsidR="00B36EDA" w:rsidRPr="001018AC" w:rsidRDefault="00B36EDA" w:rsidP="001018AC">
      <w:pPr>
        <w:tabs>
          <w:tab w:val="left" w:pos="708"/>
          <w:tab w:val="center" w:pos="4536"/>
          <w:tab w:val="right" w:pos="9072"/>
        </w:tabs>
        <w:spacing w:line="276" w:lineRule="auto"/>
        <w:rPr>
          <w:sz w:val="22"/>
          <w:szCs w:val="22"/>
        </w:rPr>
      </w:pPr>
    </w:p>
    <w:p w14:paraId="47EDA457" w14:textId="2BE49C09" w:rsidR="00B36EDA" w:rsidRPr="001018AC" w:rsidRDefault="00B36EDA" w:rsidP="001018AC">
      <w:pPr>
        <w:pStyle w:val="Nagwek"/>
        <w:tabs>
          <w:tab w:val="left" w:pos="708"/>
        </w:tabs>
        <w:spacing w:after="120" w:line="276" w:lineRule="auto"/>
        <w:ind w:right="-283"/>
        <w:jc w:val="both"/>
        <w:rPr>
          <w:sz w:val="22"/>
          <w:szCs w:val="22"/>
        </w:rPr>
      </w:pPr>
      <w:r w:rsidRPr="001018AC">
        <w:rPr>
          <w:sz w:val="22"/>
          <w:szCs w:val="22"/>
        </w:rPr>
        <w:t>Zamawiający, działając na podstawie art. 253 ust. 1 pkt. 1 i ust. 2 ustawy z dnia 11 września 2019r. Prawo zamówień publicznych</w:t>
      </w:r>
      <w:r w:rsidR="001018AC" w:rsidRPr="001018AC">
        <w:rPr>
          <w:sz w:val="22"/>
          <w:szCs w:val="22"/>
        </w:rPr>
        <w:t>,</w:t>
      </w:r>
      <w:r w:rsidRPr="001018AC">
        <w:rPr>
          <w:sz w:val="22"/>
          <w:szCs w:val="22"/>
        </w:rPr>
        <w:t xml:space="preserve"> zwanej dalej „ustawą Pzp”, informuje, że w toczącym się</w:t>
      </w:r>
      <w:r w:rsidR="001018AC" w:rsidRPr="001018AC">
        <w:rPr>
          <w:sz w:val="22"/>
          <w:szCs w:val="22"/>
        </w:rPr>
        <w:t xml:space="preserve"> </w:t>
      </w:r>
      <w:r w:rsidRPr="001018AC">
        <w:rPr>
          <w:sz w:val="22"/>
          <w:szCs w:val="22"/>
        </w:rPr>
        <w:t>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5C7750" w:rsidRPr="001018AC" w14:paraId="79650683" w14:textId="77777777" w:rsidTr="005C7750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C66EAF" w14:textId="2F2BE817" w:rsidR="005C7750" w:rsidRPr="001018AC" w:rsidRDefault="005C7750" w:rsidP="001018AC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1018AC">
              <w:rPr>
                <w:b/>
                <w:bCs/>
                <w:sz w:val="20"/>
                <w:szCs w:val="20"/>
              </w:rPr>
              <w:t>Pakiet 1 - Czyściwo celulozowe</w:t>
            </w:r>
          </w:p>
          <w:p w14:paraId="1190D138" w14:textId="77777777" w:rsidR="005C7750" w:rsidRPr="001018AC" w:rsidRDefault="005C7750" w:rsidP="001018AC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1018AC">
              <w:rPr>
                <w:b/>
                <w:sz w:val="20"/>
                <w:szCs w:val="20"/>
              </w:rPr>
              <w:t>DABEX Kołodziej i Jęczmionka Sp. z o.o.</w:t>
            </w:r>
          </w:p>
          <w:p w14:paraId="7BB71A2C" w14:textId="4D485F82" w:rsidR="005C7750" w:rsidRPr="001018AC" w:rsidRDefault="001018AC" w:rsidP="001018AC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1018AC">
              <w:rPr>
                <w:bCs/>
                <w:sz w:val="20"/>
                <w:szCs w:val="20"/>
              </w:rPr>
              <w:t xml:space="preserve">ul. </w:t>
            </w:r>
            <w:r w:rsidR="005C7750" w:rsidRPr="001018AC">
              <w:rPr>
                <w:bCs/>
                <w:sz w:val="20"/>
                <w:szCs w:val="20"/>
              </w:rPr>
              <w:t xml:space="preserve">Żelazna 4 </w:t>
            </w:r>
          </w:p>
          <w:p w14:paraId="3A74101B" w14:textId="77777777" w:rsidR="005C7750" w:rsidRPr="001018AC" w:rsidRDefault="005C7750" w:rsidP="001018AC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1018AC">
              <w:rPr>
                <w:bCs/>
                <w:sz w:val="20"/>
                <w:szCs w:val="20"/>
              </w:rPr>
              <w:t>41-709 Ruda Śląska</w:t>
            </w:r>
          </w:p>
          <w:p w14:paraId="29108257" w14:textId="3E819FEF" w:rsidR="005C7750" w:rsidRPr="001018AC" w:rsidRDefault="005C7750" w:rsidP="001018AC">
            <w:pPr>
              <w:spacing w:before="120" w:line="276" w:lineRule="auto"/>
              <w:jc w:val="both"/>
              <w:rPr>
                <w:color w:val="000000"/>
              </w:rPr>
            </w:pPr>
            <w:r w:rsidRPr="001018AC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1018AC">
              <w:rPr>
                <w:color w:val="000000"/>
                <w:sz w:val="20"/>
                <w:szCs w:val="20"/>
              </w:rPr>
              <w:t>:</w:t>
            </w:r>
            <w:r w:rsidR="001018AC" w:rsidRPr="001018AC">
              <w:rPr>
                <w:color w:val="000000"/>
                <w:sz w:val="20"/>
                <w:szCs w:val="20"/>
              </w:rPr>
              <w:t xml:space="preserve"> </w:t>
            </w:r>
            <w:r w:rsidRPr="001018AC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5C7750" w:rsidRPr="001018AC" w14:paraId="0314AADC" w14:textId="77777777" w:rsidTr="005C7750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B7D7A9" w14:textId="5C33005C" w:rsidR="005C7750" w:rsidRPr="001018AC" w:rsidRDefault="005C7750" w:rsidP="001018AC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1018AC">
              <w:rPr>
                <w:b/>
                <w:bCs/>
                <w:sz w:val="20"/>
                <w:szCs w:val="20"/>
              </w:rPr>
              <w:t>Pakiet 3 - Ręczniki papierowe i papier toaletowy</w:t>
            </w:r>
          </w:p>
          <w:p w14:paraId="2ED942D7" w14:textId="77777777" w:rsidR="005C7750" w:rsidRPr="001018AC" w:rsidRDefault="005C7750" w:rsidP="001018AC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1018AC">
              <w:rPr>
                <w:b/>
                <w:sz w:val="20"/>
                <w:szCs w:val="20"/>
              </w:rPr>
              <w:t>P.P.H.U Alga Paweł Pinkowski</w:t>
            </w:r>
          </w:p>
          <w:p w14:paraId="5FE600C7" w14:textId="739CFB27" w:rsidR="005C7750" w:rsidRPr="001018AC" w:rsidRDefault="001018AC" w:rsidP="001018AC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1018AC">
              <w:rPr>
                <w:bCs/>
                <w:sz w:val="20"/>
                <w:szCs w:val="20"/>
              </w:rPr>
              <w:t xml:space="preserve">ul. </w:t>
            </w:r>
            <w:r w:rsidR="005C7750" w:rsidRPr="001018AC">
              <w:rPr>
                <w:bCs/>
                <w:sz w:val="20"/>
                <w:szCs w:val="20"/>
              </w:rPr>
              <w:t xml:space="preserve">Leśna 18 </w:t>
            </w:r>
          </w:p>
          <w:p w14:paraId="15B8C7DC" w14:textId="77777777" w:rsidR="005C7750" w:rsidRPr="001018AC" w:rsidRDefault="005C7750" w:rsidP="001018AC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1018AC">
              <w:rPr>
                <w:bCs/>
                <w:sz w:val="20"/>
                <w:szCs w:val="20"/>
              </w:rPr>
              <w:t>63-430 Wierzbno</w:t>
            </w:r>
          </w:p>
          <w:p w14:paraId="4595135D" w14:textId="2BBF0E44" w:rsidR="005C7750" w:rsidRPr="001018AC" w:rsidRDefault="005C7750" w:rsidP="001018AC">
            <w:pPr>
              <w:spacing w:before="120" w:line="276" w:lineRule="auto"/>
              <w:jc w:val="both"/>
              <w:rPr>
                <w:color w:val="000000"/>
              </w:rPr>
            </w:pPr>
            <w:r w:rsidRPr="001018AC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1018AC">
              <w:rPr>
                <w:color w:val="000000"/>
                <w:sz w:val="20"/>
                <w:szCs w:val="20"/>
              </w:rPr>
              <w:t>:</w:t>
            </w:r>
            <w:r w:rsidR="001018AC" w:rsidRPr="001018AC">
              <w:rPr>
                <w:color w:val="000000"/>
                <w:sz w:val="20"/>
                <w:szCs w:val="20"/>
              </w:rPr>
              <w:t xml:space="preserve"> </w:t>
            </w:r>
            <w:r w:rsidRPr="001018AC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5C7750" w:rsidRPr="001018AC" w14:paraId="1965F70C" w14:textId="77777777" w:rsidTr="005C7750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EB65C1" w14:textId="0F761D32" w:rsidR="005C7750" w:rsidRPr="001018AC" w:rsidRDefault="005C7750" w:rsidP="001018AC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1018AC">
              <w:rPr>
                <w:b/>
                <w:bCs/>
                <w:sz w:val="20"/>
                <w:szCs w:val="20"/>
              </w:rPr>
              <w:t>Pakiet 5 - Mydło do mycia skóry noworodków i niemowląt</w:t>
            </w:r>
          </w:p>
          <w:p w14:paraId="43AB80EC" w14:textId="77777777" w:rsidR="005C7750" w:rsidRPr="001018AC" w:rsidRDefault="005C7750" w:rsidP="001018AC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1018AC">
              <w:rPr>
                <w:b/>
                <w:sz w:val="20"/>
                <w:szCs w:val="20"/>
              </w:rPr>
              <w:t>Medilab Sp. z o.o.</w:t>
            </w:r>
          </w:p>
          <w:p w14:paraId="257DA61E" w14:textId="63B91600" w:rsidR="005C7750" w:rsidRPr="001018AC" w:rsidRDefault="001018AC" w:rsidP="001018AC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1018AC">
              <w:rPr>
                <w:bCs/>
                <w:sz w:val="20"/>
                <w:szCs w:val="20"/>
              </w:rPr>
              <w:t xml:space="preserve">ul. </w:t>
            </w:r>
            <w:r w:rsidR="005C7750" w:rsidRPr="001018AC">
              <w:rPr>
                <w:bCs/>
                <w:sz w:val="20"/>
                <w:szCs w:val="20"/>
              </w:rPr>
              <w:t xml:space="preserve">Niedźwiedzia 60 </w:t>
            </w:r>
          </w:p>
          <w:p w14:paraId="605A9235" w14:textId="77777777" w:rsidR="005C7750" w:rsidRPr="001018AC" w:rsidRDefault="005C7750" w:rsidP="001018AC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1018AC">
              <w:rPr>
                <w:bCs/>
                <w:sz w:val="20"/>
                <w:szCs w:val="20"/>
              </w:rPr>
              <w:t>15-531 Białystok</w:t>
            </w:r>
          </w:p>
          <w:p w14:paraId="4C4F4DBC" w14:textId="4B2BAAFA" w:rsidR="005C7750" w:rsidRPr="001018AC" w:rsidRDefault="005C7750" w:rsidP="001018AC">
            <w:pPr>
              <w:spacing w:before="120" w:line="276" w:lineRule="auto"/>
              <w:jc w:val="both"/>
              <w:rPr>
                <w:color w:val="000000"/>
              </w:rPr>
            </w:pPr>
            <w:r w:rsidRPr="001018AC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1018AC">
              <w:rPr>
                <w:color w:val="000000"/>
                <w:sz w:val="20"/>
                <w:szCs w:val="20"/>
              </w:rPr>
              <w:t>:</w:t>
            </w:r>
            <w:r w:rsidR="001018AC" w:rsidRPr="001018AC">
              <w:rPr>
                <w:color w:val="000000"/>
                <w:sz w:val="20"/>
                <w:szCs w:val="20"/>
              </w:rPr>
              <w:t xml:space="preserve"> </w:t>
            </w:r>
            <w:r w:rsidRPr="001018AC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</w:tbl>
    <w:p w14:paraId="77C3415A" w14:textId="77777777" w:rsidR="00B36EDA" w:rsidRPr="001018AC" w:rsidRDefault="00B36EDA" w:rsidP="00B36EDA">
      <w:pPr>
        <w:spacing w:before="360" w:after="120" w:line="276" w:lineRule="auto"/>
        <w:ind w:right="-425"/>
        <w:jc w:val="both"/>
        <w:rPr>
          <w:color w:val="000000"/>
        </w:rPr>
      </w:pPr>
      <w:r w:rsidRPr="001018AC">
        <w:rPr>
          <w:b/>
          <w:bCs/>
          <w:color w:val="000000"/>
        </w:rPr>
        <w:t>Punktacja przyznana ofertom w każdym kryterium oceny ofert wraz z łączną punktacją</w:t>
      </w:r>
      <w:r w:rsidRPr="001018AC">
        <w:rPr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3828"/>
        <w:gridCol w:w="2551"/>
        <w:gridCol w:w="1276"/>
      </w:tblGrid>
      <w:tr w:rsidR="00B36EDA" w:rsidRPr="001018AC" w14:paraId="0DCFA230" w14:textId="77777777" w:rsidTr="001018A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8AF0A2A" w14:textId="77777777" w:rsidR="00B36EDA" w:rsidRPr="001018AC" w:rsidRDefault="00B36EDA" w:rsidP="00967BF4">
            <w:pPr>
              <w:spacing w:before="120" w:after="120"/>
              <w:jc w:val="center"/>
              <w:rPr>
                <w:bCs/>
                <w:color w:val="000000"/>
                <w:sz w:val="20"/>
                <w:szCs w:val="20"/>
              </w:rPr>
            </w:pPr>
            <w:r w:rsidRPr="001018AC">
              <w:rPr>
                <w:bCs/>
                <w:sz w:val="20"/>
                <w:szCs w:val="20"/>
              </w:rPr>
              <w:t>Część zamówienia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E25B977" w14:textId="77777777" w:rsidR="00B36EDA" w:rsidRPr="001018AC" w:rsidRDefault="00B36EDA" w:rsidP="00967BF4">
            <w:pPr>
              <w:spacing w:before="120" w:after="120"/>
              <w:jc w:val="center"/>
              <w:rPr>
                <w:bCs/>
                <w:sz w:val="20"/>
                <w:szCs w:val="20"/>
              </w:rPr>
            </w:pPr>
            <w:r w:rsidRPr="001018AC">
              <w:rPr>
                <w:bCs/>
                <w:sz w:val="20"/>
                <w:szCs w:val="20"/>
              </w:rPr>
              <w:t>Wykonawca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848B34A" w14:textId="77777777" w:rsidR="00B36EDA" w:rsidRPr="001018AC" w:rsidRDefault="00B36EDA" w:rsidP="00967BF4">
            <w:pPr>
              <w:spacing w:before="120" w:after="120"/>
              <w:jc w:val="center"/>
              <w:rPr>
                <w:bCs/>
                <w:color w:val="000000"/>
                <w:sz w:val="20"/>
                <w:szCs w:val="20"/>
              </w:rPr>
            </w:pPr>
            <w:r w:rsidRPr="001018AC">
              <w:rPr>
                <w:bCs/>
                <w:color w:val="000000"/>
                <w:sz w:val="20"/>
                <w:szCs w:val="20"/>
              </w:rPr>
              <w:t>Kryterium - punktacja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8130C66" w14:textId="77777777" w:rsidR="00B36EDA" w:rsidRPr="001018AC" w:rsidRDefault="00B36EDA" w:rsidP="00967BF4">
            <w:pPr>
              <w:spacing w:before="120" w:after="120"/>
              <w:jc w:val="center"/>
              <w:rPr>
                <w:bCs/>
                <w:color w:val="000000"/>
                <w:sz w:val="20"/>
                <w:szCs w:val="20"/>
              </w:rPr>
            </w:pPr>
            <w:r w:rsidRPr="001018AC">
              <w:rPr>
                <w:bCs/>
                <w:color w:val="000000"/>
                <w:sz w:val="20"/>
                <w:szCs w:val="20"/>
              </w:rPr>
              <w:t>Razem</w:t>
            </w:r>
          </w:p>
        </w:tc>
      </w:tr>
      <w:tr w:rsidR="005C7750" w:rsidRPr="001018AC" w14:paraId="1D6D6ACE" w14:textId="77777777" w:rsidTr="001018A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8DCC19" w14:textId="77777777" w:rsidR="005C7750" w:rsidRPr="001018AC" w:rsidRDefault="005C7750" w:rsidP="000C681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018AC">
              <w:rPr>
                <w:sz w:val="20"/>
                <w:szCs w:val="20"/>
              </w:rPr>
              <w:t>1 - Pakiet 1 - Czyściwo celulozowe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DBD1EB" w14:textId="77777777" w:rsidR="005C7750" w:rsidRPr="001018AC" w:rsidRDefault="005C7750" w:rsidP="000C681F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1018AC">
              <w:rPr>
                <w:b/>
                <w:bCs/>
                <w:sz w:val="20"/>
                <w:szCs w:val="20"/>
              </w:rPr>
              <w:t>DABEX Kołodziej i Jęczmionka Sp. z o.o.</w:t>
            </w:r>
          </w:p>
          <w:p w14:paraId="77110181" w14:textId="278A74D9" w:rsidR="005C7750" w:rsidRPr="001018AC" w:rsidRDefault="001018AC" w:rsidP="000C681F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5C7750" w:rsidRPr="001018AC">
              <w:rPr>
                <w:sz w:val="20"/>
                <w:szCs w:val="20"/>
              </w:rPr>
              <w:t>Żelazna 4</w:t>
            </w:r>
          </w:p>
          <w:p w14:paraId="6273A999" w14:textId="77777777" w:rsidR="005C7750" w:rsidRPr="001018AC" w:rsidRDefault="005C7750" w:rsidP="000C681F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1018AC">
              <w:rPr>
                <w:sz w:val="20"/>
                <w:szCs w:val="20"/>
              </w:rPr>
              <w:t>41-709 Ruda Śląska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3E369D" w14:textId="77777777" w:rsidR="005C7750" w:rsidRPr="001018AC" w:rsidRDefault="005C7750" w:rsidP="000C681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018AC">
              <w:rPr>
                <w:sz w:val="20"/>
                <w:szCs w:val="20"/>
              </w:rPr>
              <w:t>1 - Cena - 400.00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C1EB52" w14:textId="77777777" w:rsidR="005C7750" w:rsidRPr="001018AC" w:rsidRDefault="005C7750" w:rsidP="000C681F">
            <w:pPr>
              <w:jc w:val="center"/>
              <w:rPr>
                <w:color w:val="000000"/>
                <w:sz w:val="20"/>
                <w:szCs w:val="20"/>
              </w:rPr>
            </w:pPr>
            <w:r w:rsidRPr="001018AC">
              <w:rPr>
                <w:sz w:val="20"/>
                <w:szCs w:val="20"/>
              </w:rPr>
              <w:t xml:space="preserve">  400,00</w:t>
            </w:r>
          </w:p>
        </w:tc>
      </w:tr>
      <w:tr w:rsidR="005C7750" w:rsidRPr="001018AC" w14:paraId="6B42C610" w14:textId="77777777" w:rsidTr="001018A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A7154A" w14:textId="77777777" w:rsidR="005C7750" w:rsidRPr="001018AC" w:rsidRDefault="005C7750" w:rsidP="000C681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018AC">
              <w:rPr>
                <w:sz w:val="20"/>
                <w:szCs w:val="20"/>
              </w:rPr>
              <w:lastRenderedPageBreak/>
              <w:t>3 - Pakiet 3 - Ręczniki papierowe i papier toaletowy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E8710D" w14:textId="0A3243AC" w:rsidR="005C7750" w:rsidRPr="001018AC" w:rsidRDefault="005C7750" w:rsidP="000C681F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1018AC">
              <w:rPr>
                <w:b/>
                <w:bCs/>
                <w:sz w:val="20"/>
                <w:szCs w:val="20"/>
              </w:rPr>
              <w:t>PROPRE S</w:t>
            </w:r>
            <w:r w:rsidR="001018AC">
              <w:rPr>
                <w:b/>
                <w:bCs/>
                <w:sz w:val="20"/>
                <w:szCs w:val="20"/>
              </w:rPr>
              <w:t>p</w:t>
            </w:r>
            <w:r w:rsidRPr="001018AC">
              <w:rPr>
                <w:b/>
                <w:bCs/>
                <w:sz w:val="20"/>
                <w:szCs w:val="20"/>
              </w:rPr>
              <w:t>.</w:t>
            </w:r>
            <w:r w:rsidR="001018AC">
              <w:rPr>
                <w:b/>
                <w:bCs/>
                <w:sz w:val="20"/>
                <w:szCs w:val="20"/>
              </w:rPr>
              <w:t xml:space="preserve"> </w:t>
            </w:r>
            <w:r w:rsidRPr="001018AC">
              <w:rPr>
                <w:b/>
                <w:bCs/>
                <w:sz w:val="20"/>
                <w:szCs w:val="20"/>
              </w:rPr>
              <w:t>z.o.o</w:t>
            </w:r>
            <w:r w:rsidR="001018AC">
              <w:rPr>
                <w:b/>
                <w:bCs/>
                <w:sz w:val="20"/>
                <w:szCs w:val="20"/>
              </w:rPr>
              <w:t>.</w:t>
            </w:r>
          </w:p>
          <w:p w14:paraId="1545F045" w14:textId="34B15CCB" w:rsidR="005C7750" w:rsidRPr="001018AC" w:rsidRDefault="001018AC" w:rsidP="000C681F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5C7750" w:rsidRPr="001018AC">
              <w:rPr>
                <w:sz w:val="20"/>
                <w:szCs w:val="20"/>
              </w:rPr>
              <w:t>Legionowa 10/208</w:t>
            </w:r>
          </w:p>
          <w:p w14:paraId="371F33CD" w14:textId="77777777" w:rsidR="005C7750" w:rsidRPr="001018AC" w:rsidRDefault="005C7750" w:rsidP="000C681F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1018AC">
              <w:rPr>
                <w:sz w:val="20"/>
                <w:szCs w:val="20"/>
              </w:rPr>
              <w:t>15-099 Białystok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1303CF" w14:textId="77777777" w:rsidR="005C7750" w:rsidRPr="001018AC" w:rsidRDefault="005C7750" w:rsidP="000C681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018AC">
              <w:rPr>
                <w:sz w:val="20"/>
                <w:szCs w:val="20"/>
              </w:rPr>
              <w:t>1 - Cena - 0.00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85E8DA" w14:textId="77777777" w:rsidR="005C7750" w:rsidRPr="001018AC" w:rsidRDefault="005C7750" w:rsidP="000C681F">
            <w:pPr>
              <w:jc w:val="center"/>
              <w:rPr>
                <w:color w:val="000000"/>
                <w:sz w:val="20"/>
                <w:szCs w:val="20"/>
              </w:rPr>
            </w:pPr>
            <w:r w:rsidRPr="001018AC">
              <w:rPr>
                <w:sz w:val="20"/>
                <w:szCs w:val="20"/>
              </w:rPr>
              <w:t xml:space="preserve">  0,00</w:t>
            </w:r>
          </w:p>
        </w:tc>
      </w:tr>
      <w:tr w:rsidR="005C7750" w:rsidRPr="001018AC" w14:paraId="46D25EC7" w14:textId="77777777" w:rsidTr="001018A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B54FF7" w14:textId="77777777" w:rsidR="005C7750" w:rsidRPr="001018AC" w:rsidRDefault="005C7750" w:rsidP="000C681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018AC">
              <w:rPr>
                <w:sz w:val="20"/>
                <w:szCs w:val="20"/>
              </w:rPr>
              <w:t>3 - Pakiet 3 - Ręczniki papierowe i papier toaletowy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C9B62E" w14:textId="77777777" w:rsidR="005C7750" w:rsidRPr="001018AC" w:rsidRDefault="005C7750" w:rsidP="000C681F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1018AC">
              <w:rPr>
                <w:b/>
                <w:bCs/>
                <w:sz w:val="20"/>
                <w:szCs w:val="20"/>
              </w:rPr>
              <w:t>P.P.H.U Alga Paweł Pinkowski</w:t>
            </w:r>
          </w:p>
          <w:p w14:paraId="565F01DD" w14:textId="7E71CCD1" w:rsidR="005C7750" w:rsidRPr="001018AC" w:rsidRDefault="001018AC" w:rsidP="000C681F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5C7750" w:rsidRPr="001018AC">
              <w:rPr>
                <w:sz w:val="20"/>
                <w:szCs w:val="20"/>
              </w:rPr>
              <w:t>Leśna 18</w:t>
            </w:r>
          </w:p>
          <w:p w14:paraId="15D75E91" w14:textId="77777777" w:rsidR="005C7750" w:rsidRPr="001018AC" w:rsidRDefault="005C7750" w:rsidP="000C681F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1018AC">
              <w:rPr>
                <w:sz w:val="20"/>
                <w:szCs w:val="20"/>
              </w:rPr>
              <w:t>63-430 Wierzbno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53AE02" w14:textId="77777777" w:rsidR="005C7750" w:rsidRPr="001018AC" w:rsidRDefault="005C7750" w:rsidP="000C681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018AC">
              <w:rPr>
                <w:sz w:val="20"/>
                <w:szCs w:val="20"/>
              </w:rPr>
              <w:t>1 - Cena - 400.00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472139" w14:textId="77777777" w:rsidR="005C7750" w:rsidRPr="001018AC" w:rsidRDefault="005C7750" w:rsidP="000C681F">
            <w:pPr>
              <w:jc w:val="center"/>
              <w:rPr>
                <w:color w:val="000000"/>
                <w:sz w:val="20"/>
                <w:szCs w:val="20"/>
              </w:rPr>
            </w:pPr>
            <w:r w:rsidRPr="001018AC">
              <w:rPr>
                <w:sz w:val="20"/>
                <w:szCs w:val="20"/>
              </w:rPr>
              <w:t xml:space="preserve">  400,00</w:t>
            </w:r>
          </w:p>
        </w:tc>
      </w:tr>
      <w:tr w:rsidR="005C7750" w:rsidRPr="001018AC" w14:paraId="07EAD328" w14:textId="77777777" w:rsidTr="001018A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8AC553" w14:textId="77777777" w:rsidR="005C7750" w:rsidRPr="001018AC" w:rsidRDefault="005C7750" w:rsidP="000C681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018AC">
              <w:rPr>
                <w:sz w:val="20"/>
                <w:szCs w:val="20"/>
              </w:rPr>
              <w:t>3 - Pakiet 3 - Ręczniki papierowe i papier toaletowy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C0AA23" w14:textId="77777777" w:rsidR="005C7750" w:rsidRPr="001018AC" w:rsidRDefault="005C7750" w:rsidP="000C681F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1018AC">
              <w:rPr>
                <w:b/>
                <w:bCs/>
                <w:sz w:val="20"/>
                <w:szCs w:val="20"/>
              </w:rPr>
              <w:t>Gadi Adrian Dzięcioł</w:t>
            </w:r>
          </w:p>
          <w:p w14:paraId="4F4BE844" w14:textId="77777777" w:rsidR="005C7750" w:rsidRPr="001018AC" w:rsidRDefault="005C7750" w:rsidP="000C681F">
            <w:pPr>
              <w:spacing w:line="276" w:lineRule="auto"/>
              <w:rPr>
                <w:sz w:val="20"/>
                <w:szCs w:val="20"/>
              </w:rPr>
            </w:pPr>
            <w:r w:rsidRPr="001018AC">
              <w:rPr>
                <w:sz w:val="20"/>
                <w:szCs w:val="20"/>
              </w:rPr>
              <w:t>Mostki 48</w:t>
            </w:r>
          </w:p>
          <w:p w14:paraId="2E1A5398" w14:textId="77777777" w:rsidR="005C7750" w:rsidRPr="001018AC" w:rsidRDefault="005C7750" w:rsidP="000C681F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1018AC">
              <w:rPr>
                <w:sz w:val="20"/>
                <w:szCs w:val="20"/>
              </w:rPr>
              <w:t>26-130 Suchedniów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05AE5C" w14:textId="77777777" w:rsidR="005C7750" w:rsidRPr="001018AC" w:rsidRDefault="005C7750" w:rsidP="000C681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018AC">
              <w:rPr>
                <w:sz w:val="20"/>
                <w:szCs w:val="20"/>
              </w:rPr>
              <w:t>1 - Cena - 364.16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FEC57B" w14:textId="77777777" w:rsidR="005C7750" w:rsidRPr="001018AC" w:rsidRDefault="005C7750" w:rsidP="000C681F">
            <w:pPr>
              <w:jc w:val="center"/>
              <w:rPr>
                <w:color w:val="000000"/>
                <w:sz w:val="20"/>
                <w:szCs w:val="20"/>
              </w:rPr>
            </w:pPr>
            <w:r w:rsidRPr="001018AC">
              <w:rPr>
                <w:sz w:val="20"/>
                <w:szCs w:val="20"/>
              </w:rPr>
              <w:t xml:space="preserve">  364,16</w:t>
            </w:r>
          </w:p>
        </w:tc>
      </w:tr>
      <w:tr w:rsidR="005C7750" w:rsidRPr="001018AC" w14:paraId="22ACC8DE" w14:textId="77777777" w:rsidTr="001018A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B36658" w14:textId="77777777" w:rsidR="005C7750" w:rsidRPr="001018AC" w:rsidRDefault="005C7750" w:rsidP="000C681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018AC">
              <w:rPr>
                <w:sz w:val="20"/>
                <w:szCs w:val="20"/>
              </w:rPr>
              <w:t>3 - Pakiet 3 - Ręczniki papierowe i papier toaletowy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6A1C61" w14:textId="77777777" w:rsidR="005C7750" w:rsidRPr="001018AC" w:rsidRDefault="005C7750" w:rsidP="000C681F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1018AC">
              <w:rPr>
                <w:b/>
                <w:bCs/>
                <w:sz w:val="20"/>
                <w:szCs w:val="20"/>
              </w:rPr>
              <w:t>DABEX Kołodziej i Jęczmionka Sp. z o.o.</w:t>
            </w:r>
          </w:p>
          <w:p w14:paraId="70CF89FB" w14:textId="1C8EAB16" w:rsidR="005C7750" w:rsidRPr="001018AC" w:rsidRDefault="001018AC" w:rsidP="000C681F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5C7750" w:rsidRPr="001018AC">
              <w:rPr>
                <w:sz w:val="20"/>
                <w:szCs w:val="20"/>
              </w:rPr>
              <w:t>Żelazna 4</w:t>
            </w:r>
          </w:p>
          <w:p w14:paraId="64ED4CBB" w14:textId="77777777" w:rsidR="005C7750" w:rsidRPr="001018AC" w:rsidRDefault="005C7750" w:rsidP="000C681F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1018AC">
              <w:rPr>
                <w:sz w:val="20"/>
                <w:szCs w:val="20"/>
              </w:rPr>
              <w:t>41-709 Ruda Śląska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A58729" w14:textId="77777777" w:rsidR="005C7750" w:rsidRPr="001018AC" w:rsidRDefault="005C7750" w:rsidP="000C681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018AC">
              <w:rPr>
                <w:sz w:val="20"/>
                <w:szCs w:val="20"/>
              </w:rPr>
              <w:t>1 - Cena - 0.00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3F18F2" w14:textId="77777777" w:rsidR="005C7750" w:rsidRPr="001018AC" w:rsidRDefault="005C7750" w:rsidP="000C681F">
            <w:pPr>
              <w:jc w:val="center"/>
              <w:rPr>
                <w:color w:val="000000"/>
                <w:sz w:val="20"/>
                <w:szCs w:val="20"/>
              </w:rPr>
            </w:pPr>
            <w:r w:rsidRPr="001018AC">
              <w:rPr>
                <w:sz w:val="20"/>
                <w:szCs w:val="20"/>
              </w:rPr>
              <w:t xml:space="preserve">  0,00</w:t>
            </w:r>
          </w:p>
        </w:tc>
      </w:tr>
      <w:tr w:rsidR="005C7750" w:rsidRPr="001018AC" w14:paraId="630C1676" w14:textId="77777777" w:rsidTr="001018A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A2B507" w14:textId="77777777" w:rsidR="005C7750" w:rsidRPr="001018AC" w:rsidRDefault="005C7750" w:rsidP="000C681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018AC">
              <w:rPr>
                <w:sz w:val="20"/>
                <w:szCs w:val="20"/>
              </w:rPr>
              <w:t>3 - Pakiet 3 - Ręczniki papierowe i papier toaletowy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07B937" w14:textId="77777777" w:rsidR="005C7750" w:rsidRPr="001018AC" w:rsidRDefault="005C7750" w:rsidP="000C681F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1018AC">
              <w:rPr>
                <w:b/>
                <w:bCs/>
                <w:sz w:val="20"/>
                <w:szCs w:val="20"/>
              </w:rPr>
              <w:t>DAFIPAPIER Sp. z o.o.</w:t>
            </w:r>
          </w:p>
          <w:p w14:paraId="0D594D7F" w14:textId="6DE5AF8E" w:rsidR="005C7750" w:rsidRPr="001018AC" w:rsidRDefault="001018AC" w:rsidP="000C681F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5C7750" w:rsidRPr="001018AC">
              <w:rPr>
                <w:sz w:val="20"/>
                <w:szCs w:val="20"/>
              </w:rPr>
              <w:t>Kombatantów 1</w:t>
            </w:r>
          </w:p>
          <w:p w14:paraId="35FEC4CC" w14:textId="77777777" w:rsidR="005C7750" w:rsidRPr="001018AC" w:rsidRDefault="005C7750" w:rsidP="000C681F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1018AC">
              <w:rPr>
                <w:sz w:val="20"/>
                <w:szCs w:val="20"/>
              </w:rPr>
              <w:t>15-110 Białystok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D0A0C7" w14:textId="77777777" w:rsidR="005C7750" w:rsidRPr="001018AC" w:rsidRDefault="005C7750" w:rsidP="000C681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018AC">
              <w:rPr>
                <w:sz w:val="20"/>
                <w:szCs w:val="20"/>
              </w:rPr>
              <w:t>1 - Cena - 0.00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B49D87" w14:textId="77777777" w:rsidR="005C7750" w:rsidRPr="001018AC" w:rsidRDefault="005C7750" w:rsidP="000C681F">
            <w:pPr>
              <w:jc w:val="center"/>
              <w:rPr>
                <w:color w:val="000000"/>
                <w:sz w:val="20"/>
                <w:szCs w:val="20"/>
              </w:rPr>
            </w:pPr>
            <w:r w:rsidRPr="001018AC">
              <w:rPr>
                <w:sz w:val="20"/>
                <w:szCs w:val="20"/>
              </w:rPr>
              <w:t xml:space="preserve">  0,00</w:t>
            </w:r>
          </w:p>
        </w:tc>
      </w:tr>
      <w:tr w:rsidR="005C7750" w:rsidRPr="001018AC" w14:paraId="53177F8F" w14:textId="77777777" w:rsidTr="001018A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C6A593" w14:textId="77777777" w:rsidR="005C7750" w:rsidRPr="001018AC" w:rsidRDefault="005C7750" w:rsidP="000C681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018AC">
              <w:rPr>
                <w:sz w:val="20"/>
                <w:szCs w:val="20"/>
              </w:rPr>
              <w:t>3 - Pakiet 3 - Ręczniki papierowe i papier toaletowy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CAEA25" w14:textId="1F8CCD4E" w:rsidR="005C7750" w:rsidRPr="001018AC" w:rsidRDefault="005C7750" w:rsidP="000C681F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1018AC">
              <w:rPr>
                <w:b/>
                <w:bCs/>
                <w:sz w:val="20"/>
                <w:szCs w:val="20"/>
              </w:rPr>
              <w:t>Flesz Sp. z o.o.</w:t>
            </w:r>
          </w:p>
          <w:p w14:paraId="2F855CF1" w14:textId="16D4D524" w:rsidR="005C7750" w:rsidRPr="001018AC" w:rsidRDefault="001018AC" w:rsidP="000C681F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5C7750" w:rsidRPr="001018AC">
              <w:rPr>
                <w:sz w:val="20"/>
                <w:szCs w:val="20"/>
              </w:rPr>
              <w:t>Cieślewskich 25F</w:t>
            </w:r>
          </w:p>
          <w:p w14:paraId="2A4B58AD" w14:textId="77777777" w:rsidR="005C7750" w:rsidRPr="001018AC" w:rsidRDefault="005C7750" w:rsidP="000C681F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1018AC">
              <w:rPr>
                <w:sz w:val="20"/>
                <w:szCs w:val="20"/>
              </w:rPr>
              <w:t>03-017 Warszawa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95B77F" w14:textId="77777777" w:rsidR="005C7750" w:rsidRPr="001018AC" w:rsidRDefault="005C7750" w:rsidP="000C681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018AC">
              <w:rPr>
                <w:sz w:val="20"/>
                <w:szCs w:val="20"/>
              </w:rPr>
              <w:t>1 - Cena - 0.00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AD4407" w14:textId="77777777" w:rsidR="005C7750" w:rsidRPr="001018AC" w:rsidRDefault="005C7750" w:rsidP="000C681F">
            <w:pPr>
              <w:jc w:val="center"/>
              <w:rPr>
                <w:color w:val="000000"/>
                <w:sz w:val="20"/>
                <w:szCs w:val="20"/>
              </w:rPr>
            </w:pPr>
            <w:r w:rsidRPr="001018AC">
              <w:rPr>
                <w:sz w:val="20"/>
                <w:szCs w:val="20"/>
              </w:rPr>
              <w:t xml:space="preserve">  0,00</w:t>
            </w:r>
          </w:p>
        </w:tc>
      </w:tr>
      <w:tr w:rsidR="005C7750" w:rsidRPr="001018AC" w14:paraId="5E9842F9" w14:textId="77777777" w:rsidTr="001018A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856192" w14:textId="77777777" w:rsidR="005C7750" w:rsidRPr="001018AC" w:rsidRDefault="005C7750" w:rsidP="000C681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018AC">
              <w:rPr>
                <w:sz w:val="20"/>
                <w:szCs w:val="20"/>
              </w:rPr>
              <w:t>5 - Pakiet 5 - Mydło do mycia skóry noworodków i niemowląt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FD08F6" w14:textId="77777777" w:rsidR="005C7750" w:rsidRPr="001018AC" w:rsidRDefault="005C7750" w:rsidP="000C681F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1018AC">
              <w:rPr>
                <w:b/>
                <w:bCs/>
                <w:sz w:val="20"/>
                <w:szCs w:val="20"/>
              </w:rPr>
              <w:t>Medilab Sp. z o.o.</w:t>
            </w:r>
          </w:p>
          <w:p w14:paraId="204DA6ED" w14:textId="5EFF6C97" w:rsidR="005C7750" w:rsidRPr="001018AC" w:rsidRDefault="001018AC" w:rsidP="000C681F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5C7750" w:rsidRPr="001018AC">
              <w:rPr>
                <w:sz w:val="20"/>
                <w:szCs w:val="20"/>
              </w:rPr>
              <w:t>Niedźwiedzia 60</w:t>
            </w:r>
          </w:p>
          <w:p w14:paraId="5E09989B" w14:textId="77777777" w:rsidR="005C7750" w:rsidRPr="001018AC" w:rsidRDefault="005C7750" w:rsidP="000C681F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1018AC">
              <w:rPr>
                <w:sz w:val="20"/>
                <w:szCs w:val="20"/>
              </w:rPr>
              <w:t>15-531 Białystok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30493A" w14:textId="77777777" w:rsidR="005C7750" w:rsidRPr="001018AC" w:rsidRDefault="005C7750" w:rsidP="000C681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018AC">
              <w:rPr>
                <w:sz w:val="20"/>
                <w:szCs w:val="20"/>
              </w:rPr>
              <w:t>1 - Cena - 400.00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760486" w14:textId="77777777" w:rsidR="005C7750" w:rsidRPr="001018AC" w:rsidRDefault="005C7750" w:rsidP="000C681F">
            <w:pPr>
              <w:jc w:val="center"/>
              <w:rPr>
                <w:color w:val="000000"/>
                <w:sz w:val="20"/>
                <w:szCs w:val="20"/>
              </w:rPr>
            </w:pPr>
            <w:r w:rsidRPr="001018AC">
              <w:rPr>
                <w:sz w:val="20"/>
                <w:szCs w:val="20"/>
              </w:rPr>
              <w:t xml:space="preserve">  400,00</w:t>
            </w:r>
          </w:p>
        </w:tc>
      </w:tr>
      <w:tr w:rsidR="005C7750" w:rsidRPr="001018AC" w14:paraId="418FECB1" w14:textId="77777777" w:rsidTr="001018A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4E3070" w14:textId="77777777" w:rsidR="005C7750" w:rsidRPr="001018AC" w:rsidRDefault="005C7750" w:rsidP="000C681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018AC">
              <w:rPr>
                <w:sz w:val="20"/>
                <w:szCs w:val="20"/>
              </w:rPr>
              <w:t>5 - Pakiet 5 - Mydło do mycia skóry noworodków i niemowląt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A4F454" w14:textId="78E756E7" w:rsidR="005C7750" w:rsidRPr="001018AC" w:rsidRDefault="005C7750" w:rsidP="000C681F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1018AC">
              <w:rPr>
                <w:b/>
                <w:bCs/>
                <w:sz w:val="20"/>
                <w:szCs w:val="20"/>
              </w:rPr>
              <w:t xml:space="preserve">OSS </w:t>
            </w:r>
            <w:r w:rsidR="001018AC">
              <w:rPr>
                <w:b/>
                <w:bCs/>
                <w:sz w:val="20"/>
                <w:szCs w:val="20"/>
              </w:rPr>
              <w:t>S</w:t>
            </w:r>
            <w:r w:rsidRPr="001018AC">
              <w:rPr>
                <w:b/>
                <w:bCs/>
                <w:sz w:val="20"/>
                <w:szCs w:val="20"/>
              </w:rPr>
              <w:t>p. z o.o.</w:t>
            </w:r>
          </w:p>
          <w:p w14:paraId="3F3E2AD5" w14:textId="5C0A33E7" w:rsidR="005C7750" w:rsidRPr="001018AC" w:rsidRDefault="001018AC" w:rsidP="000C681F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5C7750" w:rsidRPr="001018AC">
              <w:rPr>
                <w:sz w:val="20"/>
                <w:szCs w:val="20"/>
              </w:rPr>
              <w:t>Siennicka 25</w:t>
            </w:r>
          </w:p>
          <w:p w14:paraId="4EFE11EF" w14:textId="77777777" w:rsidR="005C7750" w:rsidRPr="001018AC" w:rsidRDefault="005C7750" w:rsidP="000C681F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1018AC">
              <w:rPr>
                <w:sz w:val="20"/>
                <w:szCs w:val="20"/>
              </w:rPr>
              <w:t>80-758 Gdańsk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02CE87" w14:textId="77777777" w:rsidR="005C7750" w:rsidRPr="001018AC" w:rsidRDefault="005C7750" w:rsidP="000C681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018AC">
              <w:rPr>
                <w:sz w:val="20"/>
                <w:szCs w:val="20"/>
              </w:rPr>
              <w:t>1 - Cena - 0.00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B9B634" w14:textId="77777777" w:rsidR="005C7750" w:rsidRPr="001018AC" w:rsidRDefault="005C7750" w:rsidP="000C681F">
            <w:pPr>
              <w:jc w:val="center"/>
              <w:rPr>
                <w:color w:val="000000"/>
                <w:sz w:val="20"/>
                <w:szCs w:val="20"/>
              </w:rPr>
            </w:pPr>
            <w:r w:rsidRPr="001018AC">
              <w:rPr>
                <w:sz w:val="20"/>
                <w:szCs w:val="20"/>
              </w:rPr>
              <w:t xml:space="preserve">  0,00</w:t>
            </w:r>
          </w:p>
        </w:tc>
      </w:tr>
      <w:bookmarkEnd w:id="0"/>
    </w:tbl>
    <w:p w14:paraId="1D080358" w14:textId="0E761623" w:rsidR="008642B3" w:rsidRPr="001018AC" w:rsidRDefault="008642B3" w:rsidP="00B36EDA">
      <w:pPr>
        <w:ind w:right="-425"/>
        <w:jc w:val="right"/>
        <w:rPr>
          <w:vertAlign w:val="superscript"/>
        </w:rPr>
      </w:pPr>
    </w:p>
    <w:sectPr w:rsidR="008642B3" w:rsidRPr="001018AC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B175D5" w14:textId="77777777" w:rsidR="0038133E" w:rsidRDefault="0038133E">
      <w:r>
        <w:separator/>
      </w:r>
    </w:p>
  </w:endnote>
  <w:endnote w:type="continuationSeparator" w:id="0">
    <w:p w14:paraId="4B44DDF4" w14:textId="77777777" w:rsidR="0038133E" w:rsidRDefault="003813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292044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CD62E2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C5748A6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B8AEC41" w14:textId="0E2CD16B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EBCE9D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7B8E1E" w14:textId="77777777" w:rsidR="0038133E" w:rsidRDefault="0038133E">
      <w:r>
        <w:separator/>
      </w:r>
    </w:p>
  </w:footnote>
  <w:footnote w:type="continuationSeparator" w:id="0">
    <w:p w14:paraId="02BA6AB0" w14:textId="77777777" w:rsidR="0038133E" w:rsidRDefault="003813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B5BF99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BBA12C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2443C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8133E"/>
    <w:rsid w:val="00022322"/>
    <w:rsid w:val="00042497"/>
    <w:rsid w:val="000C1E6F"/>
    <w:rsid w:val="000E4E56"/>
    <w:rsid w:val="001018AC"/>
    <w:rsid w:val="0019347B"/>
    <w:rsid w:val="001A1468"/>
    <w:rsid w:val="001B7815"/>
    <w:rsid w:val="00211A34"/>
    <w:rsid w:val="002B1E4F"/>
    <w:rsid w:val="002B6761"/>
    <w:rsid w:val="003445A0"/>
    <w:rsid w:val="0038133E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C21C3"/>
    <w:rsid w:val="005C7750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B8439D9"/>
  <w15:chartTrackingRefBased/>
  <w15:docId w15:val="{39308175-C3B2-4660-B69D-1AC7FFC825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2</Pages>
  <Words>412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Dziubdziela</dc:creator>
  <cp:keywords/>
  <dc:description/>
  <cp:lastModifiedBy>Monika Dziubdziela</cp:lastModifiedBy>
  <cp:revision>3</cp:revision>
  <cp:lastPrinted>1899-12-31T23:00:00Z</cp:lastPrinted>
  <dcterms:created xsi:type="dcterms:W3CDTF">2025-05-16T11:08:00Z</dcterms:created>
  <dcterms:modified xsi:type="dcterms:W3CDTF">2025-05-20T10:58:00Z</dcterms:modified>
</cp:coreProperties>
</file>