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2F3A6B" w:rsidP="00DA1F8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2F3A6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F3A6B">
        <w:rPr>
          <w:rFonts w:ascii="Arial" w:hAnsi="Arial" w:cs="Arial"/>
          <w:sz w:val="24"/>
          <w:szCs w:val="24"/>
        </w:rPr>
        <w:t>2025-05-20</w:t>
      </w:r>
    </w:p>
    <w:p w:rsidR="00CF7835" w:rsidRPr="009432A1" w:rsidRDefault="002F3A6B" w:rsidP="00DA1F8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3A6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2F3A6B" w:rsidP="00DA1F8E">
      <w:pPr>
        <w:spacing w:line="360" w:lineRule="auto"/>
        <w:rPr>
          <w:rFonts w:ascii="Arial" w:hAnsi="Arial" w:cs="Arial"/>
          <w:sz w:val="24"/>
          <w:szCs w:val="24"/>
        </w:rPr>
      </w:pPr>
      <w:r w:rsidRPr="002F3A6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F3A6B">
        <w:rPr>
          <w:rFonts w:ascii="Arial" w:hAnsi="Arial" w:cs="Arial"/>
          <w:sz w:val="24"/>
          <w:szCs w:val="24"/>
        </w:rPr>
        <w:t>69</w:t>
      </w:r>
    </w:p>
    <w:p w:rsidR="00CF7835" w:rsidRPr="009432A1" w:rsidRDefault="002F3A6B" w:rsidP="00DA1F8E">
      <w:pPr>
        <w:spacing w:line="360" w:lineRule="auto"/>
        <w:rPr>
          <w:rFonts w:ascii="Arial" w:hAnsi="Arial" w:cs="Arial"/>
          <w:sz w:val="24"/>
          <w:szCs w:val="24"/>
        </w:rPr>
      </w:pPr>
      <w:r w:rsidRPr="002F3A6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F3A6B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DA1F8E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A1F8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DA1F8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DA1F8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DA1F8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F3A6B" w:rsidP="00DA1F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3A6B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"Przebudowa Klubu Studenckiego RYWAL"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F3A6B" w:rsidRPr="004E4B64" w:rsidTr="00395393">
        <w:tc>
          <w:tcPr>
            <w:tcW w:w="2269" w:type="dxa"/>
            <w:shd w:val="clear" w:color="auto" w:fill="auto"/>
          </w:tcPr>
          <w:p w:rsidR="002F3A6B" w:rsidRPr="004E4B64" w:rsidRDefault="002F3A6B" w:rsidP="00DA1F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3A6B" w:rsidRPr="004E4B64" w:rsidRDefault="002F3A6B" w:rsidP="00DA1F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3A6B">
              <w:rPr>
                <w:rFonts w:ascii="Arial" w:hAnsi="Arial" w:cs="Arial"/>
                <w:bCs/>
                <w:sz w:val="24"/>
                <w:szCs w:val="24"/>
              </w:rPr>
              <w:t>RK-NZ.261.16.2025.MT</w:t>
            </w:r>
          </w:p>
        </w:tc>
      </w:tr>
    </w:tbl>
    <w:p w:rsidR="00D665F5" w:rsidRPr="00355C9D" w:rsidRDefault="00D665F5" w:rsidP="00DA1F8E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F3A6B" w:rsidRPr="002F3A6B">
        <w:rPr>
          <w:rFonts w:ascii="Arial" w:hAnsi="Arial" w:cs="Arial"/>
          <w:sz w:val="24"/>
          <w:szCs w:val="24"/>
        </w:rPr>
        <w:t>(</w:t>
      </w:r>
      <w:proofErr w:type="spellStart"/>
      <w:r w:rsidR="002F3A6B" w:rsidRPr="002F3A6B">
        <w:rPr>
          <w:rFonts w:ascii="Arial" w:hAnsi="Arial" w:cs="Arial"/>
          <w:sz w:val="24"/>
          <w:szCs w:val="24"/>
        </w:rPr>
        <w:t>t.j</w:t>
      </w:r>
      <w:proofErr w:type="spellEnd"/>
      <w:r w:rsidR="002F3A6B" w:rsidRPr="002F3A6B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A1F8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F3A6B" w:rsidRPr="002F3A6B">
        <w:rPr>
          <w:rFonts w:ascii="Arial" w:hAnsi="Arial" w:cs="Arial"/>
          <w:sz w:val="24"/>
          <w:szCs w:val="24"/>
        </w:rPr>
        <w:t>20/05/2025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F3A6B" w:rsidRPr="002F3A6B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A1F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DA1F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DA1F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F3A6B" w:rsidRPr="00355C9D" w:rsidTr="00395393">
        <w:tc>
          <w:tcPr>
            <w:tcW w:w="1276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F3A6B" w:rsidRPr="00CF7835" w:rsidRDefault="002F3A6B" w:rsidP="00DA1F8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SEE. SP. Z O.O.</w:t>
            </w:r>
          </w:p>
          <w:p w:rsidR="002F3A6B" w:rsidRPr="00CF7835" w:rsidRDefault="002F3A6B" w:rsidP="00DA1F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UL. ZDOBYWCÓW MONTE CASSINO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A6B">
              <w:rPr>
                <w:rFonts w:ascii="Arial" w:hAnsi="Arial" w:cs="Arial"/>
                <w:sz w:val="24"/>
                <w:szCs w:val="24"/>
              </w:rPr>
              <w:t>37/3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3A6B" w:rsidRPr="00CF7835" w:rsidRDefault="002F3A6B" w:rsidP="00DA1F8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61-695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A6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19 680.00 zł</w:t>
            </w:r>
          </w:p>
        </w:tc>
      </w:tr>
      <w:tr w:rsidR="002F3A6B" w:rsidRPr="00355C9D" w:rsidTr="00395393">
        <w:tc>
          <w:tcPr>
            <w:tcW w:w="1276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2F3A6B" w:rsidRPr="00CF7835" w:rsidRDefault="002F3A6B" w:rsidP="00DA1F8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Tim Architekci s.c. Tomasz Borowiecki</w:t>
            </w:r>
          </w:p>
          <w:p w:rsidR="002F3A6B" w:rsidRPr="00CF7835" w:rsidRDefault="002F3A6B" w:rsidP="00DA1F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Szajnowicza Iwanowa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A6B">
              <w:rPr>
                <w:rFonts w:ascii="Arial" w:hAnsi="Arial" w:cs="Arial"/>
                <w:sz w:val="24"/>
                <w:szCs w:val="24"/>
              </w:rPr>
              <w:t>67/2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3A6B" w:rsidRPr="00CF7835" w:rsidRDefault="00710171" w:rsidP="00DA1F8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</w:t>
            </w:r>
            <w:bookmarkStart w:id="0" w:name="_GoBack"/>
            <w:bookmarkEnd w:id="0"/>
            <w:r w:rsidR="002F3A6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F3A6B" w:rsidRPr="002F3A6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35 670.00 zł</w:t>
            </w:r>
          </w:p>
        </w:tc>
      </w:tr>
      <w:tr w:rsidR="002F3A6B" w:rsidRPr="00355C9D" w:rsidTr="00395393">
        <w:tc>
          <w:tcPr>
            <w:tcW w:w="1276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2F3A6B" w:rsidRPr="00CF7835" w:rsidRDefault="002F3A6B" w:rsidP="00DA1F8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F3A6B">
              <w:rPr>
                <w:rFonts w:ascii="Arial" w:hAnsi="Arial" w:cs="Arial"/>
                <w:sz w:val="24"/>
                <w:szCs w:val="24"/>
              </w:rPr>
              <w:t>Elektroprojekt</w:t>
            </w:r>
            <w:proofErr w:type="spellEnd"/>
            <w:r w:rsidRPr="002F3A6B">
              <w:rPr>
                <w:rFonts w:ascii="Arial" w:hAnsi="Arial" w:cs="Arial"/>
                <w:sz w:val="24"/>
                <w:szCs w:val="24"/>
              </w:rPr>
              <w:t xml:space="preserve"> S.A. Oddział w Lublinie</w:t>
            </w:r>
          </w:p>
          <w:p w:rsidR="002F3A6B" w:rsidRPr="00CF7835" w:rsidRDefault="002F3A6B" w:rsidP="00DA1F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Ceramiczna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A6B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3A6B" w:rsidRPr="00CF7835" w:rsidRDefault="002F3A6B" w:rsidP="00DA1F8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21-025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A6B">
              <w:rPr>
                <w:rFonts w:ascii="Arial" w:hAnsi="Arial" w:cs="Arial"/>
                <w:sz w:val="24"/>
                <w:szCs w:val="24"/>
              </w:rPr>
              <w:t>Niemce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112 545.00 zł</w:t>
            </w:r>
          </w:p>
        </w:tc>
      </w:tr>
      <w:tr w:rsidR="002F3A6B" w:rsidRPr="00355C9D" w:rsidTr="00395393">
        <w:tc>
          <w:tcPr>
            <w:tcW w:w="1276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2F3A6B" w:rsidRPr="00CF7835" w:rsidRDefault="002F3A6B" w:rsidP="00DA1F8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GW_ATELIER GRZEGORZ WRÓBEL</w:t>
            </w:r>
          </w:p>
          <w:p w:rsidR="002F3A6B" w:rsidRPr="00CF7835" w:rsidRDefault="002F3A6B" w:rsidP="00DA1F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SOBIESKIEGO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A6B">
              <w:rPr>
                <w:rFonts w:ascii="Arial" w:hAnsi="Arial" w:cs="Arial"/>
                <w:sz w:val="24"/>
                <w:szCs w:val="24"/>
              </w:rPr>
              <w:t>9/30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3A6B" w:rsidRPr="00CF7835" w:rsidRDefault="002F3A6B" w:rsidP="00DA1F8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42-700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A6B">
              <w:rPr>
                <w:rFonts w:ascii="Arial" w:hAnsi="Arial" w:cs="Arial"/>
                <w:sz w:val="24"/>
                <w:szCs w:val="24"/>
              </w:rPr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67 900.00 zł</w:t>
            </w:r>
          </w:p>
        </w:tc>
      </w:tr>
      <w:tr w:rsidR="002F3A6B" w:rsidRPr="00355C9D" w:rsidTr="00395393">
        <w:tc>
          <w:tcPr>
            <w:tcW w:w="1276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2F3A6B" w:rsidRPr="00CF7835" w:rsidRDefault="002F3A6B" w:rsidP="00DA1F8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PIOTR KĘDZIERSKI PRACOWNIA PROJEKTOWA ATTYKA</w:t>
            </w:r>
          </w:p>
          <w:p w:rsidR="002F3A6B" w:rsidRPr="00CF7835" w:rsidRDefault="002F3A6B" w:rsidP="00DA1F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ELSNERA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A6B">
              <w:rPr>
                <w:rFonts w:ascii="Arial" w:hAnsi="Arial" w:cs="Arial"/>
                <w:sz w:val="24"/>
                <w:szCs w:val="24"/>
              </w:rPr>
              <w:t>4h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3A6B" w:rsidRPr="00CF7835" w:rsidRDefault="002F3A6B" w:rsidP="00DA1F8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42-218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A6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A6B" w:rsidRPr="00CF7835" w:rsidRDefault="002F3A6B" w:rsidP="00DA1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A6B">
              <w:rPr>
                <w:rFonts w:ascii="Arial" w:hAnsi="Arial" w:cs="Arial"/>
                <w:sz w:val="24"/>
                <w:szCs w:val="24"/>
              </w:rPr>
              <w:t>21 955.50 zł</w:t>
            </w:r>
          </w:p>
        </w:tc>
      </w:tr>
    </w:tbl>
    <w:p w:rsidR="0069085C" w:rsidRPr="00355C9D" w:rsidRDefault="0069085C" w:rsidP="00DA1F8E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DA1F8E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DA1F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B2F" w:rsidRDefault="005C5B2F">
      <w:r>
        <w:separator/>
      </w:r>
    </w:p>
  </w:endnote>
  <w:endnote w:type="continuationSeparator" w:id="0">
    <w:p w:rsidR="005C5B2F" w:rsidRDefault="005C5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F8E" w:rsidRPr="00DA1F8E" w:rsidRDefault="00710171" w:rsidP="00DA1F8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A1F8E" w:rsidRPr="00DA1F8E" w:rsidTr="00395393">
      <w:tc>
        <w:tcPr>
          <w:tcW w:w="0" w:type="auto"/>
          <w:shd w:val="clear" w:color="auto" w:fill="auto"/>
          <w:vAlign w:val="center"/>
        </w:tcPr>
        <w:p w:rsidR="00DA1F8E" w:rsidRPr="00DA1F8E" w:rsidRDefault="00DA1F8E" w:rsidP="00DA1F8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1F8E" w:rsidRPr="00DA1F8E" w:rsidRDefault="00DA1F8E" w:rsidP="00DA1F8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A1F8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A1F8E" w:rsidRPr="00DA1F8E" w:rsidRDefault="00DA1F8E" w:rsidP="00DA1F8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A1F8E" w:rsidRPr="00DA1F8E" w:rsidRDefault="00DA1F8E" w:rsidP="00DA1F8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A1F8E" w:rsidRPr="00DA1F8E" w:rsidRDefault="00DA1F8E" w:rsidP="00DA1F8E">
    <w:pPr>
      <w:spacing w:line="276" w:lineRule="auto"/>
      <w:rPr>
        <w:rFonts w:ascii="Roboto" w:hAnsi="Roboto"/>
        <w:b/>
        <w:bCs/>
        <w:sz w:val="24"/>
        <w:szCs w:val="24"/>
      </w:rPr>
    </w:pPr>
    <w:r w:rsidRPr="00DA1F8E">
      <w:rPr>
        <w:rFonts w:ascii="Roboto" w:hAnsi="Roboto"/>
        <w:b/>
        <w:bCs/>
        <w:sz w:val="24"/>
        <w:szCs w:val="18"/>
      </w:rPr>
      <w:t>Kanclerz Politechniki Częstochowskiej</w:t>
    </w:r>
  </w:p>
  <w:p w:rsidR="00DA1F8E" w:rsidRPr="00DA1F8E" w:rsidRDefault="00710171" w:rsidP="00DA1F8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A1F8E" w:rsidRPr="00DA1F8E">
      <w:rPr>
        <w:rFonts w:ascii="Roboto" w:hAnsi="Roboto"/>
        <w:sz w:val="24"/>
        <w:szCs w:val="24"/>
      </w:rPr>
      <w:t>ul. Gen. J.H. Dąbrowskiego 69, 42-201 Częstochowa</w:t>
    </w:r>
  </w:p>
  <w:p w:rsidR="00DA1F8E" w:rsidRPr="00DA1F8E" w:rsidRDefault="00DA1F8E" w:rsidP="00DA1F8E">
    <w:pPr>
      <w:spacing w:line="276" w:lineRule="auto"/>
      <w:rPr>
        <w:rFonts w:ascii="Arial" w:hAnsi="Arial"/>
        <w:noProof/>
        <w:sz w:val="24"/>
        <w:szCs w:val="24"/>
      </w:rPr>
    </w:pPr>
    <w:r w:rsidRPr="00DA1F8E">
      <w:rPr>
        <w:rFonts w:ascii="Roboto" w:hAnsi="Roboto"/>
        <w:sz w:val="24"/>
        <w:szCs w:val="24"/>
      </w:rPr>
      <w:t>tel. +48 34 325 02 56, e-mail: kanclerz@pcz.pl</w:t>
    </w:r>
  </w:p>
  <w:p w:rsidR="00DA1F8E" w:rsidRPr="00DA1F8E" w:rsidRDefault="00DA1F8E" w:rsidP="00DA1F8E">
    <w:pPr>
      <w:rPr>
        <w:rFonts w:ascii="Roboto" w:hAnsi="Roboto"/>
        <w:b/>
        <w:sz w:val="24"/>
        <w:szCs w:val="24"/>
      </w:rPr>
    </w:pPr>
    <w:r w:rsidRPr="00DA1F8E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10171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10171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5B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B2F" w:rsidRDefault="005C5B2F">
      <w:r>
        <w:separator/>
      </w:r>
    </w:p>
  </w:footnote>
  <w:footnote w:type="continuationSeparator" w:id="0">
    <w:p w:rsidR="005C5B2F" w:rsidRDefault="005C5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6B" w:rsidRDefault="002F3A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F8E" w:rsidRPr="00DA1F8E" w:rsidRDefault="00710171" w:rsidP="00DA1F8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A1F8E" w:rsidRPr="00DA1F8E" w:rsidRDefault="00DA1F8E" w:rsidP="00DA1F8E">
    <w:pPr>
      <w:spacing w:after="160" w:line="259" w:lineRule="auto"/>
      <w:rPr>
        <w:rFonts w:ascii="Arial" w:hAnsi="Arial"/>
        <w:sz w:val="22"/>
        <w:szCs w:val="22"/>
      </w:rPr>
    </w:pPr>
  </w:p>
  <w:p w:rsidR="002F3A6B" w:rsidRDefault="002F3A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6B" w:rsidRDefault="002F3A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5B2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F3A6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5B2F"/>
    <w:rsid w:val="00601802"/>
    <w:rsid w:val="0069085C"/>
    <w:rsid w:val="00710171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A1F8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DA53954"/>
  <w15:chartTrackingRefBased/>
  <w15:docId w15:val="{4D36DAD2-74B5-4DB3-B643-122396370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153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2025-05-20T10:51:00Z</dcterms:created>
  <dcterms:modified xsi:type="dcterms:W3CDTF">2025-05-20T10:51:00Z</dcterms:modified>
</cp:coreProperties>
</file>