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CF276A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F276A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CF276A">
        <w:rPr>
          <w:rFonts w:ascii="Arial" w:hAnsi="Arial" w:cs="Arial"/>
          <w:sz w:val="24"/>
          <w:szCs w:val="24"/>
        </w:rPr>
        <w:t>2025-05-20</w:t>
      </w:r>
    </w:p>
    <w:p w:rsidR="00035DEC" w:rsidRPr="00AD45A9" w:rsidRDefault="00CF276A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F276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CF276A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CF276A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CF276A">
        <w:rPr>
          <w:rFonts w:ascii="Arial" w:hAnsi="Arial" w:cs="Arial"/>
          <w:sz w:val="24"/>
          <w:szCs w:val="24"/>
        </w:rPr>
        <w:t>69</w:t>
      </w:r>
    </w:p>
    <w:p w:rsidR="00035DEC" w:rsidRDefault="00CF276A" w:rsidP="005A4EE8">
      <w:pPr>
        <w:spacing w:line="360" w:lineRule="auto"/>
        <w:rPr>
          <w:rFonts w:ascii="Arial" w:hAnsi="Arial" w:cs="Arial"/>
          <w:sz w:val="24"/>
          <w:szCs w:val="24"/>
        </w:rPr>
      </w:pPr>
      <w:r w:rsidRPr="00CF276A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CF276A">
        <w:rPr>
          <w:rFonts w:ascii="Arial" w:hAnsi="Arial" w:cs="Arial"/>
          <w:sz w:val="24"/>
          <w:szCs w:val="24"/>
        </w:rPr>
        <w:t>Częstochowa</w:t>
      </w:r>
    </w:p>
    <w:p w:rsidR="005A4EE8" w:rsidRPr="00AD45A9" w:rsidRDefault="005A4EE8" w:rsidP="005A4EE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F14268">
        <w:rPr>
          <w:rFonts w:ascii="Arial" w:hAnsi="Arial" w:cs="Arial"/>
          <w:sz w:val="24"/>
          <w:szCs w:val="24"/>
        </w:rPr>
        <w:t>218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CF276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276A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Budownictwa Politechniki Częstochowskiej w ramach Projektu ,,Politechnika Częstochowska kształci kadrę dla rozwoju gospodarki FERS.01.05-IP.08-0286/23"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F276A" w:rsidRPr="004E4B64" w:rsidTr="00EA799E">
        <w:tc>
          <w:tcPr>
            <w:tcW w:w="2269" w:type="dxa"/>
            <w:shd w:val="clear" w:color="auto" w:fill="auto"/>
          </w:tcPr>
          <w:p w:rsidR="00CF276A" w:rsidRPr="004E4B64" w:rsidRDefault="00CF276A" w:rsidP="00EA79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276A" w:rsidRPr="004E4B64" w:rsidRDefault="00CF276A" w:rsidP="00EA79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F276A">
              <w:rPr>
                <w:rFonts w:ascii="Arial" w:hAnsi="Arial" w:cs="Arial"/>
                <w:bCs/>
                <w:sz w:val="24"/>
                <w:szCs w:val="24"/>
              </w:rPr>
              <w:t>RK-NZ.262.7.2025.MM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CF276A" w:rsidRPr="00CF276A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CF276A" w:rsidRPr="00CF276A">
        <w:rPr>
          <w:rFonts w:ascii="Arial" w:hAnsi="Arial" w:cs="Arial"/>
          <w:sz w:val="24"/>
          <w:szCs w:val="24"/>
        </w:rPr>
        <w:t>(</w:t>
      </w:r>
      <w:proofErr w:type="spellStart"/>
      <w:r w:rsidR="00CF276A" w:rsidRPr="00CF276A">
        <w:rPr>
          <w:rFonts w:ascii="Arial" w:hAnsi="Arial" w:cs="Arial"/>
          <w:sz w:val="24"/>
          <w:szCs w:val="24"/>
        </w:rPr>
        <w:t>t.j</w:t>
      </w:r>
      <w:proofErr w:type="spellEnd"/>
      <w:r w:rsidR="00CF276A" w:rsidRPr="00CF276A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F276A" w:rsidRPr="009003D1" w:rsidTr="00EA799E">
        <w:tc>
          <w:tcPr>
            <w:tcW w:w="9356" w:type="dxa"/>
            <w:shd w:val="clear" w:color="auto" w:fill="auto"/>
          </w:tcPr>
          <w:p w:rsidR="00CF276A" w:rsidRPr="00035DEC" w:rsidRDefault="00CF276A" w:rsidP="005A4EE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5A4EE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5A4EE8" w:rsidRPr="005A4EE8" w:rsidRDefault="005A4EE8" w:rsidP="005A4E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highlight w:val="darkGray"/>
              </w:rPr>
            </w:pPr>
            <w:r w:rsidRPr="005A4E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Zamawiający zaakceptuje oprogramowanie MICROSOFT MS WINDOWS 11 PRO </w:t>
            </w:r>
            <w:proofErr w:type="spellStart"/>
            <w:r w:rsidRPr="005A4E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National</w:t>
            </w:r>
            <w:proofErr w:type="spellEnd"/>
            <w:r w:rsidRPr="005A4E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A4E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Academic</w:t>
            </w:r>
            <w:proofErr w:type="spellEnd"/>
            <w:r w:rsidRPr="005A4E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w Programie Microsoft </w:t>
            </w:r>
            <w:proofErr w:type="spellStart"/>
            <w:r w:rsidRPr="005A4E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Shape</w:t>
            </w:r>
            <w:proofErr w:type="spellEnd"/>
            <w:r w:rsidRPr="005A4E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The </w:t>
            </w:r>
            <w:proofErr w:type="spellStart"/>
            <w:r w:rsidRPr="005A4E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Future</w:t>
            </w:r>
            <w:proofErr w:type="spellEnd"/>
            <w:r w:rsidRPr="005A4E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? W przypadku </w:t>
            </w:r>
            <w:r w:rsidRPr="005A4E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wyrażenia zgody prosimy o podanie </w:t>
            </w:r>
            <w:proofErr w:type="spellStart"/>
            <w:r w:rsidRPr="005A4E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LoE</w:t>
            </w:r>
            <w:proofErr w:type="spellEnd"/>
            <w:r w:rsidRPr="005A4E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z firmą Microsoft lub innego porozumienia na podstawie którego Wykonawca może zaproponować ww. sposób licencjonowania.</w:t>
            </w:r>
          </w:p>
          <w:p w:rsidR="00CF276A" w:rsidRDefault="00CF276A" w:rsidP="005A4EE8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5A4EE8" w:rsidRPr="005A4EE8" w:rsidRDefault="005A4EE8" w:rsidP="005A4EE8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EE8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Zamawiający nie akceptuje oprogramowania MICROSOFT MS WINDOWS 11 PRO </w:t>
            </w:r>
            <w:proofErr w:type="spellStart"/>
            <w:r w:rsidRPr="005A4EE8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National</w:t>
            </w:r>
            <w:proofErr w:type="spellEnd"/>
            <w:r w:rsidRPr="005A4EE8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5A4EE8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Academic</w:t>
            </w:r>
            <w:proofErr w:type="spellEnd"/>
            <w:r w:rsidRPr="005A4EE8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 w Programie Microsoft </w:t>
            </w:r>
            <w:proofErr w:type="spellStart"/>
            <w:r w:rsidRPr="005A4EE8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Shape</w:t>
            </w:r>
            <w:proofErr w:type="spellEnd"/>
            <w:r w:rsidRPr="005A4EE8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 The </w:t>
            </w:r>
            <w:proofErr w:type="spellStart"/>
            <w:r w:rsidRPr="005A4EE8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Future</w:t>
            </w:r>
            <w:proofErr w:type="spellEnd"/>
            <w:r w:rsidRPr="005A4EE8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.</w:t>
            </w: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5A4EE8" w:rsidRPr="009003D1" w:rsidRDefault="005A4EE8" w:rsidP="00520165">
      <w:pPr>
        <w:jc w:val="both"/>
        <w:rPr>
          <w:rFonts w:ascii="Arial" w:hAnsi="Arial" w:cs="Arial"/>
          <w:sz w:val="22"/>
          <w:szCs w:val="22"/>
        </w:rPr>
      </w:pPr>
    </w:p>
    <w:p w:rsidR="005A4EE8" w:rsidRPr="00E115E8" w:rsidRDefault="005A4EE8" w:rsidP="005A4EE8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115E8">
        <w:rPr>
          <w:rFonts w:ascii="Arial" w:hAnsi="Arial" w:cs="Arial"/>
          <w:sz w:val="24"/>
          <w:szCs w:val="24"/>
        </w:rPr>
        <w:t>dr inż. Arkadiusz Kociszewski</w:t>
      </w:r>
    </w:p>
    <w:p w:rsidR="005A4EE8" w:rsidRPr="00E115E8" w:rsidRDefault="005A4EE8" w:rsidP="005A4EE8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115E8">
        <w:rPr>
          <w:rFonts w:ascii="Arial" w:hAnsi="Arial" w:cs="Arial"/>
          <w:sz w:val="24"/>
          <w:szCs w:val="24"/>
        </w:rPr>
        <w:t xml:space="preserve">Kanclerz Politechniki </w:t>
      </w:r>
    </w:p>
    <w:p w:rsidR="005A4EE8" w:rsidRPr="00E115E8" w:rsidRDefault="005A4EE8" w:rsidP="005A4EE8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115E8">
        <w:rPr>
          <w:rFonts w:ascii="Arial" w:hAnsi="Arial" w:cs="Arial"/>
          <w:sz w:val="24"/>
          <w:szCs w:val="24"/>
        </w:rPr>
        <w:t>Częstochowskiej</w:t>
      </w:r>
    </w:p>
    <w:p w:rsidR="006D4AB3" w:rsidRPr="009003D1" w:rsidRDefault="006D4AB3" w:rsidP="005A4EE8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3BD" w:rsidRDefault="002713BD">
      <w:r>
        <w:separator/>
      </w:r>
    </w:p>
  </w:endnote>
  <w:endnote w:type="continuationSeparator" w:id="0">
    <w:p w:rsidR="002713BD" w:rsidRDefault="00271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EE8" w:rsidRDefault="00F14268" w:rsidP="005A4EE8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rFonts w:ascii="Arial" w:hAnsi="Arial"/>
        <w:noProof/>
        <w:sz w:val="22"/>
        <w:szCs w:val="22"/>
      </w:rPr>
      <w:pict>
        <v:line id="Łącznik prosty 2" o:spid="_x0000_s2049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5A4EE8" w:rsidRPr="00430DDB">
      <w:rPr>
        <w:noProof/>
        <w:lang w:eastAsia="en-GB"/>
      </w:rPr>
      <w:t xml:space="preserve"> </w:t>
    </w:r>
  </w:p>
  <w:p w:rsidR="005A4EE8" w:rsidRDefault="005A4EE8" w:rsidP="005A4EE8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 w:rsidR="00F14268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10.25pt;height:42.75pt;visibility:visible;mso-wrap-style:square">
          <v:imagedata r:id="rId1" o:title=""/>
        </v:shape>
      </w:pict>
    </w:r>
  </w:p>
  <w:p w:rsidR="005A4EE8" w:rsidRPr="000E233A" w:rsidRDefault="005A4EE8" w:rsidP="005A4EE8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5A4EE8" w:rsidRPr="000E233A" w:rsidRDefault="005A4EE8" w:rsidP="005A4EE8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A4EE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3BD" w:rsidRDefault="002713BD">
      <w:r>
        <w:separator/>
      </w:r>
    </w:p>
  </w:footnote>
  <w:footnote w:type="continuationSeparator" w:id="0">
    <w:p w:rsidR="002713BD" w:rsidRDefault="00271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76A" w:rsidRDefault="00CF27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EE8" w:rsidRDefault="00F14268" w:rsidP="005A4EE8">
    <w:pPr>
      <w:pStyle w:val="Nagwek"/>
      <w:jc w:val="center"/>
    </w:pPr>
    <w:r>
      <w:rPr>
        <w:rFonts w:ascii="Roboto" w:hAnsi="Roboto"/>
        <w:b/>
        <w:noProof/>
        <w:sz w:val="24"/>
        <w:szCs w:val="18"/>
      </w:rPr>
      <w:pict>
        <v:line id="Łącznik prosty 1" o:spid="_x0000_s2050" style="position:absolute;left:0;text-align:left;z-index:25165721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from="15.75pt,56.05pt" to="438.65pt,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" strokecolor="#13357a" strokeweight="1.5pt">
          <v:stroke joinstyle="miter"/>
          <w10:wrap anchorx="margin"/>
        </v:line>
      </w:pict>
    </w:r>
    <w:r>
      <w:rPr>
        <w:rFonts w:ascii="Roboto" w:hAnsi="Roboto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5.25pt;height:58.5pt;visibility:visible;mso-wrap-style:square">
          <v:imagedata r:id="rId1" o:title=""/>
        </v:shape>
      </w:pict>
    </w:r>
  </w:p>
  <w:p w:rsidR="00CF276A" w:rsidRDefault="00CF27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76A" w:rsidRDefault="00CF27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13BD"/>
    <w:rsid w:val="00031374"/>
    <w:rsid w:val="00035DEC"/>
    <w:rsid w:val="000A1097"/>
    <w:rsid w:val="000E2A8F"/>
    <w:rsid w:val="0012774F"/>
    <w:rsid w:val="00144B7A"/>
    <w:rsid w:val="00180C6E"/>
    <w:rsid w:val="002713BD"/>
    <w:rsid w:val="0029606A"/>
    <w:rsid w:val="004848F3"/>
    <w:rsid w:val="004A75F2"/>
    <w:rsid w:val="005144A9"/>
    <w:rsid w:val="00520165"/>
    <w:rsid w:val="005A4EE8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F276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426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F0DB0DB"/>
  <w15:chartTrackingRefBased/>
  <w15:docId w15:val="{415D55F7-D7EA-44C3-ABFA-4E6CC74D0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A4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162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2025-05-20T08:46:00Z</cp:lastPrinted>
  <dcterms:created xsi:type="dcterms:W3CDTF">2025-05-20T10:42:00Z</dcterms:created>
  <dcterms:modified xsi:type="dcterms:W3CDTF">2025-05-20T10:42:00Z</dcterms:modified>
</cp:coreProperties>
</file>