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AEAA3" w14:textId="25DE7EA3" w:rsidR="00D62E6E" w:rsidRPr="002958B3" w:rsidRDefault="00D62E6E" w:rsidP="002958B3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2958B3" w:rsidRPr="002958B3">
        <w:rPr>
          <w:rFonts w:ascii="Times New Roman" w:eastAsia="Times New Roman" w:hAnsi="Times New Roman"/>
          <w:bCs/>
          <w:sz w:val="20"/>
          <w:szCs w:val="20"/>
          <w:lang w:eastAsia="pl-PL"/>
        </w:rPr>
        <w:t>13</w:t>
      </w:r>
      <w:r w:rsidRPr="002958B3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958B3" w14:paraId="26009D2C" w14:textId="77777777" w:rsidTr="00D62E6E">
        <w:tc>
          <w:tcPr>
            <w:tcW w:w="2800" w:type="dxa"/>
            <w:shd w:val="clear" w:color="auto" w:fill="auto"/>
          </w:tcPr>
          <w:p w14:paraId="007856D8" w14:textId="77777777" w:rsidR="00D62E6E" w:rsidRPr="002958B3" w:rsidRDefault="00D62E6E" w:rsidP="002958B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58B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2958B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A857F7" w14:textId="77777777" w:rsidR="00D62E6E" w:rsidRPr="002958B3" w:rsidRDefault="00D62E6E" w:rsidP="002958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C435AC1" w14:textId="77777777" w:rsidR="00D62E6E" w:rsidRPr="002958B3" w:rsidRDefault="00D62E6E" w:rsidP="002958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FD49B0" w14:textId="77777777" w:rsidR="00D62E6E" w:rsidRPr="002958B3" w:rsidRDefault="00D62E6E" w:rsidP="002958B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2958B3" w14:paraId="74F9BBD8" w14:textId="77777777" w:rsidTr="00D62E6E">
        <w:tc>
          <w:tcPr>
            <w:tcW w:w="2800" w:type="dxa"/>
            <w:shd w:val="clear" w:color="auto" w:fill="auto"/>
          </w:tcPr>
          <w:p w14:paraId="009A73F9" w14:textId="77777777" w:rsidR="00D62E6E" w:rsidRPr="002958B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58B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5FBE28" w14:textId="77777777" w:rsidR="00D62E6E" w:rsidRPr="002958B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40EEA8C" w14:textId="77777777" w:rsidR="00D62E6E" w:rsidRPr="002958B3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48DAAC" w14:textId="77777777" w:rsidR="00D62E6E" w:rsidRPr="002958B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958B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BA832A0" w14:textId="77777777" w:rsidR="00BC121E" w:rsidRPr="002958B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36E3" w:rsidRPr="002958B3" w14:paraId="29B856AF" w14:textId="77777777" w:rsidTr="00B52C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AADFFD" w14:textId="77777777" w:rsidR="00CF36E3" w:rsidRPr="002958B3" w:rsidRDefault="00CF36E3" w:rsidP="00B52C12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C5FF222" w14:textId="77777777" w:rsidR="00CF36E3" w:rsidRPr="002958B3" w:rsidRDefault="00CF36E3" w:rsidP="00B52C12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7D8DAB0" w14:textId="77777777" w:rsidR="00CF36E3" w:rsidRPr="002958B3" w:rsidRDefault="00CF36E3" w:rsidP="00B52C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554A980F" w14:textId="77777777" w:rsidR="00CF36E3" w:rsidRPr="002958B3" w:rsidRDefault="00CF36E3" w:rsidP="00B52C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FE24C3F" w14:textId="77777777" w:rsidR="00BC121E" w:rsidRPr="002958B3" w:rsidRDefault="00CF36E3" w:rsidP="002958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2958B3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958B3" w14:paraId="740004AD" w14:textId="77777777" w:rsidTr="00D62E6E">
        <w:tc>
          <w:tcPr>
            <w:tcW w:w="2269" w:type="dxa"/>
            <w:shd w:val="clear" w:color="auto" w:fill="auto"/>
          </w:tcPr>
          <w:p w14:paraId="4793CA1A" w14:textId="77777777" w:rsidR="00D62E6E" w:rsidRPr="002958B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BD30A6" w14:textId="7929577C" w:rsidR="00D62E6E" w:rsidRPr="002958B3" w:rsidRDefault="00CF36E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nr ……………………</w:t>
            </w:r>
          </w:p>
        </w:tc>
      </w:tr>
      <w:tr w:rsidR="00CF36E3" w:rsidRPr="002958B3" w14:paraId="429310AE" w14:textId="77777777" w:rsidTr="00B52C12">
        <w:tc>
          <w:tcPr>
            <w:tcW w:w="2269" w:type="dxa"/>
            <w:shd w:val="clear" w:color="auto" w:fill="auto"/>
          </w:tcPr>
          <w:p w14:paraId="3FC05FC7" w14:textId="77777777" w:rsidR="00CF36E3" w:rsidRPr="002958B3" w:rsidRDefault="00CF36E3" w:rsidP="002958B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2723BE" w14:textId="77777777" w:rsidR="00CF36E3" w:rsidRPr="002958B3" w:rsidRDefault="00CF36E3" w:rsidP="002958B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ZP.271.11.2025</w:t>
            </w:r>
          </w:p>
        </w:tc>
      </w:tr>
    </w:tbl>
    <w:p w14:paraId="1EF3C931" w14:textId="77777777" w:rsidR="00BC121E" w:rsidRPr="002958B3" w:rsidRDefault="00CF36E3" w:rsidP="002958B3">
      <w:pPr>
        <w:spacing w:before="240" w:after="12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2958B3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2958B3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2958B3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97A1873" w14:textId="77777777" w:rsidR="00BC121E" w:rsidRPr="002958B3" w:rsidRDefault="008E296F" w:rsidP="002958B3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958B3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39C16F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5pt" o:ole="">
            <v:imagedata r:id="rId8" o:title=""/>
          </v:shape>
          <w:control r:id="rId9" w:name="OptionButton211" w:shapeid="_x0000_i1029"/>
        </w:objec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2958B3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2958B3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2958B3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C08975F" w14:textId="77777777" w:rsidR="00BC121E" w:rsidRPr="002958B3" w:rsidRDefault="00BC121E" w:rsidP="002958B3">
      <w:pPr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4CE0DEF1">
          <v:shape id="_x0000_i1030" type="#_x0000_t75" style="width:452.75pt;height:17.5pt" o:ole="">
            <v:imagedata r:id="rId10" o:title=""/>
          </v:shape>
          <w:control r:id="rId11" w:name="OptionButton21" w:shapeid="_x0000_i1030"/>
        </w:object>
      </w: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2958B3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2958B3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60A3D5B3" w14:textId="77777777" w:rsidR="00BF69A4" w:rsidRPr="002958B3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958B3" w14:paraId="36B1200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2B18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3DCE3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DA78A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958B3" w14:paraId="392C42A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60CD9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10B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7F2A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958B3" w14:paraId="16C6DE4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4F932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58B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E3C8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49CB" w14:textId="77777777" w:rsidR="00BC121E" w:rsidRPr="002958B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64AAC4D" w14:textId="77777777" w:rsidR="00BC121E" w:rsidRPr="002958B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958B3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59C0E3A2" w14:textId="77777777" w:rsidR="00BC121E" w:rsidRPr="002958B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A13D968" w14:textId="743DD78A" w:rsidR="002958B3" w:rsidRPr="002958B3" w:rsidRDefault="00067B62" w:rsidP="002958B3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2958B3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958B3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958B3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E1D65BD" w14:textId="38D4C539" w:rsidR="002958B3" w:rsidRPr="002958B3" w:rsidRDefault="002958B3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958B3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958B3" w14:paraId="74E8D97B" w14:textId="77777777" w:rsidTr="00620E37">
        <w:tc>
          <w:tcPr>
            <w:tcW w:w="2660" w:type="dxa"/>
            <w:shd w:val="clear" w:color="auto" w:fill="auto"/>
          </w:tcPr>
          <w:p w14:paraId="26701501" w14:textId="77777777" w:rsidR="00BC121E" w:rsidRPr="002958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5073CCB" w14:textId="6D480117" w:rsidR="00BC121E" w:rsidRPr="002958B3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1B42B70" w14:textId="77777777" w:rsidR="00BC121E" w:rsidRPr="002958B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700CDEC" w14:textId="291F2C5F" w:rsidR="00BC121E" w:rsidRPr="002958B3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23EC428A" w14:textId="77777777" w:rsidR="00106AC7" w:rsidRPr="002958B3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2958B3" w:rsidSect="002958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1FD14" w14:textId="77777777" w:rsidR="004D24B4" w:rsidRDefault="004D24B4">
      <w:r>
        <w:separator/>
      </w:r>
    </w:p>
  </w:endnote>
  <w:endnote w:type="continuationSeparator" w:id="0">
    <w:p w14:paraId="7E1679BB" w14:textId="77777777" w:rsidR="004D24B4" w:rsidRDefault="004D2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A55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20791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086F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D72CB9" w14:textId="420E321F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06FD0" w14:textId="77777777" w:rsidR="00CF36E3" w:rsidRDefault="00CF3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926F4" w14:textId="77777777" w:rsidR="004D24B4" w:rsidRDefault="004D24B4">
      <w:r>
        <w:separator/>
      </w:r>
    </w:p>
  </w:footnote>
  <w:footnote w:type="continuationSeparator" w:id="0">
    <w:p w14:paraId="5D09B764" w14:textId="77777777" w:rsidR="004D24B4" w:rsidRDefault="004D2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52CD6" w14:textId="77777777" w:rsidR="00CF36E3" w:rsidRDefault="00CF3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A0287" w14:textId="77777777" w:rsidR="00CF36E3" w:rsidRDefault="00CF36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34CB2" w14:textId="77777777" w:rsidR="00CF36E3" w:rsidRDefault="00CF3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2434346">
    <w:abstractNumId w:val="13"/>
  </w:num>
  <w:num w:numId="2" w16cid:durableId="891383386">
    <w:abstractNumId w:val="0"/>
  </w:num>
  <w:num w:numId="3" w16cid:durableId="1042630999">
    <w:abstractNumId w:val="11"/>
  </w:num>
  <w:num w:numId="4" w16cid:durableId="1090152558">
    <w:abstractNumId w:val="8"/>
  </w:num>
  <w:num w:numId="5" w16cid:durableId="431705324">
    <w:abstractNumId w:val="7"/>
  </w:num>
  <w:num w:numId="6" w16cid:durableId="1181553114">
    <w:abstractNumId w:val="1"/>
  </w:num>
  <w:num w:numId="7" w16cid:durableId="420369721">
    <w:abstractNumId w:val="6"/>
  </w:num>
  <w:num w:numId="8" w16cid:durableId="1101416365">
    <w:abstractNumId w:val="3"/>
  </w:num>
  <w:num w:numId="9" w16cid:durableId="210847551">
    <w:abstractNumId w:val="2"/>
  </w:num>
  <w:num w:numId="10" w16cid:durableId="1877347138">
    <w:abstractNumId w:val="5"/>
  </w:num>
  <w:num w:numId="11" w16cid:durableId="246040426">
    <w:abstractNumId w:val="10"/>
  </w:num>
  <w:num w:numId="12" w16cid:durableId="1578857808">
    <w:abstractNumId w:val="4"/>
  </w:num>
  <w:num w:numId="13" w16cid:durableId="1195265416">
    <w:abstractNumId w:val="9"/>
  </w:num>
  <w:num w:numId="14" w16cid:durableId="3261332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24B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958B3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24B4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5EA5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CF36E3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60D7B"/>
  <w15:chartTrackingRefBased/>
  <w15:docId w15:val="{F1CB5FC3-7567-463D-B9AD-4185ADDCB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2025-05-16T16:13:00Z</cp:lastPrinted>
  <dcterms:created xsi:type="dcterms:W3CDTF">2025-05-16T16:13:00Z</dcterms:created>
  <dcterms:modified xsi:type="dcterms:W3CDTF">2025-05-16T16:13:00Z</dcterms:modified>
</cp:coreProperties>
</file>