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F43B6" w14:textId="2797F0E7" w:rsidR="00025386" w:rsidRPr="0012336B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2336B">
        <w:rPr>
          <w:bCs/>
          <w:i w:val="0"/>
          <w:sz w:val="20"/>
        </w:rPr>
        <w:t xml:space="preserve">Załącznik nr </w:t>
      </w:r>
      <w:r w:rsidR="0012336B" w:rsidRPr="0012336B">
        <w:rPr>
          <w:bCs/>
          <w:i w:val="0"/>
          <w:sz w:val="20"/>
        </w:rPr>
        <w:t>12</w:t>
      </w:r>
      <w:r w:rsidR="007666D6" w:rsidRPr="0012336B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2336B" w14:paraId="1AC98FB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9562CC" w14:textId="77777777" w:rsidR="008D442B" w:rsidRPr="0012336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336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9FC2978" w14:textId="77777777" w:rsidR="00053927" w:rsidRPr="0012336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2336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2336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9CF8FBA" w14:textId="77777777" w:rsidR="00053927" w:rsidRPr="0012336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2336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2336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2336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19B1B59" w14:textId="77777777" w:rsidR="00A137C9" w:rsidRPr="0012336B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2336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2336B" w14:paraId="5256192B" w14:textId="77777777" w:rsidTr="004F10A0">
        <w:tc>
          <w:tcPr>
            <w:tcW w:w="2269" w:type="dxa"/>
            <w:shd w:val="clear" w:color="auto" w:fill="auto"/>
          </w:tcPr>
          <w:p w14:paraId="76750430" w14:textId="77777777" w:rsidR="00A137C9" w:rsidRPr="0012336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2EA3FF" w14:textId="4CB944F5" w:rsidR="00A137C9" w:rsidRPr="0012336B" w:rsidRDefault="0058419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1233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…………………….</w:t>
            </w:r>
          </w:p>
        </w:tc>
      </w:tr>
      <w:tr w:rsidR="00584197" w:rsidRPr="0012336B" w14:paraId="087ACBF9" w14:textId="77777777" w:rsidTr="00B52C12">
        <w:tc>
          <w:tcPr>
            <w:tcW w:w="2269" w:type="dxa"/>
            <w:shd w:val="clear" w:color="auto" w:fill="auto"/>
          </w:tcPr>
          <w:p w14:paraId="4C1074EB" w14:textId="77777777" w:rsidR="00584197" w:rsidRPr="0012336B" w:rsidRDefault="00584197" w:rsidP="00B52C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62343D" w14:textId="77777777" w:rsidR="00584197" w:rsidRPr="0012336B" w:rsidRDefault="00584197" w:rsidP="00B52C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ZP.271.11.2025</w:t>
            </w:r>
          </w:p>
        </w:tc>
      </w:tr>
    </w:tbl>
    <w:p w14:paraId="69EFD1B1" w14:textId="77777777" w:rsidR="00A137C9" w:rsidRPr="0012336B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04C6305" w14:textId="77777777" w:rsidR="003A486D" w:rsidRPr="0012336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2336B">
        <w:rPr>
          <w:rFonts w:ascii="Times New Roman" w:hAnsi="Times New Roman"/>
          <w:sz w:val="20"/>
          <w:szCs w:val="20"/>
        </w:rPr>
        <w:t xml:space="preserve">prowadzonego przez </w:t>
      </w:r>
      <w:r w:rsidR="00584197" w:rsidRPr="0012336B">
        <w:rPr>
          <w:rFonts w:ascii="Times New Roman" w:hAnsi="Times New Roman"/>
          <w:b/>
          <w:sz w:val="20"/>
          <w:szCs w:val="20"/>
        </w:rPr>
        <w:t>GMINA NIEPOŁOMICE</w:t>
      </w:r>
      <w:r w:rsidRPr="0012336B">
        <w:rPr>
          <w:rFonts w:ascii="Times New Roman" w:hAnsi="Times New Roman"/>
          <w:b/>
          <w:sz w:val="20"/>
          <w:szCs w:val="20"/>
        </w:rPr>
        <w:t>,</w:t>
      </w:r>
      <w:r w:rsidRPr="0012336B">
        <w:rPr>
          <w:rFonts w:ascii="Times New Roman" w:hAnsi="Times New Roman"/>
          <w:sz w:val="20"/>
          <w:szCs w:val="20"/>
        </w:rPr>
        <w:t xml:space="preserve"> d</w:t>
      </w:r>
      <w:r w:rsidR="008D442B" w:rsidRPr="0012336B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2336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2336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D7F89FC" w14:textId="77777777" w:rsidR="00A137C9" w:rsidRPr="0012336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2336B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2336B" w14:paraId="320889E8" w14:textId="77777777" w:rsidTr="00A137C9">
        <w:tc>
          <w:tcPr>
            <w:tcW w:w="617" w:type="dxa"/>
            <w:shd w:val="clear" w:color="auto" w:fill="auto"/>
            <w:vAlign w:val="center"/>
          </w:tcPr>
          <w:p w14:paraId="20DD7A37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BA65895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7A14CB4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2336B" w14:paraId="22835A3B" w14:textId="77777777" w:rsidTr="00A137C9">
        <w:tc>
          <w:tcPr>
            <w:tcW w:w="617" w:type="dxa"/>
            <w:shd w:val="clear" w:color="auto" w:fill="auto"/>
            <w:vAlign w:val="center"/>
          </w:tcPr>
          <w:p w14:paraId="0C9F4E12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682B246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EFE07EF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2336B" w14:paraId="383160C3" w14:textId="77777777" w:rsidTr="00A137C9">
        <w:tc>
          <w:tcPr>
            <w:tcW w:w="617" w:type="dxa"/>
            <w:shd w:val="clear" w:color="auto" w:fill="auto"/>
            <w:vAlign w:val="center"/>
          </w:tcPr>
          <w:p w14:paraId="24294D65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F8AEBDD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F8764C2" w14:textId="77777777" w:rsidR="003A486D" w:rsidRPr="0012336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959DD19" w14:textId="77777777" w:rsidR="00DC652A" w:rsidRPr="0012336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233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233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2336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2336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84197" w:rsidRPr="0012336B">
        <w:rPr>
          <w:rFonts w:ascii="Times New Roman" w:hAnsi="Times New Roman"/>
          <w:sz w:val="20"/>
          <w:szCs w:val="20"/>
        </w:rPr>
        <w:t>(</w:t>
      </w:r>
      <w:proofErr w:type="spellStart"/>
      <w:r w:rsidR="00584197" w:rsidRPr="0012336B">
        <w:rPr>
          <w:rFonts w:ascii="Times New Roman" w:hAnsi="Times New Roman"/>
          <w:sz w:val="20"/>
          <w:szCs w:val="20"/>
        </w:rPr>
        <w:t>t.j</w:t>
      </w:r>
      <w:proofErr w:type="spellEnd"/>
      <w:r w:rsidR="00584197" w:rsidRPr="0012336B">
        <w:rPr>
          <w:rFonts w:ascii="Times New Roman" w:hAnsi="Times New Roman"/>
          <w:sz w:val="20"/>
          <w:szCs w:val="20"/>
        </w:rPr>
        <w:t>. Dz. U. z 2024 poz. 1320)</w:t>
      </w:r>
      <w:r w:rsidRPr="0012336B">
        <w:rPr>
          <w:rFonts w:ascii="Times New Roman" w:hAnsi="Times New Roman"/>
          <w:sz w:val="20"/>
          <w:szCs w:val="20"/>
        </w:rPr>
        <w:t>, że w ramach zamówienia</w:t>
      </w:r>
      <w:r w:rsidR="00A137C9" w:rsidRPr="0012336B">
        <w:rPr>
          <w:rFonts w:ascii="Times New Roman" w:hAnsi="Times New Roman"/>
          <w:sz w:val="20"/>
          <w:szCs w:val="20"/>
        </w:rPr>
        <w:t>,</w:t>
      </w:r>
      <w:r w:rsidR="00A137C9" w:rsidRPr="0012336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2336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2336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2336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2336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2336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2336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2336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2336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2336B" w14:paraId="4B35267B" w14:textId="77777777" w:rsidTr="00A137C9">
        <w:tc>
          <w:tcPr>
            <w:tcW w:w="617" w:type="dxa"/>
            <w:shd w:val="clear" w:color="auto" w:fill="auto"/>
            <w:vAlign w:val="center"/>
          </w:tcPr>
          <w:p w14:paraId="6783F420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C396CFB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216AE9A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2336B" w14:paraId="0C5AAE15" w14:textId="77777777" w:rsidTr="00A137C9">
        <w:tc>
          <w:tcPr>
            <w:tcW w:w="617" w:type="dxa"/>
            <w:shd w:val="clear" w:color="auto" w:fill="auto"/>
            <w:vAlign w:val="center"/>
          </w:tcPr>
          <w:p w14:paraId="51122309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FD6EEC1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3923DD4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2336B" w14:paraId="45992E8E" w14:textId="77777777" w:rsidTr="00A137C9">
        <w:tc>
          <w:tcPr>
            <w:tcW w:w="617" w:type="dxa"/>
            <w:shd w:val="clear" w:color="auto" w:fill="auto"/>
            <w:vAlign w:val="center"/>
          </w:tcPr>
          <w:p w14:paraId="0DD51AB9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233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36EDC6F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0B7521" w14:textId="77777777" w:rsidR="00B641BE" w:rsidRPr="0012336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09BE6F0" w14:textId="77777777" w:rsidR="007A2C38" w:rsidRPr="0012336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17F747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E3CE9B2" w14:textId="77777777" w:rsidR="0012336B" w:rsidRDefault="0012336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4E9D228" w14:textId="09302765" w:rsidR="0012336B" w:rsidRPr="0012336B" w:rsidRDefault="0012336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2336B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2336B" w14:paraId="38D40820" w14:textId="77777777" w:rsidTr="004F10A0">
        <w:tc>
          <w:tcPr>
            <w:tcW w:w="2660" w:type="dxa"/>
            <w:shd w:val="clear" w:color="auto" w:fill="auto"/>
          </w:tcPr>
          <w:p w14:paraId="047EC9D4" w14:textId="77777777" w:rsidR="00A137C9" w:rsidRPr="0012336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B6A2F12" w14:textId="3D7E6DB0" w:rsidR="00A137C9" w:rsidRPr="0012336B" w:rsidRDefault="00A137C9" w:rsidP="0012336B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39C8A8D" w14:textId="77777777" w:rsidR="00A137C9" w:rsidRPr="0012336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B604F6D" w14:textId="6E0E9DA6" w:rsidR="00A137C9" w:rsidRPr="0012336B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9489376" w14:textId="77777777" w:rsidR="00A137C9" w:rsidRPr="0012336B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2336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8FD4F" w14:textId="77777777" w:rsidR="003E70E8" w:rsidRDefault="003E70E8" w:rsidP="00025386">
      <w:pPr>
        <w:spacing w:after="0" w:line="240" w:lineRule="auto"/>
      </w:pPr>
      <w:r>
        <w:separator/>
      </w:r>
    </w:p>
  </w:endnote>
  <w:endnote w:type="continuationSeparator" w:id="0">
    <w:p w14:paraId="0D94A2B8" w14:textId="77777777" w:rsidR="003E70E8" w:rsidRDefault="003E70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39B87" w14:textId="77777777" w:rsidR="00584197" w:rsidRDefault="005841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10CD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6E9E3" w14:textId="77777777" w:rsidR="00584197" w:rsidRDefault="005841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8953A" w14:textId="77777777" w:rsidR="003E70E8" w:rsidRDefault="003E70E8" w:rsidP="00025386">
      <w:pPr>
        <w:spacing w:after="0" w:line="240" w:lineRule="auto"/>
      </w:pPr>
      <w:r>
        <w:separator/>
      </w:r>
    </w:p>
  </w:footnote>
  <w:footnote w:type="continuationSeparator" w:id="0">
    <w:p w14:paraId="606EF417" w14:textId="77777777" w:rsidR="003E70E8" w:rsidRDefault="003E70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0D350" w14:textId="77777777" w:rsidR="00584197" w:rsidRDefault="00584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AA9FB" w14:textId="77777777" w:rsidR="00584197" w:rsidRDefault="00584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0C3F5" w14:textId="77777777" w:rsidR="00584197" w:rsidRDefault="00584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54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0E8"/>
    <w:rsid w:val="00025386"/>
    <w:rsid w:val="000423B9"/>
    <w:rsid w:val="00053927"/>
    <w:rsid w:val="00084786"/>
    <w:rsid w:val="0012336B"/>
    <w:rsid w:val="0016158F"/>
    <w:rsid w:val="001C2314"/>
    <w:rsid w:val="00213980"/>
    <w:rsid w:val="0024648D"/>
    <w:rsid w:val="003A486D"/>
    <w:rsid w:val="003E70E8"/>
    <w:rsid w:val="004374F2"/>
    <w:rsid w:val="00460705"/>
    <w:rsid w:val="00485239"/>
    <w:rsid w:val="004A0686"/>
    <w:rsid w:val="004E27D7"/>
    <w:rsid w:val="004F10A0"/>
    <w:rsid w:val="0055145C"/>
    <w:rsid w:val="005624D8"/>
    <w:rsid w:val="00584197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FDFE51"/>
  <w15:chartTrackingRefBased/>
  <w15:docId w15:val="{861C2929-96FC-4E19-998B-38E220B2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2025-05-16T16:10:00Z</cp:lastPrinted>
  <dcterms:created xsi:type="dcterms:W3CDTF">2025-05-16T16:10:00Z</dcterms:created>
  <dcterms:modified xsi:type="dcterms:W3CDTF">2025-05-16T16:10:00Z</dcterms:modified>
</cp:coreProperties>
</file>