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9E1F7" w14:textId="77777777" w:rsidR="00D34297" w:rsidRPr="00471F3F" w:rsidRDefault="0071476D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1476D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71476D">
        <w:rPr>
          <w:rFonts w:ascii="Arial" w:hAnsi="Arial" w:cs="Arial"/>
          <w:sz w:val="24"/>
          <w:szCs w:val="24"/>
        </w:rPr>
        <w:t>2025-05-16</w:t>
      </w:r>
    </w:p>
    <w:p w14:paraId="36CE9B2B" w14:textId="23A4E2A3" w:rsidR="00D34297" w:rsidRPr="00471F3F" w:rsidRDefault="0071476D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1476D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2F23A3AD" w14:textId="77777777" w:rsidR="00D34297" w:rsidRPr="00471F3F" w:rsidRDefault="0071476D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71476D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71476D">
        <w:rPr>
          <w:rFonts w:ascii="Arial" w:hAnsi="Arial" w:cs="Arial"/>
          <w:sz w:val="24"/>
          <w:szCs w:val="24"/>
        </w:rPr>
        <w:t>66</w:t>
      </w:r>
    </w:p>
    <w:p w14:paraId="054B02A3" w14:textId="77777777" w:rsidR="00D34297" w:rsidRPr="00471F3F" w:rsidRDefault="0071476D" w:rsidP="00D34297">
      <w:pPr>
        <w:rPr>
          <w:rFonts w:ascii="Arial" w:hAnsi="Arial" w:cs="Arial"/>
          <w:sz w:val="24"/>
          <w:szCs w:val="24"/>
        </w:rPr>
      </w:pPr>
      <w:r w:rsidRPr="0071476D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71476D">
        <w:rPr>
          <w:rFonts w:ascii="Arial" w:hAnsi="Arial" w:cs="Arial"/>
          <w:sz w:val="24"/>
          <w:szCs w:val="24"/>
        </w:rPr>
        <w:t>Kraków</w:t>
      </w:r>
    </w:p>
    <w:p w14:paraId="29B0D213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F77F8D7" w14:textId="07974615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51685650" w14:textId="4CFF000C" w:rsidR="008F6F78" w:rsidRPr="00980E65" w:rsidRDefault="008F6F78" w:rsidP="00D34297">
      <w:pPr>
        <w:spacing w:after="480"/>
        <w:jc w:val="both"/>
        <w:rPr>
          <w:bCs/>
          <w:sz w:val="24"/>
          <w:szCs w:val="24"/>
        </w:rPr>
      </w:pPr>
      <w:r w:rsidRPr="00980E65">
        <w:rPr>
          <w:rFonts w:ascii="Arial" w:hAnsi="Arial" w:cs="Arial"/>
          <w:bCs/>
          <w:sz w:val="24"/>
          <w:szCs w:val="24"/>
        </w:rPr>
        <w:t>SZP-271-7/25-</w:t>
      </w:r>
      <w:r w:rsidR="00980E65" w:rsidRPr="00980E65">
        <w:rPr>
          <w:rFonts w:ascii="Arial" w:hAnsi="Arial" w:cs="Arial"/>
          <w:bCs/>
          <w:sz w:val="24"/>
          <w:szCs w:val="24"/>
        </w:rPr>
        <w:t>419.UG</w:t>
      </w:r>
    </w:p>
    <w:p w14:paraId="38925D6C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6216C1E3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5603822C" w14:textId="77777777" w:rsidTr="00D34297">
        <w:tc>
          <w:tcPr>
            <w:tcW w:w="9180" w:type="dxa"/>
            <w:shd w:val="clear" w:color="auto" w:fill="F2F2F2"/>
            <w:hideMark/>
          </w:tcPr>
          <w:p w14:paraId="1E191083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29B2C69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5FA5BD81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7463F0CD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26E0E5EA" w14:textId="77777777" w:rsidTr="00310284">
        <w:tc>
          <w:tcPr>
            <w:tcW w:w="2269" w:type="dxa"/>
            <w:shd w:val="clear" w:color="auto" w:fill="auto"/>
          </w:tcPr>
          <w:p w14:paraId="3919DABD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E95EA6" w14:textId="77777777" w:rsidR="00D34297" w:rsidRPr="00D34297" w:rsidRDefault="0071476D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1476D">
              <w:rPr>
                <w:rFonts w:ascii="Arial" w:hAnsi="Arial" w:cs="Arial"/>
                <w:bCs/>
                <w:sz w:val="24"/>
                <w:szCs w:val="24"/>
              </w:rPr>
              <w:t>Dostawa produktów leczniczych</w:t>
            </w:r>
          </w:p>
        </w:tc>
      </w:tr>
      <w:tr w:rsidR="0071476D" w:rsidRPr="00D34297" w14:paraId="4021A3F0" w14:textId="77777777" w:rsidTr="00FE50B1">
        <w:tc>
          <w:tcPr>
            <w:tcW w:w="2269" w:type="dxa"/>
            <w:shd w:val="clear" w:color="auto" w:fill="auto"/>
          </w:tcPr>
          <w:p w14:paraId="1CE11328" w14:textId="77777777" w:rsidR="0071476D" w:rsidRPr="00D34297" w:rsidRDefault="0071476D" w:rsidP="00FE50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A8B483" w14:textId="77777777" w:rsidR="0071476D" w:rsidRPr="00D34297" w:rsidRDefault="0071476D" w:rsidP="00FE50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1476D">
              <w:rPr>
                <w:rFonts w:ascii="Arial" w:hAnsi="Arial" w:cs="Arial"/>
                <w:bCs/>
                <w:sz w:val="24"/>
                <w:szCs w:val="24"/>
              </w:rPr>
              <w:t>SZP-271-7/25</w:t>
            </w:r>
          </w:p>
        </w:tc>
      </w:tr>
    </w:tbl>
    <w:p w14:paraId="659AF751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050ECE86" w14:textId="4937BCFC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71476D" w:rsidRPr="0071476D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71476D" w:rsidRPr="0071476D">
        <w:rPr>
          <w:rFonts w:ascii="Arial" w:hAnsi="Arial" w:cs="Arial"/>
          <w:sz w:val="24"/>
          <w:szCs w:val="24"/>
        </w:rPr>
        <w:t>(t.j.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6895F6E1" w14:textId="77777777" w:rsidTr="00980E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593F8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47CA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53010126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71476D" w:rsidRPr="00D34297" w14:paraId="319B58F6" w14:textId="77777777" w:rsidTr="00980E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29FC" w14:textId="77777777" w:rsidR="0071476D" w:rsidRPr="00D34297" w:rsidRDefault="0071476D" w:rsidP="00FE50B1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C7EF1" w14:textId="77777777" w:rsidR="0071476D" w:rsidRPr="00D34297" w:rsidRDefault="0071476D" w:rsidP="00FE50B1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476D">
              <w:rPr>
                <w:rFonts w:ascii="Arial" w:hAnsi="Arial" w:cs="Arial"/>
                <w:b/>
                <w:sz w:val="24"/>
                <w:szCs w:val="24"/>
              </w:rPr>
              <w:t>Produkt leczniczy</w:t>
            </w:r>
          </w:p>
          <w:p w14:paraId="036EA797" w14:textId="77777777" w:rsidR="0071476D" w:rsidRPr="00D34297" w:rsidRDefault="0071476D" w:rsidP="00FE50B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71FFCA2" w14:textId="77777777" w:rsidR="0071476D" w:rsidRPr="00D34297" w:rsidRDefault="0071476D" w:rsidP="00FE50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71476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12BB635" w14:textId="77777777" w:rsidR="0071476D" w:rsidRPr="00D34297" w:rsidRDefault="0071476D" w:rsidP="00FE50B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4F9E38C" w14:textId="12A3A6A9" w:rsidR="0071476D" w:rsidRPr="00D34297" w:rsidRDefault="0071476D" w:rsidP="00FE50B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W tej grupie nie została złożona żadn</w:t>
            </w:r>
            <w:r w:rsidR="008F6F78">
              <w:rPr>
                <w:rFonts w:ascii="Arial" w:hAnsi="Arial" w:cs="Arial"/>
                <w:sz w:val="24"/>
                <w:szCs w:val="24"/>
              </w:rPr>
              <w:t>a</w:t>
            </w:r>
            <w:r w:rsidRPr="0071476D">
              <w:rPr>
                <w:rFonts w:ascii="Arial" w:hAnsi="Arial" w:cs="Arial"/>
                <w:sz w:val="24"/>
                <w:szCs w:val="24"/>
              </w:rPr>
              <w:t xml:space="preserve"> ofert</w:t>
            </w:r>
            <w:r w:rsidR="008F6F78">
              <w:rPr>
                <w:rFonts w:ascii="Arial" w:hAnsi="Arial" w:cs="Arial"/>
                <w:sz w:val="24"/>
                <w:szCs w:val="24"/>
              </w:rPr>
              <w:t>a</w:t>
            </w:r>
            <w:r w:rsidRPr="0071476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71476D" w:rsidRPr="00D34297" w14:paraId="42602F7B" w14:textId="77777777" w:rsidTr="00980E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ACCF" w14:textId="77777777" w:rsidR="0071476D" w:rsidRPr="00D34297" w:rsidRDefault="0071476D" w:rsidP="00FE50B1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lastRenderedPageBreak/>
              <w:t>48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5A11" w14:textId="77777777" w:rsidR="0071476D" w:rsidRPr="00D34297" w:rsidRDefault="0071476D" w:rsidP="00FE50B1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476D">
              <w:rPr>
                <w:rFonts w:ascii="Arial" w:hAnsi="Arial" w:cs="Arial"/>
                <w:b/>
                <w:sz w:val="24"/>
                <w:szCs w:val="24"/>
              </w:rPr>
              <w:t>Produkt leczniczy</w:t>
            </w:r>
          </w:p>
          <w:p w14:paraId="31A601FD" w14:textId="77777777" w:rsidR="0071476D" w:rsidRPr="00D34297" w:rsidRDefault="0071476D" w:rsidP="00FE50B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8A70926" w14:textId="77777777" w:rsidR="0071476D" w:rsidRPr="00D34297" w:rsidRDefault="0071476D" w:rsidP="00FE50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71476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B16C029" w14:textId="77777777" w:rsidR="0071476D" w:rsidRPr="00D34297" w:rsidRDefault="0071476D" w:rsidP="00FE50B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2D6B811" w14:textId="1BA98770" w:rsidR="0071476D" w:rsidRPr="00D34297" w:rsidRDefault="0071476D" w:rsidP="00FE50B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W tej grupie nie złożono żadnej oferty</w:t>
            </w:r>
            <w:r w:rsidR="008F6F7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71476D" w:rsidRPr="00D34297" w14:paraId="49B84C05" w14:textId="77777777" w:rsidTr="00980E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4A36" w14:textId="77777777" w:rsidR="0071476D" w:rsidRPr="00D34297" w:rsidRDefault="0071476D" w:rsidP="00FE50B1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61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F33A" w14:textId="77777777" w:rsidR="0071476D" w:rsidRPr="00D34297" w:rsidRDefault="0071476D" w:rsidP="00FE50B1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476D">
              <w:rPr>
                <w:rFonts w:ascii="Arial" w:hAnsi="Arial" w:cs="Arial"/>
                <w:b/>
                <w:sz w:val="24"/>
                <w:szCs w:val="24"/>
              </w:rPr>
              <w:t>Produkt leczniczy</w:t>
            </w:r>
          </w:p>
          <w:p w14:paraId="1FF8CA6B" w14:textId="77777777" w:rsidR="0071476D" w:rsidRPr="00D34297" w:rsidRDefault="0071476D" w:rsidP="00FE50B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67A3640" w14:textId="77777777" w:rsidR="0071476D" w:rsidRPr="00D34297" w:rsidRDefault="0071476D" w:rsidP="00FE50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71476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98004C0" w14:textId="77777777" w:rsidR="0071476D" w:rsidRPr="00D34297" w:rsidRDefault="0071476D" w:rsidP="00FE50B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F4308DF" w14:textId="3FAEC8BE" w:rsidR="0071476D" w:rsidRPr="00D34297" w:rsidRDefault="0071476D" w:rsidP="00FE50B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W tej grupie nie została złożona żadn</w:t>
            </w:r>
            <w:r w:rsidR="008F6F78">
              <w:rPr>
                <w:rFonts w:ascii="Arial" w:hAnsi="Arial" w:cs="Arial"/>
                <w:sz w:val="24"/>
                <w:szCs w:val="24"/>
              </w:rPr>
              <w:t>a</w:t>
            </w:r>
            <w:r w:rsidRPr="0071476D">
              <w:rPr>
                <w:rFonts w:ascii="Arial" w:hAnsi="Arial" w:cs="Arial"/>
                <w:sz w:val="24"/>
                <w:szCs w:val="24"/>
              </w:rPr>
              <w:t xml:space="preserve"> ofert</w:t>
            </w:r>
            <w:r w:rsidR="008F6F78">
              <w:rPr>
                <w:rFonts w:ascii="Arial" w:hAnsi="Arial" w:cs="Arial"/>
                <w:sz w:val="24"/>
                <w:szCs w:val="24"/>
              </w:rPr>
              <w:t>a</w:t>
            </w:r>
            <w:r w:rsidRPr="0071476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71476D" w:rsidRPr="00D34297" w14:paraId="0770E175" w14:textId="77777777" w:rsidTr="00980E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4325" w14:textId="77777777" w:rsidR="0071476D" w:rsidRPr="00D34297" w:rsidRDefault="0071476D" w:rsidP="00FE50B1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62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A86D" w14:textId="77777777" w:rsidR="0071476D" w:rsidRPr="00D34297" w:rsidRDefault="0071476D" w:rsidP="00FE50B1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476D">
              <w:rPr>
                <w:rFonts w:ascii="Arial" w:hAnsi="Arial" w:cs="Arial"/>
                <w:b/>
                <w:sz w:val="24"/>
                <w:szCs w:val="24"/>
              </w:rPr>
              <w:t>Produkt leczniczy</w:t>
            </w:r>
          </w:p>
          <w:p w14:paraId="23C72A1A" w14:textId="77777777" w:rsidR="0071476D" w:rsidRPr="00D34297" w:rsidRDefault="0071476D" w:rsidP="00FE50B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AA6EC62" w14:textId="77777777" w:rsidR="0071476D" w:rsidRPr="00D34297" w:rsidRDefault="0071476D" w:rsidP="00FE50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71476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0C72346" w14:textId="77777777" w:rsidR="0071476D" w:rsidRPr="00D34297" w:rsidRDefault="0071476D" w:rsidP="00FE50B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2A10CB2" w14:textId="77777777" w:rsidR="0071476D" w:rsidRPr="00D34297" w:rsidRDefault="0071476D" w:rsidP="00FE50B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W tej grupie nie została złożona żadn oferta.</w:t>
            </w:r>
          </w:p>
        </w:tc>
      </w:tr>
      <w:tr w:rsidR="0071476D" w:rsidRPr="00D34297" w14:paraId="00CC642B" w14:textId="77777777" w:rsidTr="00980E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60259" w14:textId="77777777" w:rsidR="0071476D" w:rsidRPr="00D34297" w:rsidRDefault="0071476D" w:rsidP="00FE50B1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74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4D6B2" w14:textId="77777777" w:rsidR="0071476D" w:rsidRPr="00D34297" w:rsidRDefault="0071476D" w:rsidP="00FE50B1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476D">
              <w:rPr>
                <w:rFonts w:ascii="Arial" w:hAnsi="Arial" w:cs="Arial"/>
                <w:b/>
                <w:sz w:val="24"/>
                <w:szCs w:val="24"/>
              </w:rPr>
              <w:t>Produkt leczniczy</w:t>
            </w:r>
          </w:p>
          <w:p w14:paraId="3A7D0D48" w14:textId="77777777" w:rsidR="0071476D" w:rsidRPr="00D34297" w:rsidRDefault="0071476D" w:rsidP="00FE50B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A7359D9" w14:textId="77777777" w:rsidR="0071476D" w:rsidRPr="00D34297" w:rsidRDefault="0071476D" w:rsidP="00FE50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71476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64AC760" w14:textId="77777777" w:rsidR="0071476D" w:rsidRPr="00D34297" w:rsidRDefault="0071476D" w:rsidP="00FE50B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DCF9D24" w14:textId="2B3D6B33" w:rsidR="0071476D" w:rsidRPr="00D34297" w:rsidRDefault="0071476D" w:rsidP="00FE50B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W tej grupie nie została złożona żadn</w:t>
            </w:r>
            <w:r w:rsidR="008F6F78">
              <w:rPr>
                <w:rFonts w:ascii="Arial" w:hAnsi="Arial" w:cs="Arial"/>
                <w:sz w:val="24"/>
                <w:szCs w:val="24"/>
              </w:rPr>
              <w:t>a</w:t>
            </w:r>
            <w:r w:rsidRPr="0071476D">
              <w:rPr>
                <w:rFonts w:ascii="Arial" w:hAnsi="Arial" w:cs="Arial"/>
                <w:sz w:val="24"/>
                <w:szCs w:val="24"/>
              </w:rPr>
              <w:t xml:space="preserve"> oferta.</w:t>
            </w:r>
          </w:p>
        </w:tc>
      </w:tr>
      <w:tr w:rsidR="0071476D" w:rsidRPr="00D34297" w14:paraId="1432988F" w14:textId="77777777" w:rsidTr="00980E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B834A" w14:textId="77777777" w:rsidR="0071476D" w:rsidRPr="00D34297" w:rsidRDefault="0071476D" w:rsidP="00FE50B1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8742A" w14:textId="77777777" w:rsidR="0071476D" w:rsidRPr="00D34297" w:rsidRDefault="0071476D" w:rsidP="00FE50B1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476D">
              <w:rPr>
                <w:rFonts w:ascii="Arial" w:hAnsi="Arial" w:cs="Arial"/>
                <w:b/>
                <w:sz w:val="24"/>
                <w:szCs w:val="24"/>
              </w:rPr>
              <w:t>Produkt leczniczy</w:t>
            </w:r>
          </w:p>
          <w:p w14:paraId="186D631A" w14:textId="77777777" w:rsidR="0071476D" w:rsidRPr="00D34297" w:rsidRDefault="0071476D" w:rsidP="00FE50B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77F8907" w14:textId="77777777" w:rsidR="0071476D" w:rsidRPr="00D34297" w:rsidRDefault="0071476D" w:rsidP="00FE50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71476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2B8AE4E" w14:textId="77777777" w:rsidR="0071476D" w:rsidRPr="00D34297" w:rsidRDefault="0071476D" w:rsidP="00FE50B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203BB3A" w14:textId="6E465A24" w:rsidR="0071476D" w:rsidRPr="00D34297" w:rsidRDefault="0071476D" w:rsidP="00FE50B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W tej grupie nie została złożona żadn</w:t>
            </w:r>
            <w:r w:rsidR="008F6F78">
              <w:rPr>
                <w:rFonts w:ascii="Arial" w:hAnsi="Arial" w:cs="Arial"/>
                <w:sz w:val="24"/>
                <w:szCs w:val="24"/>
              </w:rPr>
              <w:t>a</w:t>
            </w:r>
            <w:r w:rsidRPr="0071476D">
              <w:rPr>
                <w:rFonts w:ascii="Arial" w:hAnsi="Arial" w:cs="Arial"/>
                <w:sz w:val="24"/>
                <w:szCs w:val="24"/>
              </w:rPr>
              <w:t xml:space="preserve"> oferta.</w:t>
            </w:r>
          </w:p>
        </w:tc>
      </w:tr>
      <w:tr w:rsidR="0071476D" w:rsidRPr="00D34297" w14:paraId="548008CE" w14:textId="77777777" w:rsidTr="00980E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35C6B" w14:textId="77777777" w:rsidR="0071476D" w:rsidRPr="00D34297" w:rsidRDefault="0071476D" w:rsidP="00FE50B1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lastRenderedPageBreak/>
              <w:t>76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7719" w14:textId="77777777" w:rsidR="0071476D" w:rsidRPr="00D34297" w:rsidRDefault="0071476D" w:rsidP="00FE50B1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476D">
              <w:rPr>
                <w:rFonts w:ascii="Arial" w:hAnsi="Arial" w:cs="Arial"/>
                <w:b/>
                <w:sz w:val="24"/>
                <w:szCs w:val="24"/>
              </w:rPr>
              <w:t>Produkt chemiczny</w:t>
            </w:r>
          </w:p>
          <w:p w14:paraId="565EC83B" w14:textId="77777777" w:rsidR="0071476D" w:rsidRPr="00D34297" w:rsidRDefault="0071476D" w:rsidP="00FE50B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D346A96" w14:textId="77777777" w:rsidR="0071476D" w:rsidRPr="00D34297" w:rsidRDefault="0071476D" w:rsidP="00FE50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71476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EE9A63B" w14:textId="77777777" w:rsidR="0071476D" w:rsidRPr="00D34297" w:rsidRDefault="0071476D" w:rsidP="00FE50B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49ADF94" w14:textId="1BFD1662" w:rsidR="0071476D" w:rsidRPr="00D34297" w:rsidRDefault="0071476D" w:rsidP="00FE50B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W tej grupie nie została złożona żadn</w:t>
            </w:r>
            <w:r w:rsidR="008F6F78">
              <w:rPr>
                <w:rFonts w:ascii="Arial" w:hAnsi="Arial" w:cs="Arial"/>
                <w:sz w:val="24"/>
                <w:szCs w:val="24"/>
              </w:rPr>
              <w:t>a</w:t>
            </w:r>
            <w:r w:rsidRPr="0071476D">
              <w:rPr>
                <w:rFonts w:ascii="Arial" w:hAnsi="Arial" w:cs="Arial"/>
                <w:sz w:val="24"/>
                <w:szCs w:val="24"/>
              </w:rPr>
              <w:t xml:space="preserve"> oferta.</w:t>
            </w:r>
          </w:p>
        </w:tc>
      </w:tr>
      <w:tr w:rsidR="0071476D" w:rsidRPr="00D34297" w14:paraId="62BEAAF7" w14:textId="77777777" w:rsidTr="00980E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B115" w14:textId="77777777" w:rsidR="0071476D" w:rsidRPr="00D34297" w:rsidRDefault="0071476D" w:rsidP="00FE50B1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77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C6232" w14:textId="77777777" w:rsidR="0071476D" w:rsidRPr="00D34297" w:rsidRDefault="0071476D" w:rsidP="00FE50B1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476D">
              <w:rPr>
                <w:rFonts w:ascii="Arial" w:hAnsi="Arial" w:cs="Arial"/>
                <w:b/>
                <w:sz w:val="24"/>
                <w:szCs w:val="24"/>
              </w:rPr>
              <w:t>Produkt leczniczy</w:t>
            </w:r>
          </w:p>
          <w:p w14:paraId="379003C3" w14:textId="77777777" w:rsidR="0071476D" w:rsidRPr="00D34297" w:rsidRDefault="0071476D" w:rsidP="00FE50B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AED2363" w14:textId="77777777" w:rsidR="0071476D" w:rsidRPr="00D34297" w:rsidRDefault="0071476D" w:rsidP="00FE50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71476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67354BE" w14:textId="77777777" w:rsidR="0071476D" w:rsidRPr="00D34297" w:rsidRDefault="0071476D" w:rsidP="00FE50B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186FDAC" w14:textId="57507874" w:rsidR="0071476D" w:rsidRPr="00D34297" w:rsidRDefault="0071476D" w:rsidP="00FE50B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W tej grupie nie została złożona żadn</w:t>
            </w:r>
            <w:r w:rsidR="008F6F78">
              <w:rPr>
                <w:rFonts w:ascii="Arial" w:hAnsi="Arial" w:cs="Arial"/>
                <w:sz w:val="24"/>
                <w:szCs w:val="24"/>
              </w:rPr>
              <w:t>a</w:t>
            </w:r>
            <w:r w:rsidRPr="0071476D">
              <w:rPr>
                <w:rFonts w:ascii="Arial" w:hAnsi="Arial" w:cs="Arial"/>
                <w:sz w:val="24"/>
                <w:szCs w:val="24"/>
              </w:rPr>
              <w:t xml:space="preserve"> oferta.</w:t>
            </w:r>
          </w:p>
        </w:tc>
      </w:tr>
      <w:tr w:rsidR="0071476D" w:rsidRPr="00D34297" w14:paraId="5AF058B0" w14:textId="77777777" w:rsidTr="00980E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1ACC2" w14:textId="77777777" w:rsidR="0071476D" w:rsidRPr="00D34297" w:rsidRDefault="0071476D" w:rsidP="00FE50B1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78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5EF4" w14:textId="77777777" w:rsidR="0071476D" w:rsidRPr="00D34297" w:rsidRDefault="0071476D" w:rsidP="00FE50B1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476D">
              <w:rPr>
                <w:rFonts w:ascii="Arial" w:hAnsi="Arial" w:cs="Arial"/>
                <w:b/>
                <w:sz w:val="24"/>
                <w:szCs w:val="24"/>
              </w:rPr>
              <w:t>Żywność specjalnego przeznaczenia medycznego</w:t>
            </w:r>
          </w:p>
          <w:p w14:paraId="7B706D43" w14:textId="77777777" w:rsidR="0071476D" w:rsidRPr="00D34297" w:rsidRDefault="0071476D" w:rsidP="00FE50B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31C8D24" w14:textId="77777777" w:rsidR="0071476D" w:rsidRPr="00D34297" w:rsidRDefault="0071476D" w:rsidP="00FE50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71476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95F63D7" w14:textId="77777777" w:rsidR="0071476D" w:rsidRPr="00D34297" w:rsidRDefault="0071476D" w:rsidP="00FE50B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B85E6B3" w14:textId="4529E596" w:rsidR="0071476D" w:rsidRPr="00D34297" w:rsidRDefault="0071476D" w:rsidP="00FE50B1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W tej grupie nie została złożona żadn</w:t>
            </w:r>
            <w:r w:rsidR="008F6F78">
              <w:rPr>
                <w:rFonts w:ascii="Arial" w:hAnsi="Arial" w:cs="Arial"/>
                <w:sz w:val="24"/>
                <w:szCs w:val="24"/>
              </w:rPr>
              <w:t>a</w:t>
            </w:r>
            <w:r w:rsidRPr="0071476D">
              <w:rPr>
                <w:rFonts w:ascii="Arial" w:hAnsi="Arial" w:cs="Arial"/>
                <w:sz w:val="24"/>
                <w:szCs w:val="24"/>
              </w:rPr>
              <w:t xml:space="preserve"> oferta.</w:t>
            </w:r>
          </w:p>
        </w:tc>
      </w:tr>
      <w:tr w:rsidR="008F6F78" w:rsidRPr="00D34297" w14:paraId="06ACC2EE" w14:textId="77777777" w:rsidTr="00980E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F363" w14:textId="72EAA287" w:rsidR="008F6F78" w:rsidRPr="0071476D" w:rsidRDefault="008F6F78" w:rsidP="008F6F78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85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122D" w14:textId="77777777" w:rsidR="008F6F78" w:rsidRPr="00D34297" w:rsidRDefault="008F6F78" w:rsidP="008F6F7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476D">
              <w:rPr>
                <w:rFonts w:ascii="Arial" w:hAnsi="Arial" w:cs="Arial"/>
                <w:b/>
                <w:sz w:val="24"/>
                <w:szCs w:val="24"/>
              </w:rPr>
              <w:t>Produkt leczniczy</w:t>
            </w:r>
          </w:p>
          <w:p w14:paraId="36480903" w14:textId="77777777" w:rsidR="008F6F78" w:rsidRPr="00D34297" w:rsidRDefault="008F6F78" w:rsidP="008F6F7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48E8891" w14:textId="77777777" w:rsidR="008F6F78" w:rsidRPr="00D34297" w:rsidRDefault="008F6F78" w:rsidP="008F6F7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71476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B19D94C" w14:textId="77777777" w:rsidR="008F6F78" w:rsidRPr="00D34297" w:rsidRDefault="008F6F78" w:rsidP="008F6F7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A98100F" w14:textId="501FE60B" w:rsidR="008F6F78" w:rsidRPr="0071476D" w:rsidRDefault="008F6F78" w:rsidP="008F6F7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W tej grupie nie złożon</w:t>
            </w: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71476D">
              <w:rPr>
                <w:rFonts w:ascii="Arial" w:hAnsi="Arial" w:cs="Arial"/>
                <w:sz w:val="24"/>
                <w:szCs w:val="24"/>
              </w:rPr>
              <w:t xml:space="preserve"> żadn</w:t>
            </w:r>
            <w:r>
              <w:rPr>
                <w:rFonts w:ascii="Arial" w:hAnsi="Arial" w:cs="Arial"/>
                <w:sz w:val="24"/>
                <w:szCs w:val="24"/>
              </w:rPr>
              <w:t>ej</w:t>
            </w:r>
            <w:r w:rsidRPr="0071476D">
              <w:rPr>
                <w:rFonts w:ascii="Arial" w:hAnsi="Arial" w:cs="Arial"/>
                <w:sz w:val="24"/>
                <w:szCs w:val="24"/>
              </w:rPr>
              <w:t xml:space="preserve"> ofert</w:t>
            </w:r>
            <w:r>
              <w:rPr>
                <w:rFonts w:ascii="Arial" w:hAnsi="Arial" w:cs="Arial"/>
                <w:sz w:val="24"/>
                <w:szCs w:val="24"/>
              </w:rPr>
              <w:t>y</w:t>
            </w:r>
            <w:r w:rsidRPr="0071476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8F6F78" w:rsidRPr="00D34297" w14:paraId="1C45FB1D" w14:textId="77777777" w:rsidTr="00980E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34EC" w14:textId="77777777" w:rsidR="008F6F78" w:rsidRPr="00D34297" w:rsidRDefault="008F6F78" w:rsidP="008F6F78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93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62B88" w14:textId="77777777" w:rsidR="008F6F78" w:rsidRPr="00D34297" w:rsidRDefault="008F6F78" w:rsidP="008F6F7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476D">
              <w:rPr>
                <w:rFonts w:ascii="Arial" w:hAnsi="Arial" w:cs="Arial"/>
                <w:b/>
                <w:sz w:val="24"/>
                <w:szCs w:val="24"/>
              </w:rPr>
              <w:t>Produkt leczniczy/wyrób medyczny</w:t>
            </w:r>
          </w:p>
          <w:p w14:paraId="46C0EC87" w14:textId="77777777" w:rsidR="008F6F78" w:rsidRPr="00D34297" w:rsidRDefault="008F6F78" w:rsidP="008F6F7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23ED500" w14:textId="77777777" w:rsidR="008F6F78" w:rsidRPr="00D34297" w:rsidRDefault="008F6F78" w:rsidP="008F6F7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71476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F7E58A8" w14:textId="77777777" w:rsidR="008F6F78" w:rsidRPr="00D34297" w:rsidRDefault="008F6F78" w:rsidP="008F6F7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D1C2861" w14:textId="73599776" w:rsidR="008F6F78" w:rsidRPr="00D34297" w:rsidRDefault="008F6F78" w:rsidP="008F6F7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W tej grupie nie została złożona żadn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71476D">
              <w:rPr>
                <w:rFonts w:ascii="Arial" w:hAnsi="Arial" w:cs="Arial"/>
                <w:sz w:val="24"/>
                <w:szCs w:val="24"/>
              </w:rPr>
              <w:t xml:space="preserve"> oferta.</w:t>
            </w:r>
          </w:p>
        </w:tc>
      </w:tr>
      <w:tr w:rsidR="008F6F78" w:rsidRPr="00D34297" w14:paraId="2A98997C" w14:textId="77777777" w:rsidTr="00980E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5443" w14:textId="77777777" w:rsidR="008F6F78" w:rsidRPr="00D34297" w:rsidRDefault="008F6F78" w:rsidP="008F6F78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lastRenderedPageBreak/>
              <w:t>98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0682E" w14:textId="77777777" w:rsidR="008F6F78" w:rsidRPr="00D34297" w:rsidRDefault="008F6F78" w:rsidP="008F6F7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476D">
              <w:rPr>
                <w:rFonts w:ascii="Arial" w:hAnsi="Arial" w:cs="Arial"/>
                <w:b/>
                <w:sz w:val="24"/>
                <w:szCs w:val="24"/>
              </w:rPr>
              <w:t>Produkt leczniczy</w:t>
            </w:r>
          </w:p>
          <w:p w14:paraId="76797E61" w14:textId="77777777" w:rsidR="008F6F78" w:rsidRPr="00D34297" w:rsidRDefault="008F6F78" w:rsidP="008F6F7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DF24EFE" w14:textId="77777777" w:rsidR="008F6F78" w:rsidRPr="00D34297" w:rsidRDefault="008F6F78" w:rsidP="008F6F7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71476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3CD3493" w14:textId="77777777" w:rsidR="008F6F78" w:rsidRPr="00D34297" w:rsidRDefault="008F6F78" w:rsidP="008F6F7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266BE20" w14:textId="4F148041" w:rsidR="008F6F78" w:rsidRPr="00D34297" w:rsidRDefault="008F6F78" w:rsidP="008F6F7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476D">
              <w:rPr>
                <w:rFonts w:ascii="Arial" w:hAnsi="Arial" w:cs="Arial"/>
                <w:sz w:val="24"/>
                <w:szCs w:val="24"/>
              </w:rPr>
              <w:t>W tej grupie nie została złożona żadn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71476D">
              <w:rPr>
                <w:rFonts w:ascii="Arial" w:hAnsi="Arial" w:cs="Arial"/>
                <w:sz w:val="24"/>
                <w:szCs w:val="24"/>
              </w:rPr>
              <w:t xml:space="preserve"> oferta.</w:t>
            </w:r>
          </w:p>
        </w:tc>
      </w:tr>
    </w:tbl>
    <w:p w14:paraId="138F6692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sectPr w:rsidR="00010B31" w:rsidRPr="00D34297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6D141" w14:textId="77777777" w:rsidR="00972BD2" w:rsidRDefault="00972BD2" w:rsidP="00D34297">
      <w:r>
        <w:separator/>
      </w:r>
    </w:p>
  </w:endnote>
  <w:endnote w:type="continuationSeparator" w:id="0">
    <w:p w14:paraId="0DB59CF4" w14:textId="77777777" w:rsidR="00972BD2" w:rsidRDefault="00972BD2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A1A5A" w14:textId="77777777" w:rsidR="0071476D" w:rsidRDefault="007147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2BCFC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1B90ABB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80CBA" w14:textId="77777777" w:rsidR="0071476D" w:rsidRDefault="007147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C2956" w14:textId="77777777" w:rsidR="00972BD2" w:rsidRDefault="00972BD2" w:rsidP="00D34297">
      <w:r>
        <w:separator/>
      </w:r>
    </w:p>
  </w:footnote>
  <w:footnote w:type="continuationSeparator" w:id="0">
    <w:p w14:paraId="2BF6CF3C" w14:textId="77777777" w:rsidR="00972BD2" w:rsidRDefault="00972BD2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482A5" w14:textId="77777777" w:rsidR="0071476D" w:rsidRDefault="007147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858F0" w14:textId="77777777" w:rsidR="0071476D" w:rsidRDefault="007147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4F3F4" w14:textId="77777777" w:rsidR="0071476D" w:rsidRDefault="007147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BD2"/>
    <w:rsid w:val="00010B31"/>
    <w:rsid w:val="00104963"/>
    <w:rsid w:val="00150F65"/>
    <w:rsid w:val="001535FE"/>
    <w:rsid w:val="002A7DFF"/>
    <w:rsid w:val="00310284"/>
    <w:rsid w:val="004E2226"/>
    <w:rsid w:val="005464E2"/>
    <w:rsid w:val="0071476D"/>
    <w:rsid w:val="00823326"/>
    <w:rsid w:val="00856A3E"/>
    <w:rsid w:val="00894412"/>
    <w:rsid w:val="008F6F78"/>
    <w:rsid w:val="009462DF"/>
    <w:rsid w:val="009500EB"/>
    <w:rsid w:val="00972BD2"/>
    <w:rsid w:val="00980E65"/>
    <w:rsid w:val="00993EFC"/>
    <w:rsid w:val="00AB3E72"/>
    <w:rsid w:val="00AC1A4B"/>
    <w:rsid w:val="00D34297"/>
    <w:rsid w:val="00D41670"/>
    <w:rsid w:val="00D44D12"/>
    <w:rsid w:val="00D52DF9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2D4777"/>
  <w15:chartTrackingRefBased/>
  <w15:docId w15:val="{66EBA4A0-7137-4AA3-833F-7E7111BE7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521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3</cp:revision>
  <dcterms:created xsi:type="dcterms:W3CDTF">2025-05-16T10:50:00Z</dcterms:created>
  <dcterms:modified xsi:type="dcterms:W3CDTF">2025-05-16T11:39:00Z</dcterms:modified>
</cp:coreProperties>
</file>