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3B93D" w14:textId="77777777" w:rsidR="00B048DA" w:rsidRPr="00353FDC" w:rsidRDefault="000B414D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0B414D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0B414D">
        <w:rPr>
          <w:rFonts w:ascii="Arial" w:hAnsi="Arial" w:cs="Arial"/>
        </w:rPr>
        <w:t>2025-05-16</w:t>
      </w:r>
    </w:p>
    <w:p w14:paraId="256636D3" w14:textId="1F1C3E06" w:rsidR="00B048DA" w:rsidRPr="00353FDC" w:rsidRDefault="000B414D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0B414D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D51F213" w14:textId="77777777" w:rsidR="00B048DA" w:rsidRPr="00353FDC" w:rsidRDefault="000B414D" w:rsidP="00B048DA">
      <w:pPr>
        <w:spacing w:line="360" w:lineRule="auto"/>
        <w:ind w:right="3969"/>
        <w:rPr>
          <w:rFonts w:ascii="Arial" w:hAnsi="Arial" w:cs="Arial"/>
        </w:rPr>
      </w:pPr>
      <w:r w:rsidRPr="000B414D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0B414D">
        <w:rPr>
          <w:rFonts w:ascii="Arial" w:hAnsi="Arial" w:cs="Arial"/>
        </w:rPr>
        <w:t>66</w:t>
      </w:r>
    </w:p>
    <w:p w14:paraId="2BC0B04D" w14:textId="77777777" w:rsidR="00B048DA" w:rsidRPr="00353FDC" w:rsidRDefault="000B414D" w:rsidP="00B048DA">
      <w:pPr>
        <w:ind w:right="3969"/>
        <w:rPr>
          <w:rFonts w:ascii="Arial" w:hAnsi="Arial" w:cs="Arial"/>
        </w:rPr>
      </w:pPr>
      <w:r w:rsidRPr="000B414D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0B414D">
        <w:rPr>
          <w:rFonts w:ascii="Arial" w:hAnsi="Arial" w:cs="Arial"/>
        </w:rPr>
        <w:t>Kraków</w:t>
      </w:r>
    </w:p>
    <w:p w14:paraId="1A3834F2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953D983" w14:textId="19841F82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CB981F5" w14:textId="15F1D863" w:rsidR="00DA6C7D" w:rsidRPr="00DA6C7D" w:rsidRDefault="00DA6C7D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DA6C7D">
        <w:rPr>
          <w:rFonts w:ascii="Arial" w:hAnsi="Arial" w:cs="Arial"/>
          <w:bCs/>
        </w:rPr>
        <w:t>SZP-271-7/25-</w:t>
      </w:r>
      <w:r w:rsidR="00811B1D">
        <w:rPr>
          <w:rFonts w:ascii="Arial" w:hAnsi="Arial" w:cs="Arial"/>
          <w:bCs/>
        </w:rPr>
        <w:t>418.UG</w:t>
      </w:r>
    </w:p>
    <w:p w14:paraId="20CC803C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32210901" w14:textId="77777777" w:rsidTr="00B048DA">
        <w:tc>
          <w:tcPr>
            <w:tcW w:w="9498" w:type="dxa"/>
            <w:shd w:val="clear" w:color="auto" w:fill="F2F2F2"/>
            <w:hideMark/>
          </w:tcPr>
          <w:p w14:paraId="60604B32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931AF5A" w14:textId="241DCDE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DA6C7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GRUPIE 15</w:t>
            </w:r>
          </w:p>
        </w:tc>
      </w:tr>
    </w:tbl>
    <w:p w14:paraId="38634820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53D2C885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3D38898B" w14:textId="77777777" w:rsidTr="00B048DA">
        <w:tc>
          <w:tcPr>
            <w:tcW w:w="2269" w:type="dxa"/>
            <w:shd w:val="clear" w:color="auto" w:fill="auto"/>
          </w:tcPr>
          <w:p w14:paraId="58636870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8AA6D85" w14:textId="77777777" w:rsidR="00B048DA" w:rsidRPr="00353FDC" w:rsidRDefault="000B414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B414D">
              <w:rPr>
                <w:rFonts w:ascii="Arial" w:hAnsi="Arial" w:cs="Arial"/>
                <w:bCs/>
              </w:rPr>
              <w:t>Dostawa produktów leczniczych</w:t>
            </w:r>
          </w:p>
        </w:tc>
      </w:tr>
      <w:tr w:rsidR="000B414D" w:rsidRPr="00353FDC" w14:paraId="56601274" w14:textId="77777777" w:rsidTr="00FE50B1">
        <w:tc>
          <w:tcPr>
            <w:tcW w:w="2269" w:type="dxa"/>
            <w:shd w:val="clear" w:color="auto" w:fill="auto"/>
          </w:tcPr>
          <w:p w14:paraId="3D0167A6" w14:textId="77777777" w:rsidR="000B414D" w:rsidRPr="00353FDC" w:rsidRDefault="000B414D" w:rsidP="00FE50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79F21016" w14:textId="77777777" w:rsidR="000B414D" w:rsidRPr="00353FDC" w:rsidRDefault="000B414D" w:rsidP="00FE50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B414D">
              <w:rPr>
                <w:rFonts w:ascii="Arial" w:hAnsi="Arial" w:cs="Arial"/>
                <w:bCs/>
              </w:rPr>
              <w:t>SZP-271-7/25</w:t>
            </w:r>
          </w:p>
        </w:tc>
      </w:tr>
    </w:tbl>
    <w:p w14:paraId="3EB0CCB9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FAAB438" w14:textId="00725194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0B414D" w:rsidRPr="000B414D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0B414D" w:rsidRPr="000B414D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B414D" w14:paraId="3B60BA99" w14:textId="77777777" w:rsidTr="00FE50B1">
        <w:trPr>
          <w:cantSplit/>
        </w:trPr>
        <w:tc>
          <w:tcPr>
            <w:tcW w:w="9498" w:type="dxa"/>
          </w:tcPr>
          <w:p w14:paraId="72D0881B" w14:textId="77777777" w:rsidR="000B414D" w:rsidRDefault="000B414D" w:rsidP="00FE50B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B414D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0B414D">
              <w:rPr>
                <w:rFonts w:ascii="Arial" w:hAnsi="Arial" w:cs="Arial"/>
                <w:color w:val="000000"/>
              </w:rPr>
              <w:t>Produkt leczniczy</w:t>
            </w:r>
          </w:p>
          <w:p w14:paraId="450263C0" w14:textId="77777777" w:rsidR="000B414D" w:rsidRPr="00B048DA" w:rsidRDefault="000B414D" w:rsidP="00FE50B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0B414D">
              <w:rPr>
                <w:rFonts w:ascii="Arial" w:hAnsi="Arial" w:cs="Arial"/>
                <w:b/>
              </w:rPr>
              <w:t>Fresenius Kabi Polska Sp.  z o.o.</w:t>
            </w:r>
          </w:p>
          <w:p w14:paraId="07B9A4FB" w14:textId="77777777" w:rsidR="000B414D" w:rsidRDefault="000B414D" w:rsidP="00FE50B1">
            <w:pPr>
              <w:spacing w:line="360" w:lineRule="auto"/>
              <w:rPr>
                <w:rFonts w:ascii="Arial" w:hAnsi="Arial" w:cs="Arial"/>
                <w:bCs/>
              </w:rPr>
            </w:pPr>
            <w:r w:rsidRPr="000B414D">
              <w:rPr>
                <w:rFonts w:ascii="Arial" w:hAnsi="Arial" w:cs="Arial"/>
                <w:bCs/>
              </w:rPr>
              <w:t>Al.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B414D">
              <w:rPr>
                <w:rFonts w:ascii="Arial" w:hAnsi="Arial" w:cs="Arial"/>
                <w:bCs/>
              </w:rPr>
              <w:t>134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7FAD7B2" w14:textId="77777777" w:rsidR="000B414D" w:rsidRPr="00B048DA" w:rsidRDefault="000B414D" w:rsidP="00FE50B1">
            <w:pPr>
              <w:spacing w:line="360" w:lineRule="auto"/>
              <w:rPr>
                <w:rFonts w:ascii="Arial" w:hAnsi="Arial" w:cs="Arial"/>
                <w:bCs/>
              </w:rPr>
            </w:pPr>
            <w:r w:rsidRPr="000B414D">
              <w:rPr>
                <w:rFonts w:ascii="Arial" w:hAnsi="Arial" w:cs="Arial"/>
                <w:bCs/>
              </w:rPr>
              <w:t>02-305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0B414D">
              <w:rPr>
                <w:rFonts w:ascii="Arial" w:hAnsi="Arial" w:cs="Arial"/>
                <w:bCs/>
              </w:rPr>
              <w:t>Warszawa</w:t>
            </w:r>
          </w:p>
          <w:p w14:paraId="6D31AF70" w14:textId="77777777" w:rsidR="000B414D" w:rsidRPr="00B048DA" w:rsidRDefault="000B414D" w:rsidP="00FE50B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0B414D">
              <w:rPr>
                <w:rFonts w:ascii="Arial" w:hAnsi="Arial" w:cs="Arial"/>
                <w:b/>
              </w:rPr>
              <w:t>1 112 222.88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6244B8F" w14:textId="77777777" w:rsidR="000B414D" w:rsidRPr="00B048DA" w:rsidRDefault="000B414D" w:rsidP="00FE50B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97367C4" w14:textId="0E726228" w:rsidR="000B414D" w:rsidRPr="00B048DA" w:rsidRDefault="000B414D" w:rsidP="00FE50B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B414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08E344BF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134"/>
      </w:tblGrid>
      <w:tr w:rsidR="00992FF5" w14:paraId="32A8EBD0" w14:textId="77777777" w:rsidTr="00CD6E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D0F99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0454D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37E2B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02920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0B414D" w14:paraId="357ACAC8" w14:textId="77777777" w:rsidTr="00CD6E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0028C" w14:textId="77777777" w:rsidR="000B414D" w:rsidRPr="007D7932" w:rsidRDefault="000B414D" w:rsidP="00FE5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414D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0B414D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E89E7" w14:textId="77777777" w:rsidR="000B414D" w:rsidRPr="007D7932" w:rsidRDefault="000B414D" w:rsidP="00FE50B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414D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4F8D42FA" w14:textId="77777777" w:rsidR="000B414D" w:rsidRPr="007D7932" w:rsidRDefault="000B414D" w:rsidP="00FE50B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B414D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414D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794F4569" w14:textId="77777777" w:rsidR="000B414D" w:rsidRPr="007D7932" w:rsidRDefault="000B414D" w:rsidP="00FE50B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414D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414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6D01E" w14:textId="77777777" w:rsidR="000B414D" w:rsidRPr="007D7932" w:rsidRDefault="000B414D" w:rsidP="00FE50B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414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FC37" w14:textId="77777777" w:rsidR="000B414D" w:rsidRPr="007D7932" w:rsidRDefault="000B414D" w:rsidP="00FE50B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414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94D6F37" w14:textId="7AD74206" w:rsidR="00CD6ECF" w:rsidRPr="00CD6ECF" w:rsidRDefault="00CD6ECF" w:rsidP="00CD6ECF">
      <w:pPr>
        <w:spacing w:before="720" w:after="480" w:line="360" w:lineRule="auto"/>
        <w:ind w:firstLine="425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Rozstrzygnięcie postępowania w pozostałych grupach nastąpi w terminie późniejszym.</w:t>
      </w:r>
    </w:p>
    <w:p w14:paraId="5201975A" w14:textId="278A8CEF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22183821" w14:textId="756DC02D" w:rsidR="008642B3" w:rsidRPr="00992FF5" w:rsidRDefault="000B414D" w:rsidP="00B51A2B">
      <w:pPr>
        <w:jc w:val="right"/>
        <w:rPr>
          <w:rFonts w:ascii="Arial" w:hAnsi="Arial" w:cs="Arial"/>
        </w:rPr>
      </w:pPr>
      <w:r w:rsidRPr="000B414D">
        <w:rPr>
          <w:rFonts w:ascii="Arial" w:hAnsi="Arial" w:cs="Arial"/>
        </w:rPr>
        <w:t xml:space="preserve">  </w:t>
      </w:r>
      <w:bookmarkEnd w:id="0"/>
    </w:p>
    <w:sectPr w:rsidR="008642B3" w:rsidRPr="00992FF5" w:rsidSect="00DA6C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276" w:bottom="1418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33845" w14:textId="77777777" w:rsidR="00C17BA7" w:rsidRDefault="00C17BA7">
      <w:r>
        <w:separator/>
      </w:r>
    </w:p>
  </w:endnote>
  <w:endnote w:type="continuationSeparator" w:id="0">
    <w:p w14:paraId="18F967B6" w14:textId="77777777" w:rsidR="00C17BA7" w:rsidRDefault="00C17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7DB5F" w14:textId="77777777" w:rsidR="000B414D" w:rsidRDefault="000B41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8F8D8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DAF561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A860E69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71EF" w14:textId="77777777" w:rsidR="000B414D" w:rsidRDefault="000B41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CB70E" w14:textId="77777777" w:rsidR="00C17BA7" w:rsidRDefault="00C17BA7">
      <w:r>
        <w:separator/>
      </w:r>
    </w:p>
  </w:footnote>
  <w:footnote w:type="continuationSeparator" w:id="0">
    <w:p w14:paraId="15EBD0C5" w14:textId="77777777" w:rsidR="00C17BA7" w:rsidRDefault="00C17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D0B03" w14:textId="77777777" w:rsidR="000B414D" w:rsidRDefault="000B41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407B1" w14:textId="77777777" w:rsidR="000B414D" w:rsidRDefault="000B41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8A4C2" w14:textId="77777777" w:rsidR="000B414D" w:rsidRDefault="000B41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BA7"/>
    <w:rsid w:val="00022322"/>
    <w:rsid w:val="00042497"/>
    <w:rsid w:val="000B414D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1B1D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17BA7"/>
    <w:rsid w:val="00C423DD"/>
    <w:rsid w:val="00C60D7B"/>
    <w:rsid w:val="00C65E53"/>
    <w:rsid w:val="00CA0B33"/>
    <w:rsid w:val="00CA3511"/>
    <w:rsid w:val="00CD6ECF"/>
    <w:rsid w:val="00D01E5B"/>
    <w:rsid w:val="00D04203"/>
    <w:rsid w:val="00D168A0"/>
    <w:rsid w:val="00D26ED6"/>
    <w:rsid w:val="00D42C90"/>
    <w:rsid w:val="00D8427E"/>
    <w:rsid w:val="00DA6C7D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B5C7A4"/>
  <w15:chartTrackingRefBased/>
  <w15:docId w15:val="{07FFEB1C-5775-4871-B70D-0A882E670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241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cp:lastPrinted>1899-12-31T23:00:00Z</cp:lastPrinted>
  <dcterms:created xsi:type="dcterms:W3CDTF">2025-05-16T10:23:00Z</dcterms:created>
  <dcterms:modified xsi:type="dcterms:W3CDTF">2025-05-16T11:37:00Z</dcterms:modified>
</cp:coreProperties>
</file>