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288DBD" w14:textId="77777777" w:rsidR="00CF7835" w:rsidRPr="007D14CB" w:rsidRDefault="00C56466" w:rsidP="00CF7835">
      <w:pPr>
        <w:spacing w:after="600"/>
        <w:jc w:val="right"/>
      </w:pPr>
      <w:r w:rsidRPr="007D14CB">
        <w:t>Niepołomice</w:t>
      </w:r>
      <w:r w:rsidR="00CF7835" w:rsidRPr="007D14CB">
        <w:t xml:space="preserve"> dnia: </w:t>
      </w:r>
      <w:r w:rsidRPr="007D14CB">
        <w:t>2025-05-16</w:t>
      </w:r>
    </w:p>
    <w:p w14:paraId="42D25025" w14:textId="77777777" w:rsidR="00CF7835" w:rsidRPr="007D14CB" w:rsidRDefault="00C56466" w:rsidP="00CF7835">
      <w:pPr>
        <w:spacing w:line="360" w:lineRule="auto"/>
        <w:rPr>
          <w:b/>
          <w:bCs/>
        </w:rPr>
      </w:pPr>
      <w:r w:rsidRPr="007D14CB">
        <w:rPr>
          <w:b/>
          <w:bCs/>
        </w:rPr>
        <w:t>GMINA NIEPOŁOMICE</w:t>
      </w:r>
    </w:p>
    <w:p w14:paraId="19597608" w14:textId="77777777" w:rsidR="00CF7835" w:rsidRPr="007D14CB" w:rsidRDefault="00C56466" w:rsidP="00CF7835">
      <w:pPr>
        <w:spacing w:line="360" w:lineRule="auto"/>
      </w:pPr>
      <w:r w:rsidRPr="007D14CB">
        <w:t>Pl. Zwycięstwa</w:t>
      </w:r>
      <w:r w:rsidR="00CF7835" w:rsidRPr="007D14CB">
        <w:t xml:space="preserve"> </w:t>
      </w:r>
      <w:r w:rsidRPr="007D14CB">
        <w:t>13</w:t>
      </w:r>
    </w:p>
    <w:p w14:paraId="1811DB8A" w14:textId="77777777" w:rsidR="00CF7835" w:rsidRPr="007D14CB" w:rsidRDefault="00C56466" w:rsidP="00CF7835">
      <w:r w:rsidRPr="007D14CB">
        <w:t>32-005</w:t>
      </w:r>
      <w:r w:rsidR="00CF7835" w:rsidRPr="007D14CB">
        <w:t xml:space="preserve"> </w:t>
      </w:r>
      <w:r w:rsidRPr="007D14CB">
        <w:t>Niepołomice</w:t>
      </w:r>
    </w:p>
    <w:p w14:paraId="63DFE808" w14:textId="12F80C06" w:rsidR="00CF7835" w:rsidRPr="007D14CB" w:rsidRDefault="00CF7835" w:rsidP="00CF7835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7D14CB" w14:paraId="5A3D141C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FD5702C" w14:textId="77777777" w:rsidR="00CF7835" w:rsidRPr="007D14CB" w:rsidRDefault="00CF7835" w:rsidP="00CF7835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</w:rPr>
            </w:pPr>
            <w:r w:rsidRPr="007D14CB">
              <w:rPr>
                <w:b/>
                <w:spacing w:val="20"/>
              </w:rPr>
              <w:t>INFORMACJA Z OTWARCIA OFERT</w:t>
            </w:r>
          </w:p>
        </w:tc>
      </w:tr>
    </w:tbl>
    <w:p w14:paraId="743964FD" w14:textId="77777777" w:rsidR="00CF7835" w:rsidRPr="007D14CB" w:rsidRDefault="00CF7835" w:rsidP="00CF7835">
      <w:pPr>
        <w:pStyle w:val="Nagwek"/>
        <w:tabs>
          <w:tab w:val="clear" w:pos="4536"/>
        </w:tabs>
        <w:spacing w:after="360"/>
      </w:pPr>
      <w:r w:rsidRPr="007D14CB">
        <w:tab/>
        <w:t xml:space="preserve"> </w:t>
      </w:r>
    </w:p>
    <w:p w14:paraId="58E4308D" w14:textId="77777777" w:rsidR="00CF7835" w:rsidRPr="007D14CB" w:rsidRDefault="00CF7835" w:rsidP="00CF7835">
      <w:pPr>
        <w:spacing w:after="120" w:line="360" w:lineRule="auto"/>
        <w:jc w:val="both"/>
        <w:rPr>
          <w:rFonts w:eastAsia="Calibri"/>
          <w:lang w:eastAsia="en-US"/>
        </w:rPr>
      </w:pPr>
      <w:r w:rsidRPr="007D14CB">
        <w:rPr>
          <w:rFonts w:eastAsia="Calibri"/>
          <w:lang w:eastAsia="en-US"/>
        </w:rPr>
        <w:t xml:space="preserve">Dotyczy </w:t>
      </w:r>
      <w:r w:rsidRPr="007D14CB">
        <w:t>postępowania o udzielenie zamówienia publicznego</w:t>
      </w:r>
      <w:r w:rsidRPr="007D14CB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7D14CB" w14:paraId="78A8393E" w14:textId="77777777" w:rsidTr="000C1C6D">
        <w:tc>
          <w:tcPr>
            <w:tcW w:w="2269" w:type="dxa"/>
            <w:shd w:val="clear" w:color="auto" w:fill="auto"/>
          </w:tcPr>
          <w:p w14:paraId="452767C4" w14:textId="77777777" w:rsidR="00CF7835" w:rsidRPr="007D14CB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7D14CB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3C49C2D" w14:textId="77777777" w:rsidR="00CF7835" w:rsidRPr="007D14CB" w:rsidRDefault="00C56466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7D14CB">
              <w:rPr>
                <w:bCs/>
              </w:rPr>
              <w:t>Budowa 3 klubów malucha na Jazach- "Wiewiórki", "Liski" i "Żubrzyki"</w:t>
            </w:r>
            <w:r w:rsidR="00CF7835" w:rsidRPr="007D14CB">
              <w:rPr>
                <w:bCs/>
              </w:rPr>
              <w:t>.</w:t>
            </w:r>
          </w:p>
        </w:tc>
      </w:tr>
      <w:tr w:rsidR="00C56466" w:rsidRPr="007D14CB" w14:paraId="38C652EF" w14:textId="77777777" w:rsidTr="00874625">
        <w:tc>
          <w:tcPr>
            <w:tcW w:w="2269" w:type="dxa"/>
            <w:shd w:val="clear" w:color="auto" w:fill="auto"/>
          </w:tcPr>
          <w:p w14:paraId="68A909FD" w14:textId="77777777" w:rsidR="00C56466" w:rsidRPr="007D14CB" w:rsidRDefault="00C56466" w:rsidP="0087462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7D14CB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7F12286" w14:textId="77777777" w:rsidR="00C56466" w:rsidRPr="007D14CB" w:rsidRDefault="00C56466" w:rsidP="0087462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7D14CB">
              <w:rPr>
                <w:bCs/>
              </w:rPr>
              <w:t>ZP.271.12.2025</w:t>
            </w:r>
          </w:p>
        </w:tc>
      </w:tr>
    </w:tbl>
    <w:p w14:paraId="2B687603" w14:textId="77777777" w:rsidR="00D665F5" w:rsidRPr="007D14CB" w:rsidRDefault="00D665F5" w:rsidP="00CF7835">
      <w:pPr>
        <w:spacing w:before="480" w:line="360" w:lineRule="auto"/>
        <w:jc w:val="both"/>
      </w:pPr>
      <w:r w:rsidRPr="007D14CB">
        <w:t>Zamawiający, działając na podstawie art. 22</w:t>
      </w:r>
      <w:r w:rsidR="00601802" w:rsidRPr="007D14CB">
        <w:t>2</w:t>
      </w:r>
      <w:r w:rsidRPr="007D14CB">
        <w:t xml:space="preserve"> ust. 5 </w:t>
      </w:r>
      <w:r w:rsidRPr="007D14CB">
        <w:rPr>
          <w:bCs/>
        </w:rPr>
        <w:t>ustawy z dnia 11 września 2019r. Prawo zamówień publicznych</w:t>
      </w:r>
      <w:r w:rsidRPr="007D14CB">
        <w:t xml:space="preserve"> </w:t>
      </w:r>
      <w:r w:rsidR="00C56466" w:rsidRPr="007D14CB">
        <w:t>(</w:t>
      </w:r>
      <w:proofErr w:type="spellStart"/>
      <w:r w:rsidR="00C56466" w:rsidRPr="007D14CB">
        <w:t>t.j</w:t>
      </w:r>
      <w:proofErr w:type="spellEnd"/>
      <w:r w:rsidR="00C56466" w:rsidRPr="007D14CB">
        <w:t>. Dz. U. z 2024 poz. 1320)</w:t>
      </w:r>
      <w:r w:rsidR="00490DC0" w:rsidRPr="007D14CB">
        <w:t xml:space="preserve"> </w:t>
      </w:r>
      <w:r w:rsidRPr="007D14CB">
        <w:t>udostępnia</w:t>
      </w:r>
      <w:r w:rsidR="00F95C33" w:rsidRPr="007D14CB">
        <w:t xml:space="preserve"> </w:t>
      </w:r>
      <w:r w:rsidR="004C7E9B" w:rsidRPr="007D14CB">
        <w:t>informacj</w:t>
      </w:r>
      <w:r w:rsidR="00577BC6" w:rsidRPr="007D14CB">
        <w:t>ę</w:t>
      </w:r>
      <w:r w:rsidR="00035488" w:rsidRPr="007D14CB">
        <w:t xml:space="preserve"> z otwarcia ofert</w:t>
      </w:r>
      <w:r w:rsidR="00577BC6" w:rsidRPr="007D14CB">
        <w:t>.</w:t>
      </w:r>
    </w:p>
    <w:p w14:paraId="61842D1A" w14:textId="77777777" w:rsidR="00A80738" w:rsidRPr="007D14CB" w:rsidRDefault="00D665F5" w:rsidP="00CF7835">
      <w:pPr>
        <w:spacing w:before="120" w:after="120" w:line="360" w:lineRule="auto"/>
        <w:jc w:val="both"/>
      </w:pPr>
      <w:r w:rsidRPr="007D14CB">
        <w:t>Podczas otwarcia ofert, mającego miejsce</w:t>
      </w:r>
      <w:r w:rsidR="00FF4AB1" w:rsidRPr="007D14CB">
        <w:t xml:space="preserve"> w dniu </w:t>
      </w:r>
      <w:r w:rsidR="00C56466" w:rsidRPr="007D14CB">
        <w:t>16/05/2025</w:t>
      </w:r>
      <w:r w:rsidR="00FF4AB1" w:rsidRPr="007D14CB">
        <w:t xml:space="preserve"> o godz. </w:t>
      </w:r>
      <w:r w:rsidR="00C56466" w:rsidRPr="007D14CB">
        <w:t>09:30</w:t>
      </w:r>
      <w:r w:rsidRPr="007D14CB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7D14CB" w14:paraId="4F7982B4" w14:textId="77777777" w:rsidTr="00C33108">
        <w:trPr>
          <w:trHeight w:val="908"/>
        </w:trPr>
        <w:tc>
          <w:tcPr>
            <w:tcW w:w="1276" w:type="dxa"/>
            <w:shd w:val="clear" w:color="auto" w:fill="F2F2F2"/>
            <w:vAlign w:val="center"/>
          </w:tcPr>
          <w:p w14:paraId="26C31A62" w14:textId="77777777" w:rsidR="00D665F5" w:rsidRPr="007D14CB" w:rsidRDefault="00960CEB" w:rsidP="003F57CD">
            <w:pPr>
              <w:spacing w:before="120" w:after="120"/>
              <w:jc w:val="center"/>
            </w:pPr>
            <w:r w:rsidRPr="007D14CB">
              <w:t>O</w:t>
            </w:r>
            <w:r w:rsidR="00D665F5" w:rsidRPr="007D14CB">
              <w:t>fert</w:t>
            </w:r>
            <w:r w:rsidRPr="007D14CB"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25D7F692" w14:textId="77777777" w:rsidR="00D665F5" w:rsidRPr="007D14CB" w:rsidRDefault="00D665F5" w:rsidP="003F57CD">
            <w:pPr>
              <w:spacing w:before="120" w:after="120"/>
              <w:jc w:val="center"/>
            </w:pPr>
            <w:r w:rsidRPr="007D14CB">
              <w:t>Nazwa</w:t>
            </w:r>
            <w:r w:rsidR="003F57CD" w:rsidRPr="007D14CB">
              <w:t xml:space="preserve"> </w:t>
            </w:r>
            <w:r w:rsidRPr="007D14CB"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691B1820" w14:textId="77777777" w:rsidR="00D665F5" w:rsidRPr="007D14CB" w:rsidRDefault="00D665F5" w:rsidP="003F57CD">
            <w:pPr>
              <w:spacing w:before="120" w:after="120"/>
              <w:jc w:val="center"/>
            </w:pPr>
            <w:r w:rsidRPr="007D14CB">
              <w:t>Cena oferty</w:t>
            </w:r>
          </w:p>
        </w:tc>
      </w:tr>
      <w:tr w:rsidR="00C56466" w:rsidRPr="007D14CB" w14:paraId="4F004F86" w14:textId="77777777" w:rsidTr="00874625">
        <w:tc>
          <w:tcPr>
            <w:tcW w:w="1276" w:type="dxa"/>
            <w:shd w:val="clear" w:color="auto" w:fill="auto"/>
            <w:vAlign w:val="center"/>
          </w:tcPr>
          <w:p w14:paraId="03980FA2" w14:textId="77777777" w:rsidR="00C56466" w:rsidRPr="007D14CB" w:rsidRDefault="00C56466" w:rsidP="00874625">
            <w:pPr>
              <w:spacing w:before="80" w:after="80"/>
              <w:jc w:val="center"/>
            </w:pPr>
            <w:r w:rsidRPr="007D14CB">
              <w:t>1</w:t>
            </w:r>
          </w:p>
        </w:tc>
        <w:tc>
          <w:tcPr>
            <w:tcW w:w="4961" w:type="dxa"/>
            <w:shd w:val="clear" w:color="auto" w:fill="auto"/>
          </w:tcPr>
          <w:p w14:paraId="7B9C5DF7" w14:textId="2AFBF17B" w:rsidR="00C56466" w:rsidRPr="007D14CB" w:rsidRDefault="00C56466" w:rsidP="00874625">
            <w:pPr>
              <w:spacing w:before="80" w:after="40"/>
            </w:pPr>
            <w:r w:rsidRPr="007D14CB">
              <w:t>Kapibara Sp</w:t>
            </w:r>
            <w:r w:rsidR="007D14CB">
              <w:t xml:space="preserve">. </w:t>
            </w:r>
            <w:r w:rsidRPr="007D14CB">
              <w:t>z o</w:t>
            </w:r>
            <w:r w:rsidR="007D14CB">
              <w:t>.o. Sp.k.</w:t>
            </w:r>
          </w:p>
          <w:p w14:paraId="38CDBBB3" w14:textId="6E1C1C06" w:rsidR="00C56466" w:rsidRPr="007D14CB" w:rsidRDefault="007D14CB" w:rsidP="00874625">
            <w:r>
              <w:t xml:space="preserve">Ul. </w:t>
            </w:r>
            <w:r w:rsidR="00C56466" w:rsidRPr="007D14CB">
              <w:t xml:space="preserve">Floriana 7 </w:t>
            </w:r>
          </w:p>
          <w:p w14:paraId="47A69C51" w14:textId="77777777" w:rsidR="00C56466" w:rsidRPr="007D14CB" w:rsidRDefault="00C56466" w:rsidP="00874625">
            <w:pPr>
              <w:spacing w:after="80"/>
              <w:jc w:val="both"/>
            </w:pPr>
            <w:r w:rsidRPr="007D14CB">
              <w:t>44-190 Knurów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DC7A48B" w14:textId="77777777" w:rsidR="00C56466" w:rsidRPr="007D14CB" w:rsidRDefault="00C56466" w:rsidP="00874625">
            <w:pPr>
              <w:spacing w:before="80" w:after="80"/>
              <w:jc w:val="center"/>
            </w:pPr>
            <w:r w:rsidRPr="007D14CB">
              <w:t>12 915 000.00 zł</w:t>
            </w:r>
          </w:p>
        </w:tc>
      </w:tr>
      <w:tr w:rsidR="00C56466" w:rsidRPr="007D14CB" w14:paraId="35B17DD4" w14:textId="77777777" w:rsidTr="00874625">
        <w:tc>
          <w:tcPr>
            <w:tcW w:w="1276" w:type="dxa"/>
            <w:shd w:val="clear" w:color="auto" w:fill="auto"/>
            <w:vAlign w:val="center"/>
          </w:tcPr>
          <w:p w14:paraId="59F79827" w14:textId="77777777" w:rsidR="00C56466" w:rsidRPr="007D14CB" w:rsidRDefault="00C56466" w:rsidP="00874625">
            <w:pPr>
              <w:spacing w:before="80" w:after="80"/>
              <w:jc w:val="center"/>
            </w:pPr>
            <w:r w:rsidRPr="007D14CB">
              <w:t>2</w:t>
            </w:r>
          </w:p>
        </w:tc>
        <w:tc>
          <w:tcPr>
            <w:tcW w:w="4961" w:type="dxa"/>
            <w:shd w:val="clear" w:color="auto" w:fill="auto"/>
          </w:tcPr>
          <w:p w14:paraId="0A94ED28" w14:textId="77777777" w:rsidR="00C56466" w:rsidRPr="007D14CB" w:rsidRDefault="00C56466" w:rsidP="00874625">
            <w:pPr>
              <w:spacing w:before="80" w:after="40"/>
            </w:pPr>
            <w:r w:rsidRPr="007D14CB">
              <w:t xml:space="preserve">Impuls </w:t>
            </w:r>
            <w:proofErr w:type="spellStart"/>
            <w:r w:rsidRPr="007D14CB">
              <w:t>Contractor</w:t>
            </w:r>
            <w:proofErr w:type="spellEnd"/>
            <w:r w:rsidRPr="007D14CB">
              <w:t xml:space="preserve"> Sp. z o.o.</w:t>
            </w:r>
          </w:p>
          <w:p w14:paraId="0E5ADAF8" w14:textId="77B4ED82" w:rsidR="00C56466" w:rsidRPr="007D14CB" w:rsidRDefault="007D14CB" w:rsidP="00874625">
            <w:r>
              <w:t xml:space="preserve">Ul. </w:t>
            </w:r>
            <w:r w:rsidR="00C56466" w:rsidRPr="007D14CB">
              <w:t>Rzepak</w:t>
            </w:r>
            <w:r>
              <w:t>o</w:t>
            </w:r>
            <w:r w:rsidR="00C56466" w:rsidRPr="007D14CB">
              <w:t xml:space="preserve">wa 4R </w:t>
            </w:r>
          </w:p>
          <w:p w14:paraId="4E8F21DA" w14:textId="77777777" w:rsidR="00C56466" w:rsidRPr="007D14CB" w:rsidRDefault="00C56466" w:rsidP="00874625">
            <w:pPr>
              <w:spacing w:after="80"/>
              <w:jc w:val="both"/>
            </w:pPr>
            <w:r w:rsidRPr="007D14CB">
              <w:t>31-989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4128627" w14:textId="77777777" w:rsidR="00C56466" w:rsidRPr="007D14CB" w:rsidRDefault="00C56466" w:rsidP="00874625">
            <w:pPr>
              <w:spacing w:before="80" w:after="80"/>
              <w:jc w:val="center"/>
            </w:pPr>
            <w:r w:rsidRPr="007D14CB">
              <w:t>10 870 000.00 zł</w:t>
            </w:r>
          </w:p>
        </w:tc>
      </w:tr>
      <w:tr w:rsidR="00C56466" w:rsidRPr="007D14CB" w14:paraId="5EC0161E" w14:textId="77777777" w:rsidTr="00874625">
        <w:tc>
          <w:tcPr>
            <w:tcW w:w="1276" w:type="dxa"/>
            <w:shd w:val="clear" w:color="auto" w:fill="auto"/>
            <w:vAlign w:val="center"/>
          </w:tcPr>
          <w:p w14:paraId="75350AEC" w14:textId="77777777" w:rsidR="00C56466" w:rsidRPr="007D14CB" w:rsidRDefault="00C56466" w:rsidP="00874625">
            <w:pPr>
              <w:spacing w:before="80" w:after="80"/>
              <w:jc w:val="center"/>
            </w:pPr>
            <w:r w:rsidRPr="007D14CB">
              <w:t>3</w:t>
            </w:r>
          </w:p>
        </w:tc>
        <w:tc>
          <w:tcPr>
            <w:tcW w:w="4961" w:type="dxa"/>
            <w:shd w:val="clear" w:color="auto" w:fill="auto"/>
          </w:tcPr>
          <w:p w14:paraId="0EF108EE" w14:textId="77777777" w:rsidR="00C56466" w:rsidRPr="007D14CB" w:rsidRDefault="00C56466" w:rsidP="00874625">
            <w:pPr>
              <w:spacing w:before="80" w:after="40"/>
            </w:pPr>
            <w:r w:rsidRPr="007D14CB">
              <w:t>ETNA Sp. z o.o Sp. k.</w:t>
            </w:r>
          </w:p>
          <w:p w14:paraId="4FF05C6A" w14:textId="39167712" w:rsidR="00C56466" w:rsidRPr="007D14CB" w:rsidRDefault="007D14CB" w:rsidP="00874625">
            <w:r>
              <w:t xml:space="preserve">Ul. </w:t>
            </w:r>
            <w:r w:rsidR="00C56466" w:rsidRPr="007D14CB">
              <w:t xml:space="preserve">Stanisława Wyspiańskiego 48a </w:t>
            </w:r>
          </w:p>
          <w:p w14:paraId="53163310" w14:textId="77777777" w:rsidR="00C56466" w:rsidRPr="007D14CB" w:rsidRDefault="00C56466" w:rsidP="00874625">
            <w:pPr>
              <w:spacing w:after="80"/>
              <w:jc w:val="both"/>
            </w:pPr>
            <w:r w:rsidRPr="007D14CB">
              <w:t>32-050 Skawina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5B1BD83" w14:textId="77777777" w:rsidR="00C56466" w:rsidRPr="007D14CB" w:rsidRDefault="00C56466" w:rsidP="00874625">
            <w:pPr>
              <w:spacing w:before="80" w:after="80"/>
              <w:jc w:val="center"/>
            </w:pPr>
            <w:r w:rsidRPr="007D14CB">
              <w:t>5 869 000.00 zł</w:t>
            </w:r>
          </w:p>
        </w:tc>
      </w:tr>
      <w:tr w:rsidR="00C56466" w:rsidRPr="007D14CB" w14:paraId="4ADA9990" w14:textId="77777777" w:rsidTr="00874625">
        <w:tc>
          <w:tcPr>
            <w:tcW w:w="1276" w:type="dxa"/>
            <w:shd w:val="clear" w:color="auto" w:fill="auto"/>
            <w:vAlign w:val="center"/>
          </w:tcPr>
          <w:p w14:paraId="0A1D5A56" w14:textId="77777777" w:rsidR="00C56466" w:rsidRPr="007D14CB" w:rsidRDefault="00C56466" w:rsidP="00874625">
            <w:pPr>
              <w:spacing w:before="80" w:after="80"/>
              <w:jc w:val="center"/>
            </w:pPr>
            <w:r w:rsidRPr="007D14CB">
              <w:t>4</w:t>
            </w:r>
          </w:p>
        </w:tc>
        <w:tc>
          <w:tcPr>
            <w:tcW w:w="4961" w:type="dxa"/>
            <w:shd w:val="clear" w:color="auto" w:fill="auto"/>
          </w:tcPr>
          <w:p w14:paraId="231F5C20" w14:textId="77777777" w:rsidR="00C56466" w:rsidRDefault="00C56466" w:rsidP="00874625">
            <w:pPr>
              <w:spacing w:before="80" w:after="40"/>
            </w:pPr>
            <w:r w:rsidRPr="007D14CB">
              <w:t>Firma Francuz Sp. z o.o.</w:t>
            </w:r>
          </w:p>
          <w:p w14:paraId="051E0B06" w14:textId="62C516EE" w:rsidR="00C56466" w:rsidRPr="007D14CB" w:rsidRDefault="007D14CB" w:rsidP="007D14CB">
            <w:pPr>
              <w:spacing w:before="80" w:after="40"/>
            </w:pPr>
            <w:r>
              <w:t xml:space="preserve">Żębocin 24 B </w:t>
            </w:r>
          </w:p>
          <w:p w14:paraId="6C999F06" w14:textId="71059EE0" w:rsidR="00C56466" w:rsidRPr="007D14CB" w:rsidRDefault="00C56466" w:rsidP="00874625">
            <w:pPr>
              <w:spacing w:after="80"/>
              <w:jc w:val="both"/>
            </w:pPr>
            <w:r w:rsidRPr="007D14CB">
              <w:t xml:space="preserve">32-100 </w:t>
            </w:r>
            <w:r w:rsidR="007D14CB">
              <w:t>P</w:t>
            </w:r>
            <w:r w:rsidR="007D14CB" w:rsidRPr="007D14CB">
              <w:t>roszowice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C768BB6" w14:textId="77777777" w:rsidR="00C56466" w:rsidRPr="007D14CB" w:rsidRDefault="00C56466" w:rsidP="00874625">
            <w:pPr>
              <w:spacing w:before="80" w:after="80"/>
              <w:jc w:val="center"/>
            </w:pPr>
            <w:r w:rsidRPr="007D14CB">
              <w:t>6 396 000.00 zł</w:t>
            </w:r>
          </w:p>
        </w:tc>
      </w:tr>
      <w:tr w:rsidR="00C56466" w:rsidRPr="007D14CB" w14:paraId="4FC6930D" w14:textId="77777777" w:rsidTr="00874625">
        <w:tc>
          <w:tcPr>
            <w:tcW w:w="1276" w:type="dxa"/>
            <w:shd w:val="clear" w:color="auto" w:fill="auto"/>
            <w:vAlign w:val="center"/>
          </w:tcPr>
          <w:p w14:paraId="3F41F7FD" w14:textId="77777777" w:rsidR="00C56466" w:rsidRPr="007D14CB" w:rsidRDefault="00C56466" w:rsidP="00874625">
            <w:pPr>
              <w:spacing w:before="80" w:after="80"/>
              <w:jc w:val="center"/>
            </w:pPr>
            <w:r w:rsidRPr="007D14CB">
              <w:t>5</w:t>
            </w:r>
          </w:p>
        </w:tc>
        <w:tc>
          <w:tcPr>
            <w:tcW w:w="4961" w:type="dxa"/>
            <w:shd w:val="clear" w:color="auto" w:fill="auto"/>
          </w:tcPr>
          <w:p w14:paraId="60D3741C" w14:textId="77777777" w:rsidR="00C56466" w:rsidRPr="007D14CB" w:rsidRDefault="00C56466" w:rsidP="00874625">
            <w:pPr>
              <w:spacing w:before="80" w:after="40"/>
            </w:pPr>
            <w:r w:rsidRPr="007D14CB">
              <w:t>SAMSON Sp. z o. o.</w:t>
            </w:r>
          </w:p>
          <w:p w14:paraId="2B1A2FCA" w14:textId="53887017" w:rsidR="00C56466" w:rsidRPr="007D14CB" w:rsidRDefault="007D14CB" w:rsidP="00874625">
            <w:r>
              <w:t xml:space="preserve">Ul. </w:t>
            </w:r>
            <w:r w:rsidR="00C56466" w:rsidRPr="007D14CB">
              <w:t xml:space="preserve">Fabryczna 9 </w:t>
            </w:r>
          </w:p>
          <w:p w14:paraId="26A81527" w14:textId="77777777" w:rsidR="00C56466" w:rsidRPr="007D14CB" w:rsidRDefault="00C56466" w:rsidP="00874625">
            <w:pPr>
              <w:spacing w:after="80"/>
              <w:jc w:val="both"/>
            </w:pPr>
            <w:r w:rsidRPr="007D14CB">
              <w:t>33-132 Niedomice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940388F" w14:textId="77777777" w:rsidR="00C56466" w:rsidRPr="007D14CB" w:rsidRDefault="00C56466" w:rsidP="00874625">
            <w:pPr>
              <w:spacing w:before="80" w:after="80"/>
              <w:jc w:val="center"/>
            </w:pPr>
            <w:r w:rsidRPr="007D14CB">
              <w:t>7 249 620.00 zł</w:t>
            </w:r>
          </w:p>
        </w:tc>
      </w:tr>
      <w:tr w:rsidR="00C56466" w:rsidRPr="007D14CB" w14:paraId="183728B8" w14:textId="77777777" w:rsidTr="00874625">
        <w:tc>
          <w:tcPr>
            <w:tcW w:w="1276" w:type="dxa"/>
            <w:shd w:val="clear" w:color="auto" w:fill="auto"/>
            <w:vAlign w:val="center"/>
          </w:tcPr>
          <w:p w14:paraId="1004300B" w14:textId="77777777" w:rsidR="00C56466" w:rsidRPr="007D14CB" w:rsidRDefault="00C56466" w:rsidP="00874625">
            <w:pPr>
              <w:spacing w:before="80" w:after="80"/>
              <w:jc w:val="center"/>
            </w:pPr>
            <w:r w:rsidRPr="007D14CB">
              <w:t>6</w:t>
            </w:r>
          </w:p>
        </w:tc>
        <w:tc>
          <w:tcPr>
            <w:tcW w:w="4961" w:type="dxa"/>
            <w:shd w:val="clear" w:color="auto" w:fill="auto"/>
          </w:tcPr>
          <w:p w14:paraId="67D9DA10" w14:textId="77777777" w:rsidR="007D14CB" w:rsidRDefault="00C56466" w:rsidP="007D14CB">
            <w:pPr>
              <w:spacing w:before="80" w:after="40"/>
            </w:pPr>
            <w:proofErr w:type="spellStart"/>
            <w:r w:rsidRPr="007D14CB">
              <w:t>Ferre</w:t>
            </w:r>
            <w:proofErr w:type="spellEnd"/>
            <w:r w:rsidRPr="007D14CB">
              <w:t xml:space="preserve"> </w:t>
            </w:r>
            <w:proofErr w:type="spellStart"/>
            <w:r w:rsidRPr="007D14CB">
              <w:t>Investments</w:t>
            </w:r>
            <w:proofErr w:type="spellEnd"/>
            <w:r w:rsidRPr="007D14CB">
              <w:t xml:space="preserve"> Sp</w:t>
            </w:r>
            <w:r w:rsidR="007D14CB">
              <w:t>.</w:t>
            </w:r>
            <w:r w:rsidRPr="007D14CB">
              <w:t xml:space="preserve"> z o</w:t>
            </w:r>
            <w:r w:rsidR="007D14CB">
              <w:t>.o.</w:t>
            </w:r>
          </w:p>
          <w:p w14:paraId="0CB4E814" w14:textId="7C15B551" w:rsidR="00C56466" w:rsidRPr="007D14CB" w:rsidRDefault="007D14CB" w:rsidP="007D14CB">
            <w:pPr>
              <w:spacing w:before="80" w:after="40"/>
            </w:pPr>
            <w:r>
              <w:t xml:space="preserve">Ul. </w:t>
            </w:r>
            <w:r w:rsidR="00C56466" w:rsidRPr="007D14CB">
              <w:t xml:space="preserve">Holownicza 12 </w:t>
            </w:r>
          </w:p>
          <w:p w14:paraId="133803E3" w14:textId="77777777" w:rsidR="00C56466" w:rsidRPr="007D14CB" w:rsidRDefault="00C56466" w:rsidP="00874625">
            <w:pPr>
              <w:spacing w:after="80"/>
              <w:jc w:val="both"/>
            </w:pPr>
            <w:r w:rsidRPr="007D14CB">
              <w:t>27-600 Sandomierz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6F9CCEA" w14:textId="77777777" w:rsidR="00C56466" w:rsidRPr="007D14CB" w:rsidRDefault="00C56466" w:rsidP="00874625">
            <w:pPr>
              <w:spacing w:before="80" w:after="80"/>
              <w:jc w:val="center"/>
            </w:pPr>
            <w:r w:rsidRPr="007D14CB">
              <w:t>8 900 000.00 zł</w:t>
            </w:r>
          </w:p>
        </w:tc>
      </w:tr>
      <w:tr w:rsidR="00C56466" w:rsidRPr="007D14CB" w14:paraId="0A262920" w14:textId="77777777" w:rsidTr="00874625">
        <w:tc>
          <w:tcPr>
            <w:tcW w:w="1276" w:type="dxa"/>
            <w:shd w:val="clear" w:color="auto" w:fill="auto"/>
            <w:vAlign w:val="center"/>
          </w:tcPr>
          <w:p w14:paraId="1721CA0D" w14:textId="77777777" w:rsidR="00C56466" w:rsidRPr="007D14CB" w:rsidRDefault="00C56466" w:rsidP="00874625">
            <w:pPr>
              <w:spacing w:before="80" w:after="80"/>
              <w:jc w:val="center"/>
            </w:pPr>
            <w:r w:rsidRPr="007D14CB">
              <w:lastRenderedPageBreak/>
              <w:t>7</w:t>
            </w:r>
          </w:p>
        </w:tc>
        <w:tc>
          <w:tcPr>
            <w:tcW w:w="4961" w:type="dxa"/>
            <w:shd w:val="clear" w:color="auto" w:fill="auto"/>
          </w:tcPr>
          <w:p w14:paraId="065118D6" w14:textId="674C2857" w:rsidR="00C56466" w:rsidRPr="007D14CB" w:rsidRDefault="00C56466" w:rsidP="00874625">
            <w:pPr>
              <w:spacing w:before="80" w:after="40"/>
            </w:pPr>
            <w:r w:rsidRPr="007D14CB">
              <w:t>OLEXBUD2 S</w:t>
            </w:r>
            <w:r w:rsidR="007D14CB">
              <w:t>p. z o.o.</w:t>
            </w:r>
          </w:p>
          <w:p w14:paraId="7032817C" w14:textId="77777777" w:rsidR="00C56466" w:rsidRPr="007D14CB" w:rsidRDefault="00C56466" w:rsidP="00874625">
            <w:r w:rsidRPr="007D14CB">
              <w:t xml:space="preserve">Kąty 175 </w:t>
            </w:r>
          </w:p>
          <w:p w14:paraId="5C9E77A5" w14:textId="77777777" w:rsidR="00C56466" w:rsidRPr="007D14CB" w:rsidRDefault="00C56466" w:rsidP="00874625">
            <w:pPr>
              <w:spacing w:after="80"/>
              <w:jc w:val="both"/>
            </w:pPr>
            <w:r w:rsidRPr="007D14CB">
              <w:t>32-862 Kąty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660C9AF" w14:textId="77777777" w:rsidR="00C56466" w:rsidRPr="007D14CB" w:rsidRDefault="00C56466" w:rsidP="00874625">
            <w:pPr>
              <w:spacing w:before="80" w:after="80"/>
              <w:jc w:val="center"/>
            </w:pPr>
            <w:r w:rsidRPr="007D14CB">
              <w:t>6 267 000.00 zł</w:t>
            </w:r>
          </w:p>
        </w:tc>
      </w:tr>
      <w:tr w:rsidR="00C56466" w:rsidRPr="007D14CB" w14:paraId="7B86ED0A" w14:textId="77777777" w:rsidTr="00874625">
        <w:tc>
          <w:tcPr>
            <w:tcW w:w="1276" w:type="dxa"/>
            <w:shd w:val="clear" w:color="auto" w:fill="auto"/>
            <w:vAlign w:val="center"/>
          </w:tcPr>
          <w:p w14:paraId="75046F56" w14:textId="77777777" w:rsidR="00C56466" w:rsidRPr="007D14CB" w:rsidRDefault="00C56466" w:rsidP="00874625">
            <w:pPr>
              <w:spacing w:before="80" w:after="80"/>
              <w:jc w:val="center"/>
            </w:pPr>
            <w:r w:rsidRPr="007D14CB">
              <w:t>8</w:t>
            </w:r>
          </w:p>
        </w:tc>
        <w:tc>
          <w:tcPr>
            <w:tcW w:w="4961" w:type="dxa"/>
            <w:shd w:val="clear" w:color="auto" w:fill="auto"/>
          </w:tcPr>
          <w:p w14:paraId="463037B8" w14:textId="77777777" w:rsidR="00C56466" w:rsidRPr="007D14CB" w:rsidRDefault="00C56466" w:rsidP="00874625">
            <w:pPr>
              <w:spacing w:before="80" w:after="40"/>
            </w:pPr>
            <w:r w:rsidRPr="007D14CB">
              <w:t>TERS Sp. z o.o.</w:t>
            </w:r>
          </w:p>
          <w:p w14:paraId="42D662E3" w14:textId="77777777" w:rsidR="00C56466" w:rsidRPr="007D14CB" w:rsidRDefault="00C56466" w:rsidP="00874625">
            <w:r w:rsidRPr="007D14CB">
              <w:t xml:space="preserve">Lipnica Murowana 293 </w:t>
            </w:r>
          </w:p>
          <w:p w14:paraId="359C7E86" w14:textId="77777777" w:rsidR="00C56466" w:rsidRPr="007D14CB" w:rsidRDefault="00C56466" w:rsidP="00874625">
            <w:pPr>
              <w:spacing w:after="80"/>
              <w:jc w:val="both"/>
            </w:pPr>
            <w:r w:rsidRPr="007D14CB">
              <w:t>32-724 Lipnica Murowana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FAEAF46" w14:textId="77777777" w:rsidR="00C56466" w:rsidRPr="007D14CB" w:rsidRDefault="00C56466" w:rsidP="00874625">
            <w:pPr>
              <w:spacing w:before="80" w:after="80"/>
              <w:jc w:val="center"/>
            </w:pPr>
            <w:r w:rsidRPr="007D14CB">
              <w:t>9 500 000.00 zł</w:t>
            </w:r>
          </w:p>
        </w:tc>
      </w:tr>
      <w:tr w:rsidR="00C56466" w:rsidRPr="007D14CB" w14:paraId="1315F0A7" w14:textId="77777777" w:rsidTr="00874625">
        <w:tc>
          <w:tcPr>
            <w:tcW w:w="1276" w:type="dxa"/>
            <w:shd w:val="clear" w:color="auto" w:fill="auto"/>
            <w:vAlign w:val="center"/>
          </w:tcPr>
          <w:p w14:paraId="024085F5" w14:textId="77777777" w:rsidR="00C56466" w:rsidRPr="007D14CB" w:rsidRDefault="00C56466" w:rsidP="00874625">
            <w:pPr>
              <w:spacing w:before="80" w:after="80"/>
              <w:jc w:val="center"/>
            </w:pPr>
            <w:r w:rsidRPr="007D14CB">
              <w:t>9</w:t>
            </w:r>
          </w:p>
        </w:tc>
        <w:tc>
          <w:tcPr>
            <w:tcW w:w="4961" w:type="dxa"/>
            <w:shd w:val="clear" w:color="auto" w:fill="auto"/>
          </w:tcPr>
          <w:p w14:paraId="005FBC15" w14:textId="77777777" w:rsidR="00C56466" w:rsidRPr="007D14CB" w:rsidRDefault="00C56466" w:rsidP="00874625">
            <w:pPr>
              <w:spacing w:before="80" w:after="40"/>
            </w:pPr>
            <w:proofErr w:type="spellStart"/>
            <w:r w:rsidRPr="007D14CB">
              <w:t>Stradom</w:t>
            </w:r>
            <w:proofErr w:type="spellEnd"/>
            <w:r w:rsidRPr="007D14CB">
              <w:t xml:space="preserve"> Sp. z o.o.</w:t>
            </w:r>
          </w:p>
          <w:p w14:paraId="73BF2E52" w14:textId="77777777" w:rsidR="00C56466" w:rsidRPr="007D14CB" w:rsidRDefault="00C56466" w:rsidP="00874625">
            <w:r w:rsidRPr="007D14CB">
              <w:t xml:space="preserve">ul. Zjednoczenia 10C </w:t>
            </w:r>
          </w:p>
          <w:p w14:paraId="0860F593" w14:textId="77777777" w:rsidR="00C56466" w:rsidRPr="007D14CB" w:rsidRDefault="00C56466" w:rsidP="00874625">
            <w:pPr>
              <w:spacing w:after="80"/>
              <w:jc w:val="both"/>
            </w:pPr>
            <w:r w:rsidRPr="007D14CB">
              <w:t>34-130 Kalwaria Zebrzydowska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AB9C061" w14:textId="77777777" w:rsidR="00C56466" w:rsidRPr="007D14CB" w:rsidRDefault="00C56466" w:rsidP="00874625">
            <w:pPr>
              <w:spacing w:before="80" w:after="80"/>
              <w:jc w:val="center"/>
            </w:pPr>
            <w:r w:rsidRPr="007D14CB">
              <w:t>9 471 000.00 zł</w:t>
            </w:r>
          </w:p>
        </w:tc>
      </w:tr>
      <w:tr w:rsidR="00C56466" w:rsidRPr="007D14CB" w14:paraId="1D538D54" w14:textId="77777777" w:rsidTr="00874625">
        <w:tc>
          <w:tcPr>
            <w:tcW w:w="1276" w:type="dxa"/>
            <w:shd w:val="clear" w:color="auto" w:fill="auto"/>
            <w:vAlign w:val="center"/>
          </w:tcPr>
          <w:p w14:paraId="4BBDFEF9" w14:textId="77777777" w:rsidR="00C56466" w:rsidRPr="007D14CB" w:rsidRDefault="00C56466" w:rsidP="00874625">
            <w:pPr>
              <w:spacing w:before="80" w:after="80"/>
              <w:jc w:val="center"/>
            </w:pPr>
            <w:r w:rsidRPr="007D14CB">
              <w:t>10</w:t>
            </w:r>
          </w:p>
        </w:tc>
        <w:tc>
          <w:tcPr>
            <w:tcW w:w="4961" w:type="dxa"/>
            <w:shd w:val="clear" w:color="auto" w:fill="auto"/>
          </w:tcPr>
          <w:p w14:paraId="52EB7B29" w14:textId="19FF41D4" w:rsidR="00C56466" w:rsidRPr="007D14CB" w:rsidRDefault="00C56466" w:rsidP="00874625">
            <w:pPr>
              <w:spacing w:before="80" w:after="40"/>
            </w:pPr>
            <w:proofErr w:type="spellStart"/>
            <w:r w:rsidRPr="007D14CB">
              <w:t>Budolex</w:t>
            </w:r>
            <w:proofErr w:type="spellEnd"/>
            <w:r w:rsidRPr="007D14CB">
              <w:t xml:space="preserve"> </w:t>
            </w:r>
            <w:r w:rsidR="007D14CB">
              <w:t>S</w:t>
            </w:r>
            <w:r w:rsidRPr="007D14CB">
              <w:t>p</w:t>
            </w:r>
            <w:r w:rsidR="007D14CB">
              <w:t>.</w:t>
            </w:r>
            <w:r w:rsidRPr="007D14CB">
              <w:t xml:space="preserve"> z o.o.</w:t>
            </w:r>
          </w:p>
          <w:p w14:paraId="2EE0B288" w14:textId="0B6755E7" w:rsidR="00C56466" w:rsidRPr="007D14CB" w:rsidRDefault="00C56466" w:rsidP="00874625">
            <w:r w:rsidRPr="007D14CB">
              <w:t>Ujanowice 77</w:t>
            </w:r>
          </w:p>
          <w:p w14:paraId="7D2DCEB0" w14:textId="77777777" w:rsidR="00C56466" w:rsidRPr="007D14CB" w:rsidRDefault="00C56466" w:rsidP="00874625">
            <w:pPr>
              <w:spacing w:after="80"/>
              <w:jc w:val="both"/>
            </w:pPr>
            <w:r w:rsidRPr="007D14CB">
              <w:t>34-603 Ujanowice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15F3A7C" w14:textId="77777777" w:rsidR="00C56466" w:rsidRPr="007D14CB" w:rsidRDefault="00C56466" w:rsidP="00874625">
            <w:pPr>
              <w:spacing w:before="80" w:after="80"/>
              <w:jc w:val="center"/>
            </w:pPr>
            <w:r w:rsidRPr="007D14CB">
              <w:t>8 350 000.00 zł</w:t>
            </w:r>
          </w:p>
        </w:tc>
      </w:tr>
      <w:tr w:rsidR="00C56466" w:rsidRPr="007D14CB" w14:paraId="0B16A80F" w14:textId="77777777" w:rsidTr="00874625">
        <w:tc>
          <w:tcPr>
            <w:tcW w:w="1276" w:type="dxa"/>
            <w:shd w:val="clear" w:color="auto" w:fill="auto"/>
            <w:vAlign w:val="center"/>
          </w:tcPr>
          <w:p w14:paraId="296180AC" w14:textId="77777777" w:rsidR="00C56466" w:rsidRPr="007D14CB" w:rsidRDefault="00C56466" w:rsidP="00874625">
            <w:pPr>
              <w:spacing w:before="80" w:after="80"/>
              <w:jc w:val="center"/>
            </w:pPr>
            <w:r w:rsidRPr="007D14CB">
              <w:t>11</w:t>
            </w:r>
          </w:p>
        </w:tc>
        <w:tc>
          <w:tcPr>
            <w:tcW w:w="4961" w:type="dxa"/>
            <w:shd w:val="clear" w:color="auto" w:fill="auto"/>
          </w:tcPr>
          <w:p w14:paraId="1C91FFF5" w14:textId="77777777" w:rsidR="00C56466" w:rsidRDefault="00C56466" w:rsidP="00874625">
            <w:pPr>
              <w:spacing w:before="80" w:after="40"/>
            </w:pPr>
            <w:r w:rsidRPr="007D14CB">
              <w:t>F.H.U.P AGRO-TECHNIKA</w:t>
            </w:r>
          </w:p>
          <w:p w14:paraId="71BA5AB5" w14:textId="5D253E4B" w:rsidR="007D14CB" w:rsidRPr="007D14CB" w:rsidRDefault="007D14CB" w:rsidP="00874625">
            <w:pPr>
              <w:spacing w:before="80" w:after="40"/>
            </w:pPr>
            <w:r>
              <w:t>Grzegorz Wiewiórka</w:t>
            </w:r>
          </w:p>
          <w:p w14:paraId="281519B2" w14:textId="7B47E110" w:rsidR="00C56466" w:rsidRPr="007D14CB" w:rsidRDefault="00B457D2" w:rsidP="00874625">
            <w:r w:rsidRPr="007D14CB">
              <w:t xml:space="preserve">Janowice </w:t>
            </w:r>
            <w:r w:rsidR="00C56466" w:rsidRPr="007D14CB">
              <w:t xml:space="preserve">209 </w:t>
            </w:r>
          </w:p>
          <w:p w14:paraId="4C878446" w14:textId="77777777" w:rsidR="00C56466" w:rsidRPr="007D14CB" w:rsidRDefault="00C56466" w:rsidP="00874625">
            <w:pPr>
              <w:spacing w:after="80"/>
              <w:jc w:val="both"/>
            </w:pPr>
            <w:r w:rsidRPr="007D14CB">
              <w:t>34-623 Szczyrzyc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5EA5DA1" w14:textId="77777777" w:rsidR="00C56466" w:rsidRPr="007D14CB" w:rsidRDefault="00C56466" w:rsidP="00874625">
            <w:pPr>
              <w:spacing w:before="80" w:after="80"/>
              <w:jc w:val="center"/>
            </w:pPr>
            <w:r w:rsidRPr="007D14CB">
              <w:t>7 100 000.00 zł</w:t>
            </w:r>
          </w:p>
        </w:tc>
      </w:tr>
      <w:tr w:rsidR="00C56466" w:rsidRPr="007D14CB" w14:paraId="1A75DD53" w14:textId="77777777" w:rsidTr="00874625">
        <w:tc>
          <w:tcPr>
            <w:tcW w:w="1276" w:type="dxa"/>
            <w:shd w:val="clear" w:color="auto" w:fill="auto"/>
            <w:vAlign w:val="center"/>
          </w:tcPr>
          <w:p w14:paraId="7F39EE42" w14:textId="77777777" w:rsidR="00C56466" w:rsidRPr="007D14CB" w:rsidRDefault="00C56466" w:rsidP="00874625">
            <w:pPr>
              <w:spacing w:before="80" w:after="80"/>
              <w:jc w:val="center"/>
            </w:pPr>
            <w:r w:rsidRPr="007D14CB">
              <w:t>12</w:t>
            </w:r>
          </w:p>
        </w:tc>
        <w:tc>
          <w:tcPr>
            <w:tcW w:w="4961" w:type="dxa"/>
            <w:shd w:val="clear" w:color="auto" w:fill="auto"/>
          </w:tcPr>
          <w:p w14:paraId="6C765DA0" w14:textId="77777777" w:rsidR="00C56466" w:rsidRPr="007D14CB" w:rsidRDefault="00C56466" w:rsidP="00874625">
            <w:pPr>
              <w:spacing w:before="80" w:after="40"/>
            </w:pPr>
            <w:r w:rsidRPr="007D14CB">
              <w:t xml:space="preserve">Zakład Techniczno-Budowlany </w:t>
            </w:r>
            <w:proofErr w:type="spellStart"/>
            <w:r w:rsidRPr="007D14CB">
              <w:t>Polbau</w:t>
            </w:r>
            <w:proofErr w:type="spellEnd"/>
            <w:r w:rsidRPr="007D14CB">
              <w:t xml:space="preserve"> Sp. z o.o.</w:t>
            </w:r>
          </w:p>
          <w:p w14:paraId="13F2A283" w14:textId="0ED23AC5" w:rsidR="00C56466" w:rsidRPr="007D14CB" w:rsidRDefault="00B457D2" w:rsidP="00874625">
            <w:r>
              <w:t>U</w:t>
            </w:r>
            <w:r w:rsidR="00C56466" w:rsidRPr="007D14CB">
              <w:t>l.</w:t>
            </w:r>
            <w:r>
              <w:t xml:space="preserve"> </w:t>
            </w:r>
            <w:r w:rsidR="00C56466" w:rsidRPr="007D14CB">
              <w:t xml:space="preserve">Grunwaldzka </w:t>
            </w:r>
            <w:r w:rsidR="00A07E70">
              <w:t>25</w:t>
            </w:r>
          </w:p>
          <w:p w14:paraId="5E5137E8" w14:textId="77777777" w:rsidR="00C56466" w:rsidRPr="007D14CB" w:rsidRDefault="00C56466" w:rsidP="00874625">
            <w:pPr>
              <w:spacing w:after="80"/>
              <w:jc w:val="both"/>
            </w:pPr>
            <w:r w:rsidRPr="007D14CB">
              <w:t>45-054 Opole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CDAA196" w14:textId="77777777" w:rsidR="00C56466" w:rsidRPr="007D14CB" w:rsidRDefault="00C56466" w:rsidP="00874625">
            <w:pPr>
              <w:spacing w:before="80" w:after="80"/>
              <w:jc w:val="center"/>
            </w:pPr>
            <w:r w:rsidRPr="007D14CB">
              <w:t>6 999 888.80 zł</w:t>
            </w:r>
          </w:p>
        </w:tc>
      </w:tr>
      <w:tr w:rsidR="00585B02" w:rsidRPr="007D14CB" w14:paraId="58CEC0C8" w14:textId="77777777" w:rsidTr="00874625">
        <w:tc>
          <w:tcPr>
            <w:tcW w:w="1276" w:type="dxa"/>
            <w:shd w:val="clear" w:color="auto" w:fill="auto"/>
            <w:vAlign w:val="center"/>
          </w:tcPr>
          <w:p w14:paraId="207C6E3A" w14:textId="7447D449" w:rsidR="00585B02" w:rsidRPr="007D14CB" w:rsidRDefault="00585B02" w:rsidP="00874625">
            <w:pPr>
              <w:spacing w:before="80" w:after="80"/>
              <w:jc w:val="center"/>
            </w:pPr>
            <w:r>
              <w:t>13</w:t>
            </w:r>
          </w:p>
        </w:tc>
        <w:tc>
          <w:tcPr>
            <w:tcW w:w="4961" w:type="dxa"/>
            <w:shd w:val="clear" w:color="auto" w:fill="auto"/>
          </w:tcPr>
          <w:p w14:paraId="69D23295" w14:textId="77777777" w:rsidR="00585B02" w:rsidRDefault="00585B02" w:rsidP="00585B02">
            <w:pPr>
              <w:spacing w:before="80" w:after="40"/>
            </w:pPr>
            <w:r>
              <w:t>Firma Projektowo-Budowlana „WŁODARZ”</w:t>
            </w:r>
          </w:p>
          <w:p w14:paraId="3FEB6FB8" w14:textId="77777777" w:rsidR="00585B02" w:rsidRDefault="00585B02" w:rsidP="00585B02">
            <w:pPr>
              <w:spacing w:before="80" w:after="40"/>
            </w:pPr>
            <w:r>
              <w:t>Michał Włodarz</w:t>
            </w:r>
          </w:p>
          <w:p w14:paraId="4629CDC5" w14:textId="77777777" w:rsidR="00585B02" w:rsidRDefault="00585B02" w:rsidP="00585B02">
            <w:pPr>
              <w:spacing w:before="80" w:after="40"/>
            </w:pPr>
            <w:r>
              <w:t>Gruszów 48</w:t>
            </w:r>
          </w:p>
          <w:p w14:paraId="609D5EAA" w14:textId="4CC7D5EF" w:rsidR="00585B02" w:rsidRPr="007D14CB" w:rsidRDefault="00585B02" w:rsidP="00585B02">
            <w:pPr>
              <w:spacing w:before="80" w:after="40"/>
            </w:pPr>
            <w:r>
              <w:t>32-109 Pałecznica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045976C" w14:textId="0247D387" w:rsidR="00585B02" w:rsidRPr="007D14CB" w:rsidRDefault="00585B02" w:rsidP="00874625">
            <w:pPr>
              <w:spacing w:before="80" w:after="80"/>
              <w:jc w:val="center"/>
            </w:pPr>
            <w:r w:rsidRPr="00585B02">
              <w:t>4 125 000,00</w:t>
            </w:r>
            <w:r w:rsidR="001B5F2D">
              <w:t xml:space="preserve"> zł</w:t>
            </w:r>
          </w:p>
        </w:tc>
      </w:tr>
      <w:tr w:rsidR="00C56466" w:rsidRPr="007D14CB" w14:paraId="2D990540" w14:textId="77777777" w:rsidTr="00874625">
        <w:tc>
          <w:tcPr>
            <w:tcW w:w="1276" w:type="dxa"/>
            <w:shd w:val="clear" w:color="auto" w:fill="auto"/>
            <w:vAlign w:val="center"/>
          </w:tcPr>
          <w:p w14:paraId="0D94683C" w14:textId="00F3E87E" w:rsidR="00C56466" w:rsidRPr="007D14CB" w:rsidRDefault="00C56466" w:rsidP="00874625">
            <w:pPr>
              <w:spacing w:before="80" w:after="80"/>
              <w:jc w:val="center"/>
            </w:pPr>
            <w:r w:rsidRPr="007D14CB">
              <w:t>1</w:t>
            </w:r>
            <w:r w:rsidR="00585B02">
              <w:t>4</w:t>
            </w:r>
          </w:p>
        </w:tc>
        <w:tc>
          <w:tcPr>
            <w:tcW w:w="4961" w:type="dxa"/>
            <w:shd w:val="clear" w:color="auto" w:fill="auto"/>
          </w:tcPr>
          <w:p w14:paraId="116F6F76" w14:textId="77777777" w:rsidR="00C56466" w:rsidRPr="007D14CB" w:rsidRDefault="00C56466" w:rsidP="00874625">
            <w:pPr>
              <w:spacing w:before="80" w:after="40"/>
            </w:pPr>
            <w:r w:rsidRPr="007D14CB">
              <w:t xml:space="preserve">SOLID-BUD Bartłomiej </w:t>
            </w:r>
            <w:proofErr w:type="spellStart"/>
            <w:r w:rsidRPr="007D14CB">
              <w:t>Petejko</w:t>
            </w:r>
            <w:proofErr w:type="spellEnd"/>
          </w:p>
          <w:p w14:paraId="7B13B50A" w14:textId="2C57BA9B" w:rsidR="00C56466" w:rsidRPr="007D14CB" w:rsidRDefault="00B457D2" w:rsidP="00874625">
            <w:r>
              <w:t xml:space="preserve">Ul. </w:t>
            </w:r>
            <w:proofErr w:type="spellStart"/>
            <w:r w:rsidR="00C56466" w:rsidRPr="007D14CB">
              <w:t>Astrowa</w:t>
            </w:r>
            <w:proofErr w:type="spellEnd"/>
            <w:r w:rsidR="00C56466" w:rsidRPr="007D14CB">
              <w:t xml:space="preserve"> 11 </w:t>
            </w:r>
          </w:p>
          <w:p w14:paraId="3E154329" w14:textId="77777777" w:rsidR="00C56466" w:rsidRPr="007D14CB" w:rsidRDefault="00C56466" w:rsidP="00874625">
            <w:pPr>
              <w:spacing w:after="80"/>
              <w:jc w:val="both"/>
            </w:pPr>
            <w:r w:rsidRPr="007D14CB">
              <w:t>36-105 Cmolas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0BE3F8E" w14:textId="77777777" w:rsidR="00C56466" w:rsidRPr="007D14CB" w:rsidRDefault="00C56466" w:rsidP="00874625">
            <w:pPr>
              <w:spacing w:before="80" w:after="80"/>
              <w:jc w:val="center"/>
            </w:pPr>
            <w:r w:rsidRPr="007D14CB">
              <w:t>10 301 250.00 zł</w:t>
            </w:r>
          </w:p>
        </w:tc>
      </w:tr>
      <w:tr w:rsidR="00C56466" w:rsidRPr="007D14CB" w14:paraId="65E24896" w14:textId="77777777" w:rsidTr="00874625">
        <w:tc>
          <w:tcPr>
            <w:tcW w:w="1276" w:type="dxa"/>
            <w:shd w:val="clear" w:color="auto" w:fill="auto"/>
            <w:vAlign w:val="center"/>
          </w:tcPr>
          <w:p w14:paraId="626B39D8" w14:textId="0E4EB63E" w:rsidR="00C56466" w:rsidRPr="007D14CB" w:rsidRDefault="00C56466" w:rsidP="00874625">
            <w:pPr>
              <w:spacing w:before="80" w:after="80"/>
              <w:jc w:val="center"/>
            </w:pPr>
            <w:r w:rsidRPr="007D14CB">
              <w:t>1</w:t>
            </w:r>
            <w:r w:rsidR="00585B02">
              <w:t>5</w:t>
            </w:r>
          </w:p>
        </w:tc>
        <w:tc>
          <w:tcPr>
            <w:tcW w:w="4961" w:type="dxa"/>
            <w:shd w:val="clear" w:color="auto" w:fill="auto"/>
          </w:tcPr>
          <w:p w14:paraId="46970C41" w14:textId="448E8996" w:rsidR="00C56466" w:rsidRPr="007D14CB" w:rsidRDefault="00C56466" w:rsidP="00874625">
            <w:pPr>
              <w:spacing w:before="80" w:after="40"/>
            </w:pPr>
            <w:r w:rsidRPr="007D14CB">
              <w:t xml:space="preserve">Firma Budowlana Sikora </w:t>
            </w:r>
            <w:r w:rsidR="00B457D2">
              <w:br/>
            </w:r>
            <w:r w:rsidRPr="007D14CB">
              <w:t>Maciej Sikora</w:t>
            </w:r>
          </w:p>
          <w:p w14:paraId="2BBDEBF6" w14:textId="5A9D9A63" w:rsidR="00C56466" w:rsidRPr="007D14CB" w:rsidRDefault="00B457D2" w:rsidP="00874625">
            <w:r>
              <w:t xml:space="preserve">Os. </w:t>
            </w:r>
            <w:r w:rsidR="00C56466" w:rsidRPr="007D14CB">
              <w:t>Niwa 103</w:t>
            </w:r>
            <w:r>
              <w:t xml:space="preserve"> </w:t>
            </w:r>
            <w:r w:rsidR="00C56466" w:rsidRPr="007D14CB">
              <w:t xml:space="preserve">a </w:t>
            </w:r>
          </w:p>
          <w:p w14:paraId="301207BF" w14:textId="77777777" w:rsidR="00C56466" w:rsidRPr="007D14CB" w:rsidRDefault="00C56466" w:rsidP="00874625">
            <w:pPr>
              <w:spacing w:after="80"/>
              <w:jc w:val="both"/>
            </w:pPr>
            <w:r w:rsidRPr="007D14CB">
              <w:t>34-400 Nowy Targ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EBFF9E3" w14:textId="77777777" w:rsidR="00C56466" w:rsidRPr="007D14CB" w:rsidRDefault="00C56466" w:rsidP="00874625">
            <w:pPr>
              <w:spacing w:before="80" w:after="80"/>
              <w:jc w:val="center"/>
            </w:pPr>
            <w:r w:rsidRPr="007D14CB">
              <w:t>6 351 000.00 zł</w:t>
            </w:r>
          </w:p>
        </w:tc>
      </w:tr>
      <w:tr w:rsidR="00C56466" w:rsidRPr="007D14CB" w14:paraId="1FD19EAB" w14:textId="77777777" w:rsidTr="00874625">
        <w:tc>
          <w:tcPr>
            <w:tcW w:w="1276" w:type="dxa"/>
            <w:shd w:val="clear" w:color="auto" w:fill="auto"/>
            <w:vAlign w:val="center"/>
          </w:tcPr>
          <w:p w14:paraId="35079B81" w14:textId="59BC18A8" w:rsidR="00C56466" w:rsidRPr="007D14CB" w:rsidRDefault="00C56466" w:rsidP="00874625">
            <w:pPr>
              <w:spacing w:before="80" w:after="80"/>
              <w:jc w:val="center"/>
            </w:pPr>
            <w:r w:rsidRPr="007D14CB">
              <w:t>1</w:t>
            </w:r>
            <w:r w:rsidR="00585B02">
              <w:t>6</w:t>
            </w:r>
          </w:p>
        </w:tc>
        <w:tc>
          <w:tcPr>
            <w:tcW w:w="4961" w:type="dxa"/>
            <w:shd w:val="clear" w:color="auto" w:fill="auto"/>
          </w:tcPr>
          <w:p w14:paraId="7FE564BF" w14:textId="29CE1AEF" w:rsidR="00C56466" w:rsidRPr="007D14CB" w:rsidRDefault="00C56466" w:rsidP="00874625">
            <w:pPr>
              <w:spacing w:before="80" w:after="40"/>
            </w:pPr>
            <w:r w:rsidRPr="007D14CB">
              <w:t xml:space="preserve">MURKRAK Sp. z o. o. Sp. </w:t>
            </w:r>
            <w:r w:rsidR="00B457D2">
              <w:t>k.</w:t>
            </w:r>
          </w:p>
          <w:p w14:paraId="1E56FF21" w14:textId="32292B72" w:rsidR="00C56466" w:rsidRPr="007D14CB" w:rsidRDefault="00B457D2" w:rsidP="00874625">
            <w:r>
              <w:t xml:space="preserve">Ul. </w:t>
            </w:r>
            <w:r w:rsidR="00C56466" w:rsidRPr="007D14CB">
              <w:t>B2</w:t>
            </w:r>
            <w:r>
              <w:t xml:space="preserve"> nr </w:t>
            </w:r>
            <w:r w:rsidR="00C56466" w:rsidRPr="007D14CB">
              <w:t xml:space="preserve">9 </w:t>
            </w:r>
          </w:p>
          <w:p w14:paraId="0A8665B1" w14:textId="77777777" w:rsidR="00C56466" w:rsidRPr="007D14CB" w:rsidRDefault="00C56466" w:rsidP="00874625">
            <w:pPr>
              <w:spacing w:after="80"/>
              <w:jc w:val="both"/>
            </w:pPr>
            <w:r w:rsidRPr="007D14CB">
              <w:t>32-086 Węgrzce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0F7DC77" w14:textId="77777777" w:rsidR="00C56466" w:rsidRPr="007D14CB" w:rsidRDefault="00C56466" w:rsidP="00874625">
            <w:pPr>
              <w:spacing w:before="80" w:after="80"/>
              <w:jc w:val="center"/>
            </w:pPr>
            <w:r w:rsidRPr="007D14CB">
              <w:t>8 200 000.00 zł</w:t>
            </w:r>
          </w:p>
        </w:tc>
      </w:tr>
    </w:tbl>
    <w:p w14:paraId="47C0CD01" w14:textId="77777777" w:rsidR="0069085C" w:rsidRPr="007D14CB" w:rsidRDefault="0069085C" w:rsidP="00A80738">
      <w:pPr>
        <w:spacing w:before="120" w:after="120"/>
        <w:jc w:val="both"/>
      </w:pPr>
    </w:p>
    <w:p w14:paraId="4A8572C2" w14:textId="77777777" w:rsidR="00577BC6" w:rsidRPr="007D14CB" w:rsidRDefault="00577BC6" w:rsidP="00A80738">
      <w:pPr>
        <w:spacing w:before="120" w:after="120"/>
        <w:jc w:val="both"/>
      </w:pPr>
    </w:p>
    <w:sectPr w:rsidR="00577BC6" w:rsidRPr="007D14CB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36B1A8" w14:textId="77777777" w:rsidR="004C350F" w:rsidRDefault="004C350F">
      <w:r>
        <w:separator/>
      </w:r>
    </w:p>
  </w:endnote>
  <w:endnote w:type="continuationSeparator" w:id="0">
    <w:p w14:paraId="5177418A" w14:textId="77777777" w:rsidR="004C350F" w:rsidRDefault="004C35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DB9D4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02DF67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D80B5D" w14:textId="4069806E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09F7C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17410C5" w14:textId="77777777" w:rsidR="009F189D" w:rsidRDefault="009F189D">
    <w:pPr>
      <w:pStyle w:val="Stopka"/>
      <w:tabs>
        <w:tab w:val="clear" w:pos="4536"/>
      </w:tabs>
      <w:jc w:val="center"/>
    </w:pPr>
  </w:p>
  <w:p w14:paraId="3CB4303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E6DE99" w14:textId="77777777" w:rsidR="004C350F" w:rsidRDefault="004C350F">
      <w:r>
        <w:separator/>
      </w:r>
    </w:p>
  </w:footnote>
  <w:footnote w:type="continuationSeparator" w:id="0">
    <w:p w14:paraId="088C4B0E" w14:textId="77777777" w:rsidR="004C350F" w:rsidRDefault="004C35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A6CC7C" w14:textId="77777777" w:rsidR="00C56466" w:rsidRDefault="00C5646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CA5DD5" w14:textId="77777777" w:rsidR="00C56466" w:rsidRDefault="00C5646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2D1481" w14:textId="77777777" w:rsidR="00C56466" w:rsidRDefault="00C5646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C350F"/>
    <w:rsid w:val="00007727"/>
    <w:rsid w:val="00017720"/>
    <w:rsid w:val="00035488"/>
    <w:rsid w:val="000C1C6D"/>
    <w:rsid w:val="000D7F25"/>
    <w:rsid w:val="000E00E5"/>
    <w:rsid w:val="001146A4"/>
    <w:rsid w:val="00173B20"/>
    <w:rsid w:val="001B5F2D"/>
    <w:rsid w:val="001C69FF"/>
    <w:rsid w:val="002102C0"/>
    <w:rsid w:val="0023318D"/>
    <w:rsid w:val="00355C9D"/>
    <w:rsid w:val="0039786F"/>
    <w:rsid w:val="003B6B36"/>
    <w:rsid w:val="003D72FD"/>
    <w:rsid w:val="003F57CD"/>
    <w:rsid w:val="00423179"/>
    <w:rsid w:val="00490DC0"/>
    <w:rsid w:val="00493F8C"/>
    <w:rsid w:val="004C350F"/>
    <w:rsid w:val="004C7E9B"/>
    <w:rsid w:val="00577BC6"/>
    <w:rsid w:val="00585B02"/>
    <w:rsid w:val="00601802"/>
    <w:rsid w:val="0069085C"/>
    <w:rsid w:val="00702425"/>
    <w:rsid w:val="007D14CB"/>
    <w:rsid w:val="00843263"/>
    <w:rsid w:val="00861E75"/>
    <w:rsid w:val="00877F61"/>
    <w:rsid w:val="008A26A5"/>
    <w:rsid w:val="008F318B"/>
    <w:rsid w:val="00960CEB"/>
    <w:rsid w:val="009D19BD"/>
    <w:rsid w:val="009F189D"/>
    <w:rsid w:val="00A07E70"/>
    <w:rsid w:val="00A4697D"/>
    <w:rsid w:val="00A80738"/>
    <w:rsid w:val="00B457D2"/>
    <w:rsid w:val="00B962DE"/>
    <w:rsid w:val="00C236D3"/>
    <w:rsid w:val="00C33108"/>
    <w:rsid w:val="00C56466"/>
    <w:rsid w:val="00C659E2"/>
    <w:rsid w:val="00CB0802"/>
    <w:rsid w:val="00CF7835"/>
    <w:rsid w:val="00D665F5"/>
    <w:rsid w:val="00D7128F"/>
    <w:rsid w:val="00DF0548"/>
    <w:rsid w:val="00E20014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ADC6B1A"/>
  <w15:chartTrackingRefBased/>
  <w15:docId w15:val="{226B3C8B-AE31-4EFF-B3C5-E9E0A1E5A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327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cp:lastPrinted>2025-05-16T12:45:00Z</cp:lastPrinted>
  <dcterms:created xsi:type="dcterms:W3CDTF">2025-05-16T12:57:00Z</dcterms:created>
  <dcterms:modified xsi:type="dcterms:W3CDTF">2025-05-16T12:57:00Z</dcterms:modified>
</cp:coreProperties>
</file>