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9B288" w14:textId="77777777" w:rsidR="00561BC0" w:rsidRPr="002A16E2" w:rsidRDefault="00561BC0" w:rsidP="00561BC0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24F2F6EE" w14:textId="77777777" w:rsidR="00561BC0" w:rsidRPr="002A16E2" w:rsidRDefault="00561BC0" w:rsidP="00561BC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7F7D50A" w14:textId="77777777" w:rsidR="00561BC0" w:rsidRPr="002A16E2" w:rsidRDefault="00561BC0" w:rsidP="00561BC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9B4AC8A" w14:textId="77777777" w:rsidR="00561BC0" w:rsidRPr="002A16E2" w:rsidRDefault="00561BC0" w:rsidP="00561BC0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34BDDAF" w14:textId="77777777" w:rsidR="00561BC0" w:rsidRPr="002A16E2" w:rsidRDefault="00561BC0" w:rsidP="00561B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50845B37" w14:textId="77777777" w:rsidR="00561BC0" w:rsidRPr="00FA50AF" w:rsidRDefault="00561BC0" w:rsidP="00561BC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0AC2241" w14:textId="77777777" w:rsidR="00561BC0" w:rsidRPr="002A16E2" w:rsidRDefault="00561BC0" w:rsidP="00561B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6AABFD9" w14:textId="77777777" w:rsidR="00561BC0" w:rsidRPr="002A16E2" w:rsidRDefault="00561BC0" w:rsidP="00561B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F8ED66D" w14:textId="77777777" w:rsidR="00561BC0" w:rsidRPr="002A16E2" w:rsidRDefault="00561BC0" w:rsidP="00561BC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5C4FCCC" w14:textId="77777777" w:rsidR="00561BC0" w:rsidRPr="002A16E2" w:rsidRDefault="00561BC0" w:rsidP="00561BC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122F8D9" w14:textId="77777777" w:rsidR="00561BC0" w:rsidRPr="002A16E2" w:rsidRDefault="00561BC0" w:rsidP="00561BC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5B17566" w14:textId="77777777" w:rsidR="00561BC0" w:rsidRPr="002A16E2" w:rsidRDefault="00561BC0" w:rsidP="00561B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43F1985B" w14:textId="77777777" w:rsidR="00561BC0" w:rsidRPr="002A16E2" w:rsidRDefault="00561BC0" w:rsidP="00561B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66EADC8" w14:textId="77777777" w:rsidR="00561BC0" w:rsidRPr="002A16E2" w:rsidRDefault="00561BC0" w:rsidP="00561BC0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F0D9982" w14:textId="77777777" w:rsidR="00561BC0" w:rsidRPr="002A16E2" w:rsidRDefault="00561BC0" w:rsidP="00561BC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47C717D9" w14:textId="77777777" w:rsidR="00561BC0" w:rsidRPr="002A16E2" w:rsidRDefault="00561BC0" w:rsidP="00561BC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BEAB0FB" w14:textId="77777777" w:rsidR="00561BC0" w:rsidRPr="002A16E2" w:rsidRDefault="00561BC0" w:rsidP="00561BC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35945C29" w14:textId="77777777" w:rsidR="00561BC0" w:rsidRPr="002A16E2" w:rsidRDefault="00561BC0" w:rsidP="00561BC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17A0559B" w14:textId="77777777" w:rsidR="00561BC0" w:rsidRPr="002A16E2" w:rsidRDefault="00561BC0" w:rsidP="00561BC0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7D00E46F" w14:textId="77777777" w:rsidR="00561BC0" w:rsidRPr="002A16E2" w:rsidRDefault="00561BC0" w:rsidP="00561BC0">
      <w:pPr>
        <w:ind w:firstLine="3969"/>
        <w:rPr>
          <w:b/>
          <w:sz w:val="22"/>
          <w:szCs w:val="22"/>
        </w:rPr>
      </w:pPr>
    </w:p>
    <w:p w14:paraId="26488151" w14:textId="067E939D" w:rsidR="00561BC0" w:rsidRDefault="00561BC0" w:rsidP="00561BC0">
      <w:pPr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Dostawa materiałów promocyjnych</w:t>
      </w:r>
      <w:r w:rsidRPr="007F0D4A">
        <w:rPr>
          <w:b/>
        </w:rPr>
        <w:t xml:space="preserve"> na potrzeby </w:t>
      </w:r>
      <w:r>
        <w:rPr>
          <w:b/>
        </w:rPr>
        <w:t xml:space="preserve">Centrum </w:t>
      </w:r>
      <w:proofErr w:type="spellStart"/>
      <w:r>
        <w:rPr>
          <w:b/>
        </w:rPr>
        <w:t>Cyberbezpieczeństwa</w:t>
      </w:r>
      <w:proofErr w:type="spellEnd"/>
      <w:r>
        <w:rPr>
          <w:b/>
        </w:rPr>
        <w:t xml:space="preserve"> AGH w ramach projektu SOCCER</w:t>
      </w:r>
      <w:r>
        <w:rPr>
          <w:b/>
        </w:rPr>
        <w:t>,</w:t>
      </w:r>
      <w:r>
        <w:rPr>
          <w:b/>
          <w:sz w:val="26"/>
        </w:rPr>
        <w:t xml:space="preserve"> nr sprawy: KC-zp.272-</w:t>
      </w:r>
      <w:r>
        <w:rPr>
          <w:b/>
          <w:sz w:val="26"/>
        </w:rPr>
        <w:t>23</w:t>
      </w:r>
      <w:r>
        <w:rPr>
          <w:b/>
          <w:sz w:val="26"/>
        </w:rPr>
        <w:t xml:space="preserve">3/25 </w:t>
      </w:r>
      <w: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561BC0" w:rsidRPr="002A16E2" w14:paraId="292E214A" w14:textId="77777777" w:rsidTr="00302F93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95D82B" w14:textId="77777777" w:rsidR="00561BC0" w:rsidRPr="002A16E2" w:rsidRDefault="00561BC0" w:rsidP="00302F93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92B7FE" w14:textId="77777777" w:rsidR="00561BC0" w:rsidRDefault="00561BC0" w:rsidP="00302F9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00A98B55" w14:textId="77777777" w:rsidR="00561BC0" w:rsidRPr="008A2B7D" w:rsidRDefault="00561BC0" w:rsidP="00302F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Licencji</w:t>
            </w:r>
          </w:p>
          <w:p w14:paraId="0352D954" w14:textId="77777777" w:rsidR="00561BC0" w:rsidRPr="008A2B7D" w:rsidRDefault="00561BC0" w:rsidP="00302F9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682DC2" w14:textId="226B3DAA" w:rsidR="00561BC0" w:rsidRPr="0084309D" w:rsidRDefault="00561BC0" w:rsidP="00302F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/ 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producent </w:t>
            </w:r>
            <w:r>
              <w:rPr>
                <w:b/>
                <w:bCs/>
                <w:color w:val="FF0000"/>
                <w:sz w:val="20"/>
                <w:szCs w:val="20"/>
              </w:rPr>
              <w:t>/ 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B019F7" w14:textId="77777777" w:rsidR="00561BC0" w:rsidRPr="008A2B7D" w:rsidRDefault="00561BC0" w:rsidP="00302F9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75E109E8" w14:textId="77777777" w:rsidR="00561BC0" w:rsidRPr="008A2B7D" w:rsidRDefault="00561BC0" w:rsidP="00302F9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460476" w14:textId="77777777" w:rsidR="00561BC0" w:rsidRPr="008A2B7D" w:rsidRDefault="00561BC0" w:rsidP="00302F9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261461" w14:textId="77777777" w:rsidR="00561BC0" w:rsidRPr="008A2B7D" w:rsidRDefault="00561BC0" w:rsidP="00302F9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21E8D490" w14:textId="77777777" w:rsidR="00561BC0" w:rsidRPr="008A2B7D" w:rsidRDefault="00561BC0" w:rsidP="00302F9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C2F4D95" w14:textId="77777777" w:rsidR="00561BC0" w:rsidRPr="008A2B7D" w:rsidRDefault="00561BC0" w:rsidP="00302F9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3DC052F4" w14:textId="77777777" w:rsidR="00561BC0" w:rsidRPr="008A2B7D" w:rsidRDefault="00561BC0" w:rsidP="00302F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163B1E01" w14:textId="77777777" w:rsidR="00561BC0" w:rsidRPr="008A2B7D" w:rsidRDefault="00561BC0" w:rsidP="00302F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4FACB26" w14:textId="77777777" w:rsidR="00561BC0" w:rsidRPr="008A2B7D" w:rsidRDefault="00561BC0" w:rsidP="00302F9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4507940" w14:textId="77777777" w:rsidR="00561BC0" w:rsidRPr="008A2B7D" w:rsidRDefault="00561BC0" w:rsidP="00302F93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2E485D40" w14:textId="77777777" w:rsidR="00561BC0" w:rsidRPr="008A2B7D" w:rsidRDefault="00561BC0" w:rsidP="00302F9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561BC0" w:rsidRPr="002A16E2" w14:paraId="0AFB8760" w14:textId="77777777" w:rsidTr="00302F93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BFE0D5" w14:textId="77777777" w:rsidR="00561BC0" w:rsidRPr="002A16E2" w:rsidRDefault="00561BC0" w:rsidP="00302F9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213A21" w14:textId="77777777" w:rsidR="00561BC0" w:rsidRPr="002A16E2" w:rsidRDefault="00561BC0" w:rsidP="00302F9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BFA2EE" w14:textId="77777777" w:rsidR="00561BC0" w:rsidRPr="002A16E2" w:rsidRDefault="00561BC0" w:rsidP="00302F9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DA8557" w14:textId="77777777" w:rsidR="00561BC0" w:rsidRPr="002A16E2" w:rsidRDefault="00561BC0" w:rsidP="00302F9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3A29CE" w14:textId="77777777" w:rsidR="00561BC0" w:rsidRPr="002A16E2" w:rsidRDefault="00561BC0" w:rsidP="00302F9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629D74" w14:textId="77777777" w:rsidR="00561BC0" w:rsidRPr="002A16E2" w:rsidRDefault="00561BC0" w:rsidP="00302F9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3F27E9" w14:textId="77777777" w:rsidR="00561BC0" w:rsidRPr="002A16E2" w:rsidRDefault="00561BC0" w:rsidP="00302F9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BEAD509" w14:textId="77777777" w:rsidR="00561BC0" w:rsidRPr="002A16E2" w:rsidRDefault="00561BC0" w:rsidP="00302F9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61BC0" w:rsidRPr="002A16E2" w14:paraId="76B591C4" w14:textId="77777777" w:rsidTr="00302F9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8534D4" w14:textId="77777777" w:rsidR="00561BC0" w:rsidRPr="002A16E2" w:rsidRDefault="00561BC0" w:rsidP="00302F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A9BF" w14:textId="5DD546C0" w:rsidR="00561BC0" w:rsidRPr="00561BC0" w:rsidRDefault="00561BC0" w:rsidP="00302F9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561BC0">
              <w:rPr>
                <w:b/>
                <w:color w:val="000000"/>
                <w:sz w:val="16"/>
                <w:szCs w:val="16"/>
              </w:rPr>
              <w:t>Teczka na dokumenty z filcu z nadrukiem spersonalizowanym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BA44" w14:textId="77777777" w:rsidR="00561BC0" w:rsidRPr="00A47B30" w:rsidRDefault="00561BC0" w:rsidP="00302F9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66D2" w14:textId="0F0CDC95" w:rsidR="00561BC0" w:rsidRPr="00F55968" w:rsidRDefault="00561BC0" w:rsidP="00302F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  <w:r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74EE5" w14:textId="77777777" w:rsidR="00561BC0" w:rsidRPr="002A16E2" w:rsidRDefault="00561BC0" w:rsidP="00302F93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8169" w14:textId="77777777" w:rsidR="00561BC0" w:rsidRPr="002A16E2" w:rsidRDefault="00561BC0" w:rsidP="00302F93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0340EF" w14:textId="77777777" w:rsidR="00561BC0" w:rsidRPr="002A16E2" w:rsidRDefault="00561BC0" w:rsidP="00302F9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DED59B" w14:textId="77777777" w:rsidR="00561BC0" w:rsidRPr="002A16E2" w:rsidRDefault="00561BC0" w:rsidP="00302F93">
            <w:pPr>
              <w:ind w:right="425"/>
              <w:rPr>
                <w:sz w:val="22"/>
                <w:szCs w:val="22"/>
              </w:rPr>
            </w:pPr>
          </w:p>
        </w:tc>
      </w:tr>
      <w:tr w:rsidR="00561BC0" w:rsidRPr="002A16E2" w14:paraId="5D321195" w14:textId="77777777" w:rsidTr="00302F9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BE4250" w14:textId="2DCE79E6" w:rsidR="00561BC0" w:rsidRPr="002A16E2" w:rsidRDefault="00561BC0" w:rsidP="00302F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C5F6" w14:textId="29E5DFD0" w:rsidR="00561BC0" w:rsidRPr="00561BC0" w:rsidRDefault="00561BC0" w:rsidP="00302F93">
            <w:pPr>
              <w:suppressAutoHyphens/>
              <w:spacing w:after="120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Zabawka antystresowa kostka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5279" w14:textId="77777777" w:rsidR="00561BC0" w:rsidRPr="00A47B30" w:rsidRDefault="00561BC0" w:rsidP="00302F9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B935" w14:textId="0F873B98" w:rsidR="00561BC0" w:rsidRDefault="00561BC0" w:rsidP="00302F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0A82" w14:textId="77777777" w:rsidR="00561BC0" w:rsidRPr="002A16E2" w:rsidRDefault="00561BC0" w:rsidP="00302F93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F86B" w14:textId="77777777" w:rsidR="00561BC0" w:rsidRPr="002A16E2" w:rsidRDefault="00561BC0" w:rsidP="00302F93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10D685" w14:textId="77777777" w:rsidR="00561BC0" w:rsidRPr="002A16E2" w:rsidRDefault="00561BC0" w:rsidP="00302F9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028841" w14:textId="77777777" w:rsidR="00561BC0" w:rsidRPr="002A16E2" w:rsidRDefault="00561BC0" w:rsidP="00302F93">
            <w:pPr>
              <w:ind w:right="425"/>
              <w:rPr>
                <w:sz w:val="22"/>
                <w:szCs w:val="22"/>
              </w:rPr>
            </w:pPr>
          </w:p>
        </w:tc>
      </w:tr>
      <w:tr w:rsidR="00561BC0" w:rsidRPr="002A16E2" w14:paraId="4E3D7DE8" w14:textId="77777777" w:rsidTr="00302F9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F1FD0C" w14:textId="2814009A" w:rsidR="00561BC0" w:rsidRDefault="00561BC0" w:rsidP="00302F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5A740" w14:textId="7CE9BBF9" w:rsidR="00561BC0" w:rsidRDefault="00561BC0" w:rsidP="00302F93">
            <w:pPr>
              <w:suppressAutoHyphens/>
              <w:spacing w:after="120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Butelka 500 ml z bambusową przykrywką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E1FAF" w14:textId="77777777" w:rsidR="00561BC0" w:rsidRPr="00A47B30" w:rsidRDefault="00561BC0" w:rsidP="00302F9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69D2" w14:textId="42D7B257" w:rsidR="00561BC0" w:rsidRDefault="00561BC0" w:rsidP="00302F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270AF" w14:textId="77777777" w:rsidR="00561BC0" w:rsidRPr="002A16E2" w:rsidRDefault="00561BC0" w:rsidP="00302F93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C9C9" w14:textId="77777777" w:rsidR="00561BC0" w:rsidRPr="002A16E2" w:rsidRDefault="00561BC0" w:rsidP="00302F93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0EE030" w14:textId="77777777" w:rsidR="00561BC0" w:rsidRPr="002A16E2" w:rsidRDefault="00561BC0" w:rsidP="00302F9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BB65CF" w14:textId="77777777" w:rsidR="00561BC0" w:rsidRPr="002A16E2" w:rsidRDefault="00561BC0" w:rsidP="00302F93">
            <w:pPr>
              <w:ind w:right="425"/>
              <w:rPr>
                <w:sz w:val="22"/>
                <w:szCs w:val="22"/>
              </w:rPr>
            </w:pPr>
          </w:p>
        </w:tc>
      </w:tr>
      <w:tr w:rsidR="00561BC0" w:rsidRPr="002A16E2" w14:paraId="4E49169F" w14:textId="77777777" w:rsidTr="00302F9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AEB51D" w14:textId="64F5A408" w:rsidR="00561BC0" w:rsidRDefault="00561BC0" w:rsidP="00302F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6FE89" w14:textId="28790740" w:rsidR="00561BC0" w:rsidRDefault="00CB0243" w:rsidP="00302F93">
            <w:pPr>
              <w:suppressAutoHyphens/>
              <w:spacing w:after="120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Ulotka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C847" w14:textId="77777777" w:rsidR="00561BC0" w:rsidRPr="00A47B30" w:rsidRDefault="00561BC0" w:rsidP="00302F9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2508" w14:textId="777CF989" w:rsidR="00561BC0" w:rsidRDefault="00CB0243" w:rsidP="00302F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08A8E" w14:textId="77777777" w:rsidR="00561BC0" w:rsidRPr="002A16E2" w:rsidRDefault="00561BC0" w:rsidP="00302F93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63F2" w14:textId="77777777" w:rsidR="00561BC0" w:rsidRPr="002A16E2" w:rsidRDefault="00561BC0" w:rsidP="00302F93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770637" w14:textId="77777777" w:rsidR="00561BC0" w:rsidRPr="002A16E2" w:rsidRDefault="00561BC0" w:rsidP="00302F9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365ADF" w14:textId="77777777" w:rsidR="00561BC0" w:rsidRPr="002A16E2" w:rsidRDefault="00561BC0" w:rsidP="00302F93">
            <w:pPr>
              <w:ind w:right="425"/>
              <w:rPr>
                <w:sz w:val="22"/>
                <w:szCs w:val="22"/>
              </w:rPr>
            </w:pPr>
          </w:p>
        </w:tc>
      </w:tr>
      <w:tr w:rsidR="00561BC0" w:rsidRPr="002A16E2" w14:paraId="006F13F7" w14:textId="77777777" w:rsidTr="00302F93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A61313" w14:textId="77777777" w:rsidR="00561BC0" w:rsidRPr="002A16E2" w:rsidRDefault="00561BC0" w:rsidP="00302F93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343697F2" w14:textId="77777777" w:rsidR="00561BC0" w:rsidRPr="002A16E2" w:rsidRDefault="00561BC0" w:rsidP="00302F93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E2CD" w14:textId="77777777" w:rsidR="00561BC0" w:rsidRPr="002A16E2" w:rsidRDefault="00561BC0" w:rsidP="00302F9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5C9BAE" w14:textId="77777777" w:rsidR="00561BC0" w:rsidRPr="002A16E2" w:rsidRDefault="00561BC0" w:rsidP="00302F9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CD2772" w14:textId="77777777" w:rsidR="00561BC0" w:rsidRPr="002A16E2" w:rsidRDefault="00561BC0" w:rsidP="00302F93">
            <w:pPr>
              <w:ind w:right="425"/>
              <w:rPr>
                <w:sz w:val="22"/>
                <w:szCs w:val="22"/>
              </w:rPr>
            </w:pPr>
          </w:p>
        </w:tc>
      </w:tr>
      <w:tr w:rsidR="00561BC0" w:rsidRPr="002A16E2" w14:paraId="384CB4F9" w14:textId="77777777" w:rsidTr="00302F93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5D8C26" w14:textId="77777777" w:rsidR="00561BC0" w:rsidRPr="002A16E2" w:rsidRDefault="00561BC0" w:rsidP="00302F93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FD66818" w14:textId="77777777" w:rsidR="00561BC0" w:rsidRPr="002A16E2" w:rsidRDefault="00561BC0" w:rsidP="00302F93">
            <w:pPr>
              <w:rPr>
                <w:sz w:val="22"/>
                <w:szCs w:val="22"/>
              </w:rPr>
            </w:pPr>
          </w:p>
          <w:p w14:paraId="3F64414D" w14:textId="77777777" w:rsidR="00561BC0" w:rsidRPr="002A16E2" w:rsidRDefault="00561BC0" w:rsidP="00302F93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042A05FC" w14:textId="77777777" w:rsidR="00561BC0" w:rsidRPr="002A16E2" w:rsidRDefault="00561BC0" w:rsidP="00302F9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4544F" w14:textId="77777777" w:rsidR="00561BC0" w:rsidRPr="002A16E2" w:rsidRDefault="00561BC0" w:rsidP="00302F9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934AA5" w14:textId="77777777" w:rsidR="00561BC0" w:rsidRPr="002A16E2" w:rsidRDefault="00561BC0" w:rsidP="00302F9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A35DA8" w14:textId="77777777" w:rsidR="00561BC0" w:rsidRPr="002A16E2" w:rsidRDefault="00561BC0" w:rsidP="00302F93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1C7899C" w14:textId="77777777" w:rsidR="00561BC0" w:rsidRPr="00FB1B4F" w:rsidRDefault="00561BC0" w:rsidP="00561BC0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EF72368" w14:textId="77777777" w:rsidR="00561BC0" w:rsidRPr="00FB1B4F" w:rsidRDefault="00561BC0" w:rsidP="00561BC0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3A15F877" w14:textId="77777777" w:rsidR="00561BC0" w:rsidRPr="00FB1B4F" w:rsidRDefault="00561BC0" w:rsidP="00561BC0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7E9C318" w14:textId="77777777" w:rsidR="00561BC0" w:rsidRDefault="00561BC0" w:rsidP="00561BC0">
      <w:pPr>
        <w:pStyle w:val="Tekstpodstawowy"/>
      </w:pPr>
      <w:r>
        <w:t>Powyższa cena zawiera  podatek VAT w wysokości 23% tj.…………………….PLN</w:t>
      </w:r>
    </w:p>
    <w:p w14:paraId="5DEE7610" w14:textId="77777777" w:rsidR="00561BC0" w:rsidRDefault="00561BC0" w:rsidP="00561BC0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5320E7">
        <w:t>…………………………</w:t>
      </w:r>
      <w:r>
        <w:t xml:space="preserve"> dni od daty podpisania umowy </w:t>
      </w:r>
      <w:r w:rsidRPr="005320E7">
        <w:rPr>
          <w:i/>
        </w:rPr>
        <w:t>(</w:t>
      </w:r>
      <w:r w:rsidRPr="000978CB">
        <w:rPr>
          <w:i/>
          <w:highlight w:val="yellow"/>
        </w:rPr>
        <w:t>kryterium oceny ofert</w:t>
      </w:r>
      <w:r w:rsidRPr="005320E7">
        <w:rPr>
          <w:i/>
        </w:rPr>
        <w:t>)</w:t>
      </w:r>
    </w:p>
    <w:p w14:paraId="0E507414" w14:textId="77777777" w:rsidR="00561BC0" w:rsidRPr="00FE545C" w:rsidRDefault="00561BC0" w:rsidP="00561BC0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F81E5BA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</w:t>
      </w:r>
    </w:p>
    <w:p w14:paraId="7556EED4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3152830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DB385F0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B26337C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391FA15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233CFF9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8BE3CDB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5315648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0C7E5E4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FCB3E95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32CC367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7512833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F8007F1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DBD731B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7F5A262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5635FB2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05AFE31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DD65F10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409CAAC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6B0E481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B3AEF4C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EFB068F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F376E85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C97C49A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55E0B28" w14:textId="77777777" w:rsidR="00561BC0" w:rsidRDefault="00561BC0" w:rsidP="00561BC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46CD619" w14:textId="77777777" w:rsidR="00561BC0" w:rsidRDefault="00561BC0" w:rsidP="00561BC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6E5E6501" w14:textId="77777777" w:rsidR="00561BC0" w:rsidRDefault="00561BC0" w:rsidP="00561BC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3655D518" w14:textId="77777777" w:rsidR="00561BC0" w:rsidRDefault="00561BC0" w:rsidP="00561BC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15DCCBC5" w14:textId="77777777" w:rsidR="00561BC0" w:rsidRDefault="00561BC0" w:rsidP="00561BC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281F412" w14:textId="77777777" w:rsidR="00561BC0" w:rsidRDefault="00561BC0" w:rsidP="00561BC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E7D3685" w14:textId="77777777" w:rsidR="00561BC0" w:rsidRDefault="00561BC0" w:rsidP="00561BC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A1804F" w14:textId="77777777" w:rsidR="00561BC0" w:rsidRDefault="00561BC0" w:rsidP="00561BC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61BC0" w14:paraId="7868FE40" w14:textId="77777777" w:rsidTr="00302F9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C41112" w14:textId="77777777" w:rsidR="00561BC0" w:rsidRDefault="00561BC0" w:rsidP="00302F9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FA61E" w14:textId="77777777" w:rsidR="00561BC0" w:rsidRDefault="00561BC0" w:rsidP="00302F9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1724D126" w14:textId="77777777" w:rsidR="00561BC0" w:rsidRDefault="00561BC0" w:rsidP="00302F9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786935" w14:textId="77777777" w:rsidR="00561BC0" w:rsidRDefault="00561BC0" w:rsidP="00302F9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561BC0" w14:paraId="48A244CB" w14:textId="77777777" w:rsidTr="00302F9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EE1F2" w14:textId="77777777" w:rsidR="00561BC0" w:rsidRDefault="00561BC0" w:rsidP="00302F93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EF520" w14:textId="77777777" w:rsidR="00561BC0" w:rsidRDefault="00561BC0" w:rsidP="00302F93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EC257" w14:textId="77777777" w:rsidR="00561BC0" w:rsidRDefault="00561BC0" w:rsidP="00302F93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561BC0" w14:paraId="5306AE71" w14:textId="77777777" w:rsidTr="00302F9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5FAA3" w14:textId="77777777" w:rsidR="00561BC0" w:rsidRDefault="00561BC0" w:rsidP="00302F93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CFF5A" w14:textId="77777777" w:rsidR="00561BC0" w:rsidRDefault="00561BC0" w:rsidP="00302F93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D0C1E" w14:textId="77777777" w:rsidR="00561BC0" w:rsidRDefault="00561BC0" w:rsidP="00302F93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425F1332" w14:textId="77777777" w:rsidR="00561BC0" w:rsidRDefault="00561BC0" w:rsidP="00561BC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4703F74" w14:textId="77777777" w:rsidR="00561BC0" w:rsidRDefault="00561BC0" w:rsidP="00561BC0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713F1A42" w14:textId="77777777" w:rsidR="00561BC0" w:rsidRDefault="00561BC0" w:rsidP="00561BC0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1CDF3D01" w14:textId="77777777" w:rsidR="00561BC0" w:rsidRDefault="00561BC0" w:rsidP="00561BC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3B341FE9" w14:textId="77777777" w:rsidR="00561BC0" w:rsidRDefault="00561BC0" w:rsidP="00561BC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59B91199" w14:textId="77777777" w:rsidR="00561BC0" w:rsidRDefault="00561BC0" w:rsidP="00561BC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2BE50043" w14:textId="77777777" w:rsidR="00561BC0" w:rsidRDefault="00561BC0" w:rsidP="00561BC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0B47D07A" w14:textId="77777777" w:rsidR="00561BC0" w:rsidRDefault="00561BC0" w:rsidP="00561BC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D158C65" w14:textId="77777777" w:rsidR="00561BC0" w:rsidRDefault="00561BC0" w:rsidP="00561BC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EB7E1C0" w14:textId="77777777" w:rsidR="00561BC0" w:rsidRDefault="00561BC0" w:rsidP="00561BC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F5C3B2D" w14:textId="77777777" w:rsidR="00561BC0" w:rsidRDefault="00561BC0" w:rsidP="00561BC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056D834" w14:textId="77777777" w:rsidR="00561BC0" w:rsidRDefault="00561BC0" w:rsidP="00561BC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EB13F31" w14:textId="77777777" w:rsidR="00561BC0" w:rsidRDefault="00561BC0" w:rsidP="00561BC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0D2481D" w14:textId="77777777" w:rsidR="00561BC0" w:rsidRDefault="00561BC0" w:rsidP="00561BC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E25708D" w14:textId="77777777" w:rsidR="00561BC0" w:rsidRDefault="00561BC0" w:rsidP="00561BC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D5BC058" w14:textId="77777777" w:rsidR="00561BC0" w:rsidRPr="00FB3F21" w:rsidRDefault="00561BC0" w:rsidP="00561BC0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sectPr w:rsidR="00561BC0" w:rsidRPr="00FB3F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B1EE9" w14:textId="77777777" w:rsidR="00E76AFC" w:rsidRDefault="00E76AFC">
      <w:r>
        <w:separator/>
      </w:r>
    </w:p>
  </w:endnote>
  <w:endnote w:type="continuationSeparator" w:id="0">
    <w:p w14:paraId="3553CD9E" w14:textId="77777777" w:rsidR="00E76AFC" w:rsidRDefault="00E76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36FB8" w14:textId="77777777" w:rsidR="00C271E7" w:rsidRDefault="00C271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4E54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B0A21" w14:textId="77777777" w:rsidR="00C271E7" w:rsidRDefault="00C271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C2835" w14:textId="77777777" w:rsidR="00E76AFC" w:rsidRDefault="00E76AFC">
      <w:r>
        <w:separator/>
      </w:r>
    </w:p>
  </w:footnote>
  <w:footnote w:type="continuationSeparator" w:id="0">
    <w:p w14:paraId="361380EA" w14:textId="77777777" w:rsidR="00E76AFC" w:rsidRDefault="00E76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19CB0" w14:textId="77777777" w:rsidR="00C271E7" w:rsidRDefault="00C271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E29E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C2C0D44" w14:textId="492C388E" w:rsidR="00CB0243" w:rsidRDefault="00CB0243" w:rsidP="00CB0243">
    <w:pPr>
      <w:pStyle w:val="Nagwek"/>
    </w:pPr>
    <w:r w:rsidRPr="00360DFF">
      <w:rPr>
        <w:noProof/>
      </w:rPr>
      <w:pict w14:anchorId="012815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25pt;height:51.75pt;visibility:visible;mso-wrap-style:square">
          <v:imagedata r:id="rId1" o:title=""/>
        </v:shape>
      </w:pict>
    </w:r>
  </w:p>
  <w:p w14:paraId="6985C6E4" w14:textId="77777777" w:rsidR="00CB0243" w:rsidRDefault="00CB0243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4D98E" w14:textId="77777777" w:rsidR="00C271E7" w:rsidRDefault="00C271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04634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30780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9877283">
    <w:abstractNumId w:val="0"/>
  </w:num>
  <w:num w:numId="4" w16cid:durableId="6297520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6AF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61BC0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271E7"/>
    <w:rsid w:val="00C969A6"/>
    <w:rsid w:val="00CA7D36"/>
    <w:rsid w:val="00CB0243"/>
    <w:rsid w:val="00D24208"/>
    <w:rsid w:val="00D60C38"/>
    <w:rsid w:val="00D66893"/>
    <w:rsid w:val="00D90ACB"/>
    <w:rsid w:val="00DC1500"/>
    <w:rsid w:val="00E44371"/>
    <w:rsid w:val="00E76AFC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C7B2C14"/>
  <w15:chartTrackingRefBased/>
  <w15:docId w15:val="{F1AE9112-3761-45BC-9331-E5CAB503C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1BC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B02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526</Words>
  <Characters>4432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2025-05-13T12:02:00Z</cp:lastPrinted>
  <dcterms:created xsi:type="dcterms:W3CDTF">2025-05-13T11:49:00Z</dcterms:created>
  <dcterms:modified xsi:type="dcterms:W3CDTF">2025-05-13T12:02:00Z</dcterms:modified>
</cp:coreProperties>
</file>