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A391A" w14:textId="77777777" w:rsidR="00D665F5" w:rsidRPr="007E24A2" w:rsidRDefault="00B05FBA" w:rsidP="00D665F5">
      <w:pPr>
        <w:spacing w:after="240"/>
        <w:jc w:val="right"/>
        <w:rPr>
          <w:sz w:val="24"/>
          <w:szCs w:val="24"/>
        </w:rPr>
      </w:pPr>
      <w:r w:rsidRPr="00B05FBA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B05FBA">
        <w:rPr>
          <w:sz w:val="24"/>
          <w:szCs w:val="24"/>
        </w:rPr>
        <w:t>2025-05-16</w:t>
      </w:r>
    </w:p>
    <w:p w14:paraId="279D6347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5BF6638C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655DA03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6996AFF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6AAA488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B76E4D4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355063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759C8B8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B05FBA" w:rsidRPr="00B05FBA">
        <w:rPr>
          <w:b/>
          <w:sz w:val="24"/>
          <w:szCs w:val="24"/>
        </w:rPr>
        <w:t>ZP/21/2025</w:t>
      </w:r>
      <w:r w:rsidR="00A80738" w:rsidRPr="007E24A2">
        <w:rPr>
          <w:sz w:val="24"/>
          <w:szCs w:val="24"/>
        </w:rPr>
        <w:tab/>
        <w:t xml:space="preserve"> </w:t>
      </w:r>
    </w:p>
    <w:p w14:paraId="4A762444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5A346C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99E667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28EF15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2868E799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B89B2CB" w14:textId="77777777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B05FBA" w:rsidRPr="00B05FBA">
        <w:rPr>
          <w:sz w:val="24"/>
          <w:szCs w:val="24"/>
        </w:rPr>
        <w:t xml:space="preserve">Tryb podstawowy bez negocjacji - art. 275 pkt. 1 ustawy </w:t>
      </w:r>
      <w:proofErr w:type="spellStart"/>
      <w:r w:rsidR="00B05FBA" w:rsidRPr="00B05FBA">
        <w:rPr>
          <w:sz w:val="24"/>
          <w:szCs w:val="24"/>
        </w:rPr>
        <w:t>Pzp</w:t>
      </w:r>
      <w:proofErr w:type="spellEnd"/>
      <w:r w:rsidRPr="007E24A2">
        <w:rPr>
          <w:sz w:val="24"/>
          <w:szCs w:val="24"/>
        </w:rPr>
        <w:t xml:space="preserve"> na: </w:t>
      </w:r>
    </w:p>
    <w:p w14:paraId="4C9D0A42" w14:textId="77777777" w:rsidR="00A80738" w:rsidRPr="007E24A2" w:rsidRDefault="00B05FBA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B05FBA">
        <w:rPr>
          <w:b/>
          <w:szCs w:val="24"/>
        </w:rPr>
        <w:t>Usługa utrzymania czystości i porządku na terenie zewnętrznym Szpitala wraz z całodobowym utrzymaniem czystości na terenie lądowiska dla helikopterów.</w:t>
      </w:r>
    </w:p>
    <w:p w14:paraId="3F9F7120" w14:textId="448610CF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62C3A8B9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B05FBA" w:rsidRPr="003F1308">
        <w:rPr>
          <w:b/>
          <w:bCs/>
          <w:sz w:val="24"/>
          <w:szCs w:val="24"/>
        </w:rPr>
        <w:t>16/05/2025</w:t>
      </w:r>
      <w:r w:rsidR="00FF4AB1" w:rsidRPr="007E24A2">
        <w:rPr>
          <w:sz w:val="24"/>
          <w:szCs w:val="24"/>
        </w:rPr>
        <w:t xml:space="preserve"> o godz. </w:t>
      </w:r>
      <w:r w:rsidR="00B05FBA" w:rsidRPr="003F1308">
        <w:rPr>
          <w:b/>
          <w:bCs/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539984E1" w14:textId="77777777" w:rsidTr="003F1308">
        <w:tc>
          <w:tcPr>
            <w:tcW w:w="993" w:type="dxa"/>
            <w:shd w:val="clear" w:color="auto" w:fill="auto"/>
            <w:vAlign w:val="center"/>
          </w:tcPr>
          <w:p w14:paraId="072CA1B8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644C185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C0F591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B05FBA" w:rsidRPr="007E24A2" w14:paraId="40E33FD9" w14:textId="77777777" w:rsidTr="003F1308">
        <w:tc>
          <w:tcPr>
            <w:tcW w:w="993" w:type="dxa"/>
            <w:shd w:val="clear" w:color="auto" w:fill="auto"/>
            <w:vAlign w:val="center"/>
          </w:tcPr>
          <w:p w14:paraId="438B9756" w14:textId="77777777" w:rsidR="00B05FBA" w:rsidRPr="007E24A2" w:rsidRDefault="00B05FBA" w:rsidP="00882DB6">
            <w:pPr>
              <w:spacing w:before="80" w:after="80"/>
              <w:jc w:val="center"/>
            </w:pPr>
            <w:r w:rsidRPr="00B05FBA">
              <w:t>1</w:t>
            </w:r>
          </w:p>
        </w:tc>
        <w:tc>
          <w:tcPr>
            <w:tcW w:w="5244" w:type="dxa"/>
            <w:shd w:val="clear" w:color="auto" w:fill="auto"/>
          </w:tcPr>
          <w:p w14:paraId="5D3991C9" w14:textId="77777777" w:rsidR="00B05FBA" w:rsidRPr="007E24A2" w:rsidRDefault="00B05FBA" w:rsidP="00882DB6">
            <w:pPr>
              <w:spacing w:before="80"/>
            </w:pPr>
            <w:r w:rsidRPr="00B05FBA">
              <w:t>BUDKOR Spółka z Ograniczoną Odpowiedzialnością</w:t>
            </w:r>
          </w:p>
          <w:p w14:paraId="049ABA2B" w14:textId="020FD1D8" w:rsidR="00B05FBA" w:rsidRPr="007E24A2" w:rsidRDefault="003F1308" w:rsidP="00882DB6">
            <w:r>
              <w:t xml:space="preserve">ul. </w:t>
            </w:r>
            <w:r w:rsidR="00B05FBA" w:rsidRPr="00B05FBA">
              <w:t>Brazylijska</w:t>
            </w:r>
            <w:r w:rsidR="00B05FBA" w:rsidRPr="007E24A2">
              <w:t xml:space="preserve"> </w:t>
            </w:r>
            <w:r w:rsidR="00B05FBA" w:rsidRPr="00B05FBA">
              <w:t>5a/36</w:t>
            </w:r>
            <w:r w:rsidR="00B05FBA" w:rsidRPr="007E24A2">
              <w:t xml:space="preserve"> </w:t>
            </w:r>
          </w:p>
          <w:p w14:paraId="3EE4B78C" w14:textId="77777777" w:rsidR="00B05FBA" w:rsidRPr="007E24A2" w:rsidRDefault="00B05FBA" w:rsidP="00882DB6">
            <w:pPr>
              <w:spacing w:after="80"/>
              <w:jc w:val="both"/>
            </w:pPr>
            <w:r w:rsidRPr="00B05FBA">
              <w:t>03-946</w:t>
            </w:r>
            <w:r w:rsidRPr="007E24A2">
              <w:t xml:space="preserve"> </w:t>
            </w:r>
            <w:r w:rsidRPr="00B05FB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624AFA" w14:textId="77777777" w:rsidR="00B05FBA" w:rsidRPr="007E24A2" w:rsidRDefault="00B05FBA" w:rsidP="00882DB6">
            <w:pPr>
              <w:spacing w:before="80" w:after="80"/>
              <w:jc w:val="center"/>
            </w:pPr>
            <w:r w:rsidRPr="00B05FBA">
              <w:t>165 600.00 zł</w:t>
            </w:r>
          </w:p>
        </w:tc>
      </w:tr>
      <w:tr w:rsidR="00B05FBA" w:rsidRPr="007E24A2" w14:paraId="373D65EF" w14:textId="77777777" w:rsidTr="003F1308">
        <w:tc>
          <w:tcPr>
            <w:tcW w:w="993" w:type="dxa"/>
            <w:shd w:val="clear" w:color="auto" w:fill="auto"/>
            <w:vAlign w:val="center"/>
          </w:tcPr>
          <w:p w14:paraId="6915384E" w14:textId="77777777" w:rsidR="00B05FBA" w:rsidRPr="007E24A2" w:rsidRDefault="00B05FBA" w:rsidP="00882DB6">
            <w:pPr>
              <w:spacing w:before="80" w:after="80"/>
              <w:jc w:val="center"/>
            </w:pPr>
            <w:r w:rsidRPr="00B05FBA">
              <w:t>2</w:t>
            </w:r>
          </w:p>
        </w:tc>
        <w:tc>
          <w:tcPr>
            <w:tcW w:w="5244" w:type="dxa"/>
            <w:shd w:val="clear" w:color="auto" w:fill="auto"/>
          </w:tcPr>
          <w:p w14:paraId="6E1DE552" w14:textId="77777777" w:rsidR="00B05FBA" w:rsidRPr="007E24A2" w:rsidRDefault="00B05FBA" w:rsidP="00882DB6">
            <w:pPr>
              <w:spacing w:before="80"/>
            </w:pPr>
            <w:r w:rsidRPr="00B05FBA">
              <w:t>VERA Spółka z ograniczoną odpowiedzialnością</w:t>
            </w:r>
          </w:p>
          <w:p w14:paraId="0BF36497" w14:textId="64500CC9" w:rsidR="00B05FBA" w:rsidRPr="007E24A2" w:rsidRDefault="00B05FBA" w:rsidP="00882DB6">
            <w:r w:rsidRPr="00B05FBA">
              <w:t>ul. Masarska</w:t>
            </w:r>
            <w:r w:rsidRPr="007E24A2">
              <w:t xml:space="preserve"> </w:t>
            </w:r>
            <w:r w:rsidRPr="00B05FBA">
              <w:t>13 /B</w:t>
            </w:r>
            <w:r w:rsidR="003F1308">
              <w:t>4</w:t>
            </w:r>
            <w:r w:rsidRPr="007E24A2">
              <w:t xml:space="preserve"> </w:t>
            </w:r>
          </w:p>
          <w:p w14:paraId="1366BA9E" w14:textId="77777777" w:rsidR="00B05FBA" w:rsidRPr="007E24A2" w:rsidRDefault="00B05FBA" w:rsidP="00882DB6">
            <w:pPr>
              <w:spacing w:after="80"/>
              <w:jc w:val="both"/>
            </w:pPr>
            <w:r w:rsidRPr="00B05FBA">
              <w:t>31-534</w:t>
            </w:r>
            <w:r w:rsidRPr="007E24A2">
              <w:t xml:space="preserve"> </w:t>
            </w:r>
            <w:r w:rsidRPr="00B05FBA">
              <w:t xml:space="preserve">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11F6FE" w14:textId="77777777" w:rsidR="00B05FBA" w:rsidRPr="007E24A2" w:rsidRDefault="00B05FBA" w:rsidP="00882DB6">
            <w:pPr>
              <w:spacing w:before="80" w:after="80"/>
              <w:jc w:val="center"/>
            </w:pPr>
            <w:r w:rsidRPr="00B05FBA">
              <w:t>128 304.00 zł</w:t>
            </w:r>
          </w:p>
        </w:tc>
      </w:tr>
      <w:tr w:rsidR="00B05FBA" w:rsidRPr="007E24A2" w14:paraId="48BA608D" w14:textId="77777777" w:rsidTr="003F1308">
        <w:tc>
          <w:tcPr>
            <w:tcW w:w="993" w:type="dxa"/>
            <w:shd w:val="clear" w:color="auto" w:fill="auto"/>
            <w:vAlign w:val="center"/>
          </w:tcPr>
          <w:p w14:paraId="497C5EBC" w14:textId="77777777" w:rsidR="00B05FBA" w:rsidRPr="007E24A2" w:rsidRDefault="00B05FBA" w:rsidP="00882DB6">
            <w:pPr>
              <w:spacing w:before="80" w:after="80"/>
              <w:jc w:val="center"/>
            </w:pPr>
            <w:r w:rsidRPr="00B05FBA">
              <w:t>3</w:t>
            </w:r>
          </w:p>
        </w:tc>
        <w:tc>
          <w:tcPr>
            <w:tcW w:w="5244" w:type="dxa"/>
            <w:shd w:val="clear" w:color="auto" w:fill="auto"/>
          </w:tcPr>
          <w:p w14:paraId="434B3521" w14:textId="77777777" w:rsidR="00B05FBA" w:rsidRPr="007E24A2" w:rsidRDefault="00B05FBA" w:rsidP="00882DB6">
            <w:pPr>
              <w:spacing w:before="80"/>
            </w:pPr>
            <w:r w:rsidRPr="00B05FBA">
              <w:t>ADS Spółka z ograniczoną odpowiedzialnością</w:t>
            </w:r>
          </w:p>
          <w:p w14:paraId="3741FCDE" w14:textId="483E5C41" w:rsidR="00B05FBA" w:rsidRPr="007E24A2" w:rsidRDefault="003F1308" w:rsidP="00882DB6">
            <w:r>
              <w:t>ul.</w:t>
            </w:r>
            <w:r w:rsidR="00C00B67">
              <w:t xml:space="preserve"> </w:t>
            </w:r>
            <w:r w:rsidR="00B05FBA" w:rsidRPr="00B05FBA">
              <w:t>Spacerowa</w:t>
            </w:r>
            <w:r w:rsidR="00B05FBA" w:rsidRPr="007E24A2">
              <w:t xml:space="preserve"> </w:t>
            </w:r>
            <w:r w:rsidR="00B05FBA" w:rsidRPr="00B05FBA">
              <w:t>1</w:t>
            </w:r>
            <w:r w:rsidR="00B05FBA" w:rsidRPr="007E24A2">
              <w:t xml:space="preserve"> </w:t>
            </w:r>
          </w:p>
          <w:p w14:paraId="798EAE3B" w14:textId="77777777" w:rsidR="00B05FBA" w:rsidRPr="007E24A2" w:rsidRDefault="00B05FBA" w:rsidP="00882DB6">
            <w:pPr>
              <w:spacing w:after="80"/>
              <w:jc w:val="both"/>
            </w:pPr>
            <w:r w:rsidRPr="00B05FBA">
              <w:t>32-088</w:t>
            </w:r>
            <w:r w:rsidRPr="007E24A2">
              <w:t xml:space="preserve"> </w:t>
            </w:r>
            <w:r w:rsidRPr="00B05FBA">
              <w:t>Brzozówka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BF089D" w14:textId="77777777" w:rsidR="00B05FBA" w:rsidRPr="007E24A2" w:rsidRDefault="00B05FBA" w:rsidP="00882DB6">
            <w:pPr>
              <w:spacing w:before="80" w:after="80"/>
              <w:jc w:val="center"/>
            </w:pPr>
            <w:r w:rsidRPr="00B05FBA">
              <w:t>193 999.68 zł</w:t>
            </w:r>
          </w:p>
        </w:tc>
      </w:tr>
      <w:tr w:rsidR="00B05FBA" w:rsidRPr="007E24A2" w14:paraId="339D99D6" w14:textId="77777777" w:rsidTr="003F1308">
        <w:tc>
          <w:tcPr>
            <w:tcW w:w="993" w:type="dxa"/>
            <w:shd w:val="clear" w:color="auto" w:fill="auto"/>
            <w:vAlign w:val="center"/>
          </w:tcPr>
          <w:p w14:paraId="3116E242" w14:textId="77777777" w:rsidR="00B05FBA" w:rsidRPr="007E24A2" w:rsidRDefault="00B05FBA" w:rsidP="00882DB6">
            <w:pPr>
              <w:spacing w:before="80" w:after="80"/>
              <w:jc w:val="center"/>
            </w:pPr>
            <w:r w:rsidRPr="00B05FBA">
              <w:t>4</w:t>
            </w:r>
          </w:p>
        </w:tc>
        <w:tc>
          <w:tcPr>
            <w:tcW w:w="5244" w:type="dxa"/>
            <w:shd w:val="clear" w:color="auto" w:fill="auto"/>
          </w:tcPr>
          <w:p w14:paraId="55F2BA11" w14:textId="77777777" w:rsidR="00B05FBA" w:rsidRPr="007E24A2" w:rsidRDefault="00B05FBA" w:rsidP="00882DB6">
            <w:pPr>
              <w:spacing w:before="80"/>
            </w:pPr>
            <w:r w:rsidRPr="00B05FBA">
              <w:t>PRZEDSIĘBIORSTWO WIELOBRANŻOWE KARPINEX BARBARA KARPIŃSKA</w:t>
            </w:r>
          </w:p>
          <w:p w14:paraId="5BD911F0" w14:textId="1B65FB5D" w:rsidR="00B05FBA" w:rsidRPr="007E24A2" w:rsidRDefault="003F1308" w:rsidP="00882DB6">
            <w:r>
              <w:t>ul.</w:t>
            </w:r>
            <w:r w:rsidR="00C00B67">
              <w:t xml:space="preserve"> </w:t>
            </w:r>
            <w:r>
              <w:t>C</w:t>
            </w:r>
            <w:r w:rsidRPr="00B05FBA">
              <w:t>edrowa</w:t>
            </w:r>
            <w:r w:rsidRPr="007E24A2">
              <w:t xml:space="preserve"> </w:t>
            </w:r>
            <w:r w:rsidRPr="00B05FBA">
              <w:t>5</w:t>
            </w:r>
            <w:r w:rsidRPr="007E24A2">
              <w:t xml:space="preserve"> </w:t>
            </w:r>
          </w:p>
          <w:p w14:paraId="31921661" w14:textId="3C08747C" w:rsidR="00B05FBA" w:rsidRPr="007E24A2" w:rsidRDefault="003F1308" w:rsidP="00882DB6">
            <w:pPr>
              <w:spacing w:after="80"/>
              <w:jc w:val="both"/>
            </w:pPr>
            <w:r w:rsidRPr="00B05FBA">
              <w:t>25-900</w:t>
            </w:r>
            <w:r w:rsidRPr="007E24A2">
              <w:t xml:space="preserve"> </w:t>
            </w:r>
            <w:r>
              <w:t>C</w:t>
            </w:r>
            <w:r w:rsidRPr="00B05FBA">
              <w:t>edzyna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715A2F" w14:textId="77777777" w:rsidR="00B05FBA" w:rsidRPr="007E24A2" w:rsidRDefault="00B05FBA" w:rsidP="00882DB6">
            <w:pPr>
              <w:spacing w:before="80" w:after="80"/>
              <w:jc w:val="center"/>
            </w:pPr>
            <w:r w:rsidRPr="00B05FBA">
              <w:t>224 467.20 zł</w:t>
            </w:r>
          </w:p>
        </w:tc>
      </w:tr>
    </w:tbl>
    <w:p w14:paraId="40237BA3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2C4AEE56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51A63614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2D5E7" w14:textId="77777777" w:rsidR="008B012A" w:rsidRDefault="008B012A">
      <w:r>
        <w:separator/>
      </w:r>
    </w:p>
  </w:endnote>
  <w:endnote w:type="continuationSeparator" w:id="0">
    <w:p w14:paraId="0C932F9B" w14:textId="77777777" w:rsidR="008B012A" w:rsidRDefault="008B0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A590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25989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22BE8" w14:textId="5539BC8A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778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B83674" w14:textId="77777777" w:rsidR="009F189D" w:rsidRDefault="009F189D">
    <w:pPr>
      <w:pStyle w:val="Stopka"/>
      <w:tabs>
        <w:tab w:val="clear" w:pos="4536"/>
      </w:tabs>
      <w:jc w:val="center"/>
    </w:pPr>
  </w:p>
  <w:p w14:paraId="3D0DBE5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037BC" w14:textId="77777777" w:rsidR="008B012A" w:rsidRDefault="008B012A">
      <w:r>
        <w:separator/>
      </w:r>
    </w:p>
  </w:footnote>
  <w:footnote w:type="continuationSeparator" w:id="0">
    <w:p w14:paraId="65D838B2" w14:textId="77777777" w:rsidR="008B012A" w:rsidRDefault="008B0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D6B0E" w14:textId="77777777" w:rsidR="00B05FBA" w:rsidRDefault="00B05F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27287" w14:textId="77777777" w:rsidR="00B05FBA" w:rsidRDefault="00B05F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2FB09" w14:textId="77777777" w:rsidR="00B05FBA" w:rsidRDefault="00B05F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012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F03EC"/>
    <w:rsid w:val="00355C9D"/>
    <w:rsid w:val="003B6B36"/>
    <w:rsid w:val="003D72FD"/>
    <w:rsid w:val="003F1308"/>
    <w:rsid w:val="003F57CD"/>
    <w:rsid w:val="00423179"/>
    <w:rsid w:val="00426D11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A26A5"/>
    <w:rsid w:val="008B012A"/>
    <w:rsid w:val="009D19BD"/>
    <w:rsid w:val="009F189D"/>
    <w:rsid w:val="00A80738"/>
    <w:rsid w:val="00B05FBA"/>
    <w:rsid w:val="00C00B67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C748C3"/>
  <w15:chartTrackingRefBased/>
  <w15:docId w15:val="{8E427622-42CF-4611-A15D-4BFD5F010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167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4</cp:revision>
  <dcterms:created xsi:type="dcterms:W3CDTF">2025-05-16T10:25:00Z</dcterms:created>
  <dcterms:modified xsi:type="dcterms:W3CDTF">2025-05-16T10:33:00Z</dcterms:modified>
</cp:coreProperties>
</file>