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B6481" w14:textId="77777777" w:rsidR="00FB7F50" w:rsidRPr="002245BE" w:rsidRDefault="006038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381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03817">
        <w:rPr>
          <w:sz w:val="22"/>
          <w:szCs w:val="22"/>
        </w:rPr>
        <w:t>2025-05-16</w:t>
      </w:r>
    </w:p>
    <w:p w14:paraId="235B95E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91E409" w14:textId="77777777" w:rsidR="00603817" w:rsidRPr="00603817" w:rsidRDefault="00603817" w:rsidP="00FB7F50">
      <w:pPr>
        <w:spacing w:after="40"/>
        <w:rPr>
          <w:b/>
          <w:bCs/>
          <w:sz w:val="22"/>
          <w:szCs w:val="22"/>
        </w:rPr>
      </w:pPr>
      <w:r w:rsidRPr="00603817">
        <w:rPr>
          <w:b/>
          <w:bCs/>
          <w:sz w:val="22"/>
          <w:szCs w:val="22"/>
        </w:rPr>
        <w:t>Akademia Górniczo - Hutnicza</w:t>
      </w:r>
    </w:p>
    <w:p w14:paraId="76E5D414" w14:textId="77777777" w:rsidR="00603817" w:rsidRPr="00603817" w:rsidRDefault="00603817" w:rsidP="00FB7F50">
      <w:pPr>
        <w:spacing w:after="40"/>
        <w:rPr>
          <w:b/>
          <w:bCs/>
          <w:sz w:val="22"/>
          <w:szCs w:val="22"/>
        </w:rPr>
      </w:pPr>
      <w:r w:rsidRPr="00603817">
        <w:rPr>
          <w:b/>
          <w:bCs/>
          <w:sz w:val="22"/>
          <w:szCs w:val="22"/>
        </w:rPr>
        <w:t>im. Stanisława Staszica w Krakowie</w:t>
      </w:r>
    </w:p>
    <w:p w14:paraId="6A0606EA" w14:textId="77777777" w:rsidR="00FB7F50" w:rsidRPr="002245BE" w:rsidRDefault="00603817" w:rsidP="00FB7F50">
      <w:pPr>
        <w:spacing w:after="40"/>
        <w:rPr>
          <w:b/>
          <w:bCs/>
          <w:sz w:val="22"/>
          <w:szCs w:val="22"/>
        </w:rPr>
      </w:pPr>
      <w:r w:rsidRPr="00603817">
        <w:rPr>
          <w:b/>
          <w:bCs/>
          <w:sz w:val="22"/>
          <w:szCs w:val="22"/>
        </w:rPr>
        <w:t>Dział Zamówień Publicznych</w:t>
      </w:r>
    </w:p>
    <w:p w14:paraId="04441E65" w14:textId="77777777" w:rsidR="00FB7F50" w:rsidRPr="002245BE" w:rsidRDefault="00603817" w:rsidP="00FB7F50">
      <w:pPr>
        <w:rPr>
          <w:sz w:val="22"/>
          <w:szCs w:val="22"/>
        </w:rPr>
      </w:pPr>
      <w:r w:rsidRPr="0060381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03817">
        <w:rPr>
          <w:sz w:val="22"/>
          <w:szCs w:val="22"/>
        </w:rPr>
        <w:t>30</w:t>
      </w:r>
    </w:p>
    <w:p w14:paraId="444EC4EF" w14:textId="77777777" w:rsidR="00FB7F50" w:rsidRPr="002245BE" w:rsidRDefault="00603817" w:rsidP="00FB7F50">
      <w:pPr>
        <w:rPr>
          <w:sz w:val="22"/>
          <w:szCs w:val="22"/>
        </w:rPr>
      </w:pPr>
      <w:r w:rsidRPr="0060381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03817">
        <w:rPr>
          <w:sz w:val="22"/>
          <w:szCs w:val="22"/>
        </w:rPr>
        <w:t>Kraków</w:t>
      </w:r>
    </w:p>
    <w:p w14:paraId="1CE5E02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9D56ED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03817" w:rsidRPr="00607F9B" w14:paraId="536650DE" w14:textId="77777777" w:rsidTr="00F96525">
        <w:trPr>
          <w:trHeight w:val="638"/>
        </w:trPr>
        <w:tc>
          <w:tcPr>
            <w:tcW w:w="959" w:type="dxa"/>
            <w:shd w:val="clear" w:color="auto" w:fill="auto"/>
          </w:tcPr>
          <w:p w14:paraId="4C0A282A" w14:textId="77777777" w:rsidR="00603817" w:rsidRPr="00607F9B" w:rsidRDefault="00603817" w:rsidP="00F965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B3A8FA" w14:textId="13F8CFF9" w:rsidR="00603817" w:rsidRPr="00607F9B" w:rsidRDefault="00603817" w:rsidP="00F965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03817">
              <w:rPr>
                <w:sz w:val="22"/>
                <w:szCs w:val="22"/>
              </w:rPr>
              <w:t>przetarg</w:t>
            </w:r>
            <w:r w:rsidR="006C79F4">
              <w:rPr>
                <w:sz w:val="22"/>
                <w:szCs w:val="22"/>
              </w:rPr>
              <w:t>u</w:t>
            </w:r>
            <w:r w:rsidRPr="00603817">
              <w:rPr>
                <w:sz w:val="22"/>
                <w:szCs w:val="22"/>
              </w:rPr>
              <w:t xml:space="preserve"> nieograniczon</w:t>
            </w:r>
            <w:r w:rsidR="006C79F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3817">
              <w:rPr>
                <w:b/>
                <w:bCs/>
                <w:sz w:val="22"/>
                <w:szCs w:val="22"/>
              </w:rPr>
              <w:t>Dostaw</w:t>
            </w:r>
            <w:r w:rsidR="006C79F4">
              <w:rPr>
                <w:b/>
                <w:bCs/>
                <w:sz w:val="22"/>
                <w:szCs w:val="22"/>
              </w:rPr>
              <w:t>ę</w:t>
            </w:r>
            <w:r w:rsidRPr="00603817">
              <w:rPr>
                <w:b/>
                <w:bCs/>
                <w:sz w:val="22"/>
                <w:szCs w:val="22"/>
              </w:rPr>
              <w:t xml:space="preserve"> laptopów wraz z dodatkowym wyposażeniem na potrzeby CR AGH oraz </w:t>
            </w:r>
            <w:proofErr w:type="spellStart"/>
            <w:r w:rsidRPr="00603817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3817">
              <w:rPr>
                <w:b/>
                <w:sz w:val="22"/>
                <w:szCs w:val="22"/>
              </w:rPr>
              <w:t>DE-dzp.272-158/25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7392A85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03817" w14:paraId="7E52F00C" w14:textId="77777777" w:rsidTr="00F9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720E9F1" w14:textId="77777777" w:rsidR="00603817" w:rsidRPr="00D26ED6" w:rsidRDefault="00603817" w:rsidP="00F9652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03817">
              <w:rPr>
                <w:b/>
                <w:sz w:val="22"/>
                <w:szCs w:val="22"/>
              </w:rPr>
              <w:t>AJP Technology sp. z o.o.</w:t>
            </w:r>
          </w:p>
          <w:p w14:paraId="14BB69D1" w14:textId="77777777" w:rsidR="00603817" w:rsidRPr="009F0E5C" w:rsidRDefault="00603817" w:rsidP="00F96525">
            <w:pPr>
              <w:jc w:val="both"/>
              <w:rPr>
                <w:bCs/>
                <w:sz w:val="22"/>
                <w:szCs w:val="22"/>
              </w:rPr>
            </w:pPr>
            <w:r w:rsidRPr="00603817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3817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03817">
              <w:rPr>
                <w:bCs/>
                <w:sz w:val="22"/>
                <w:szCs w:val="22"/>
              </w:rPr>
              <w:t>/11</w:t>
            </w:r>
          </w:p>
          <w:p w14:paraId="74D7314B" w14:textId="77777777" w:rsidR="00603817" w:rsidRPr="009F0E5C" w:rsidRDefault="00603817" w:rsidP="00F96525">
            <w:pPr>
              <w:jc w:val="both"/>
              <w:rPr>
                <w:bCs/>
                <w:sz w:val="22"/>
                <w:szCs w:val="22"/>
              </w:rPr>
            </w:pPr>
            <w:r w:rsidRPr="00603817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3817">
              <w:rPr>
                <w:bCs/>
                <w:sz w:val="22"/>
                <w:szCs w:val="22"/>
              </w:rPr>
              <w:t>Kraków</w:t>
            </w:r>
          </w:p>
          <w:p w14:paraId="7E8AF730" w14:textId="77777777" w:rsidR="00603817" w:rsidRDefault="00603817" w:rsidP="00F965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39F0D6" w14:textId="77777777" w:rsidR="00603817" w:rsidRDefault="00603817" w:rsidP="00F965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0381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03817">
              <w:rPr>
                <w:sz w:val="22"/>
                <w:szCs w:val="22"/>
              </w:rPr>
              <w:t>Dostawa 1 szt. laptopa z osprzętem na potrzeby CR AGH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DD91A16" w14:textId="77777777" w:rsidR="00603817" w:rsidRPr="00211A34" w:rsidRDefault="00603817" w:rsidP="00F965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03817">
              <w:rPr>
                <w:b/>
                <w:sz w:val="22"/>
                <w:szCs w:val="22"/>
              </w:rPr>
              <w:t>17 002.29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CCA7762" w14:textId="77777777" w:rsidR="00603817" w:rsidRDefault="00603817" w:rsidP="00F9652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603817" w14:paraId="360736A2" w14:textId="77777777" w:rsidTr="00F9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ECFE988" w14:textId="77777777" w:rsidR="00603817" w:rsidRPr="00D26ED6" w:rsidRDefault="00603817" w:rsidP="00F9652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03817">
              <w:rPr>
                <w:b/>
                <w:sz w:val="22"/>
                <w:szCs w:val="22"/>
              </w:rPr>
              <w:t>PROGRESS Systemy Komputerowe Sp. z o.o.</w:t>
            </w:r>
          </w:p>
          <w:p w14:paraId="193ED2E9" w14:textId="77777777" w:rsidR="00603817" w:rsidRPr="009F0E5C" w:rsidRDefault="00603817" w:rsidP="00F96525">
            <w:pPr>
              <w:jc w:val="both"/>
              <w:rPr>
                <w:bCs/>
                <w:sz w:val="22"/>
                <w:szCs w:val="22"/>
              </w:rPr>
            </w:pPr>
            <w:r w:rsidRPr="00603817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3817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2DF995" w14:textId="77777777" w:rsidR="00603817" w:rsidRPr="009F0E5C" w:rsidRDefault="00603817" w:rsidP="00F96525">
            <w:pPr>
              <w:jc w:val="both"/>
              <w:rPr>
                <w:bCs/>
                <w:sz w:val="22"/>
                <w:szCs w:val="22"/>
              </w:rPr>
            </w:pPr>
            <w:r w:rsidRPr="00603817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3817">
              <w:rPr>
                <w:bCs/>
                <w:sz w:val="22"/>
                <w:szCs w:val="22"/>
              </w:rPr>
              <w:t>Kraków</w:t>
            </w:r>
          </w:p>
          <w:p w14:paraId="70CC80CC" w14:textId="77777777" w:rsidR="00603817" w:rsidRDefault="00603817" w:rsidP="00F965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7610BC" w14:textId="77777777" w:rsidR="00603817" w:rsidRDefault="00603817" w:rsidP="00F965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0381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03817">
              <w:rPr>
                <w:sz w:val="22"/>
                <w:szCs w:val="22"/>
              </w:rPr>
              <w:t xml:space="preserve">Dostawa 1 szt. laptopa wraz z wyposażeniem na potrzeby </w:t>
            </w:r>
            <w:proofErr w:type="spellStart"/>
            <w:r w:rsidRPr="00603817">
              <w:rPr>
                <w:sz w:val="22"/>
                <w:szCs w:val="22"/>
              </w:rPr>
              <w:t>WGGiIŚ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7C6CFB99" w14:textId="77777777" w:rsidR="00603817" w:rsidRPr="00211A34" w:rsidRDefault="00603817" w:rsidP="00F965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03817">
              <w:rPr>
                <w:b/>
                <w:sz w:val="22"/>
                <w:szCs w:val="22"/>
              </w:rPr>
              <w:t>13 394.70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FD0DCC" w14:textId="77777777" w:rsidR="00603817" w:rsidRDefault="00603817" w:rsidP="00F9652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DC7B18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809478C" w14:textId="77777777" w:rsidTr="00596EA3">
        <w:tc>
          <w:tcPr>
            <w:tcW w:w="2169" w:type="dxa"/>
            <w:shd w:val="clear" w:color="auto" w:fill="F3F3F3"/>
          </w:tcPr>
          <w:p w14:paraId="00F174B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A1826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B7A196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62C2EB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603817" w:rsidRPr="00834EF4" w14:paraId="3CD92917" w14:textId="77777777" w:rsidTr="00F96525">
        <w:tc>
          <w:tcPr>
            <w:tcW w:w="2169" w:type="dxa"/>
            <w:shd w:val="clear" w:color="auto" w:fill="auto"/>
          </w:tcPr>
          <w:p w14:paraId="770AA59D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3817">
              <w:rPr>
                <w:sz w:val="20"/>
                <w:szCs w:val="20"/>
              </w:rPr>
              <w:t>Dostawa 1 szt. laptopa z osprzętem na potrzeby CR AGH</w:t>
            </w:r>
          </w:p>
        </w:tc>
        <w:tc>
          <w:tcPr>
            <w:tcW w:w="2793" w:type="dxa"/>
            <w:shd w:val="clear" w:color="auto" w:fill="auto"/>
          </w:tcPr>
          <w:p w14:paraId="6E807D7B" w14:textId="77777777" w:rsidR="00603817" w:rsidRPr="00211A34" w:rsidRDefault="00603817" w:rsidP="00F965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3817">
              <w:rPr>
                <w:b/>
                <w:bCs/>
                <w:sz w:val="20"/>
                <w:szCs w:val="20"/>
              </w:rPr>
              <w:t>AJP Technology sp. z o.o.</w:t>
            </w:r>
          </w:p>
          <w:p w14:paraId="525AC4DA" w14:textId="77777777" w:rsidR="00603817" w:rsidRPr="00211A34" w:rsidRDefault="00603817" w:rsidP="00F96525">
            <w:pPr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Leopolda Staffa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1/11</w:t>
            </w:r>
          </w:p>
          <w:p w14:paraId="7F3ED20F" w14:textId="77777777" w:rsidR="00603817" w:rsidRPr="00211A34" w:rsidRDefault="00603817" w:rsidP="00F96525">
            <w:pPr>
              <w:spacing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30-069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80D74C0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1 - Cena - 60.00</w:t>
            </w:r>
          </w:p>
          <w:p w14:paraId="2744A16C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2 - Termin realizacji zamówienia - 20.00</w:t>
            </w:r>
          </w:p>
          <w:p w14:paraId="0EF18481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74FB4A" w14:textId="77777777" w:rsidR="00603817" w:rsidRPr="00211A34" w:rsidRDefault="00603817" w:rsidP="00F96525">
            <w:pPr>
              <w:jc w:val="center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 xml:space="preserve">  100,00</w:t>
            </w:r>
          </w:p>
        </w:tc>
      </w:tr>
      <w:tr w:rsidR="00603817" w:rsidRPr="00834EF4" w14:paraId="202801BF" w14:textId="77777777" w:rsidTr="00F96525">
        <w:tc>
          <w:tcPr>
            <w:tcW w:w="2169" w:type="dxa"/>
            <w:shd w:val="clear" w:color="auto" w:fill="auto"/>
          </w:tcPr>
          <w:p w14:paraId="720A1DB6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3817">
              <w:rPr>
                <w:sz w:val="20"/>
                <w:szCs w:val="20"/>
              </w:rPr>
              <w:t xml:space="preserve">Dostawa 1 szt. laptopa z osprzętem na </w:t>
            </w:r>
            <w:r w:rsidRPr="00603817">
              <w:rPr>
                <w:sz w:val="20"/>
                <w:szCs w:val="20"/>
              </w:rPr>
              <w:lastRenderedPageBreak/>
              <w:t>potrzeby CR AGH</w:t>
            </w:r>
          </w:p>
        </w:tc>
        <w:tc>
          <w:tcPr>
            <w:tcW w:w="2793" w:type="dxa"/>
            <w:shd w:val="clear" w:color="auto" w:fill="auto"/>
          </w:tcPr>
          <w:p w14:paraId="0922BE77" w14:textId="77777777" w:rsidR="00603817" w:rsidRPr="00211A34" w:rsidRDefault="00603817" w:rsidP="00F965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3817">
              <w:rPr>
                <w:b/>
                <w:bCs/>
                <w:sz w:val="20"/>
                <w:szCs w:val="20"/>
              </w:rPr>
              <w:lastRenderedPageBreak/>
              <w:t>PROGRESS Systemy Komputerowe Sp. z o.o.</w:t>
            </w:r>
          </w:p>
          <w:p w14:paraId="14F18BB6" w14:textId="77777777" w:rsidR="00603817" w:rsidRPr="00211A34" w:rsidRDefault="00603817" w:rsidP="00F96525">
            <w:pPr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lastRenderedPageBreak/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27</w:t>
            </w:r>
          </w:p>
          <w:p w14:paraId="11898C9A" w14:textId="77777777" w:rsidR="00603817" w:rsidRPr="00211A34" w:rsidRDefault="00603817" w:rsidP="00F96525">
            <w:pPr>
              <w:spacing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4E3AE5C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lastRenderedPageBreak/>
              <w:t>1 - Cena - 48.93</w:t>
            </w:r>
          </w:p>
          <w:p w14:paraId="0DA4E507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 xml:space="preserve">2 - Termin realizacji zamówienia </w:t>
            </w:r>
            <w:r w:rsidRPr="00603817">
              <w:rPr>
                <w:sz w:val="20"/>
                <w:szCs w:val="20"/>
              </w:rPr>
              <w:lastRenderedPageBreak/>
              <w:t>- 20.00</w:t>
            </w:r>
          </w:p>
          <w:p w14:paraId="09F2FCB6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D58A50" w14:textId="77777777" w:rsidR="00603817" w:rsidRPr="00211A34" w:rsidRDefault="00603817" w:rsidP="00F96525">
            <w:pPr>
              <w:jc w:val="center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lastRenderedPageBreak/>
              <w:t xml:space="preserve">  88,93</w:t>
            </w:r>
          </w:p>
        </w:tc>
      </w:tr>
      <w:tr w:rsidR="00603817" w:rsidRPr="00834EF4" w14:paraId="72E94590" w14:textId="77777777" w:rsidTr="00F96525">
        <w:tc>
          <w:tcPr>
            <w:tcW w:w="2169" w:type="dxa"/>
            <w:shd w:val="clear" w:color="auto" w:fill="auto"/>
          </w:tcPr>
          <w:p w14:paraId="39D7B854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3817">
              <w:rPr>
                <w:sz w:val="20"/>
                <w:szCs w:val="20"/>
              </w:rPr>
              <w:t>Dostawa 1 szt. laptopa z osprzętem na potrzeby CR AGH</w:t>
            </w:r>
          </w:p>
        </w:tc>
        <w:tc>
          <w:tcPr>
            <w:tcW w:w="2793" w:type="dxa"/>
            <w:shd w:val="clear" w:color="auto" w:fill="auto"/>
          </w:tcPr>
          <w:p w14:paraId="23C75458" w14:textId="77777777" w:rsidR="00603817" w:rsidRPr="00211A34" w:rsidRDefault="00603817" w:rsidP="00F965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03817">
              <w:rPr>
                <w:b/>
                <w:bCs/>
                <w:sz w:val="20"/>
                <w:szCs w:val="20"/>
              </w:rPr>
              <w:t>Framko</w:t>
            </w:r>
            <w:proofErr w:type="spellEnd"/>
            <w:r w:rsidRPr="00603817">
              <w:rPr>
                <w:b/>
                <w:bCs/>
                <w:sz w:val="20"/>
                <w:szCs w:val="20"/>
              </w:rPr>
              <w:t xml:space="preserve"> 2  spółka  jawna  J. Strykowski, S. Miazga</w:t>
            </w:r>
          </w:p>
          <w:p w14:paraId="30FB880A" w14:textId="77777777" w:rsidR="00603817" w:rsidRPr="00211A34" w:rsidRDefault="00603817" w:rsidP="00F96525">
            <w:pPr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ul. Duża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22</w:t>
            </w:r>
          </w:p>
          <w:p w14:paraId="3C9EB9D4" w14:textId="77777777" w:rsidR="00603817" w:rsidRPr="00211A34" w:rsidRDefault="00603817" w:rsidP="00F96525">
            <w:pPr>
              <w:spacing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25-013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14:paraId="304BDDD2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1 - Cena - 47.45</w:t>
            </w:r>
          </w:p>
          <w:p w14:paraId="69899907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2 - Termin realizacji zamówienia - 20.00</w:t>
            </w:r>
          </w:p>
          <w:p w14:paraId="5EC09648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5221D9" w14:textId="77777777" w:rsidR="00603817" w:rsidRPr="00211A34" w:rsidRDefault="00603817" w:rsidP="00F96525">
            <w:pPr>
              <w:jc w:val="center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 xml:space="preserve">  87,45</w:t>
            </w:r>
          </w:p>
        </w:tc>
      </w:tr>
      <w:tr w:rsidR="00603817" w:rsidRPr="00834EF4" w14:paraId="49BE04A4" w14:textId="77777777" w:rsidTr="00F96525">
        <w:tc>
          <w:tcPr>
            <w:tcW w:w="2169" w:type="dxa"/>
            <w:shd w:val="clear" w:color="auto" w:fill="auto"/>
          </w:tcPr>
          <w:p w14:paraId="7A1EAD4E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3817">
              <w:rPr>
                <w:sz w:val="20"/>
                <w:szCs w:val="20"/>
              </w:rPr>
              <w:t xml:space="preserve">Dostawa 1 szt. laptopa wraz z wyposażeniem na potrzeby </w:t>
            </w:r>
            <w:proofErr w:type="spellStart"/>
            <w:r w:rsidRPr="00603817">
              <w:rPr>
                <w:sz w:val="20"/>
                <w:szCs w:val="20"/>
              </w:rPr>
              <w:t>WGGiIŚ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5EB7D41" w14:textId="77777777" w:rsidR="00603817" w:rsidRPr="00211A34" w:rsidRDefault="00603817" w:rsidP="00F965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03817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3630DA17" w14:textId="77777777" w:rsidR="00603817" w:rsidRPr="00211A34" w:rsidRDefault="00603817" w:rsidP="00F96525">
            <w:pPr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27</w:t>
            </w:r>
          </w:p>
          <w:p w14:paraId="0B2B7608" w14:textId="77777777" w:rsidR="00603817" w:rsidRPr="00211A34" w:rsidRDefault="00603817" w:rsidP="00F96525">
            <w:pPr>
              <w:spacing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D5BC3EF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1 - Cena - 56.87</w:t>
            </w:r>
          </w:p>
          <w:p w14:paraId="6478760C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2 - Termin realizacji zamówienia - 20.00</w:t>
            </w:r>
          </w:p>
          <w:p w14:paraId="7C559C79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60C04B" w14:textId="77777777" w:rsidR="00603817" w:rsidRPr="00211A34" w:rsidRDefault="00603817" w:rsidP="00F96525">
            <w:pPr>
              <w:jc w:val="center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 xml:space="preserve">  96,87</w:t>
            </w:r>
          </w:p>
        </w:tc>
      </w:tr>
      <w:tr w:rsidR="00603817" w:rsidRPr="00834EF4" w14:paraId="21AC0136" w14:textId="77777777" w:rsidTr="00F96525">
        <w:tc>
          <w:tcPr>
            <w:tcW w:w="2169" w:type="dxa"/>
            <w:shd w:val="clear" w:color="auto" w:fill="auto"/>
          </w:tcPr>
          <w:p w14:paraId="19C4EA1D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03817">
              <w:rPr>
                <w:sz w:val="20"/>
                <w:szCs w:val="20"/>
              </w:rPr>
              <w:t xml:space="preserve">Dostawa 1 szt. laptopa wraz z wyposażeniem na potrzeby </w:t>
            </w:r>
            <w:proofErr w:type="spellStart"/>
            <w:r w:rsidRPr="00603817">
              <w:rPr>
                <w:sz w:val="20"/>
                <w:szCs w:val="20"/>
              </w:rPr>
              <w:t>WGGiIŚ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256088B" w14:textId="77777777" w:rsidR="00603817" w:rsidRPr="00211A34" w:rsidRDefault="00603817" w:rsidP="00F965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03817">
              <w:rPr>
                <w:b/>
                <w:bCs/>
                <w:sz w:val="20"/>
                <w:szCs w:val="20"/>
              </w:rPr>
              <w:t>Framko</w:t>
            </w:r>
            <w:proofErr w:type="spellEnd"/>
            <w:r w:rsidRPr="00603817">
              <w:rPr>
                <w:b/>
                <w:bCs/>
                <w:sz w:val="20"/>
                <w:szCs w:val="20"/>
              </w:rPr>
              <w:t xml:space="preserve"> 2  spółka  jawna  J. Strykowski, S. Miazga</w:t>
            </w:r>
          </w:p>
          <w:p w14:paraId="29928434" w14:textId="77777777" w:rsidR="00603817" w:rsidRPr="00211A34" w:rsidRDefault="00603817" w:rsidP="00F96525">
            <w:pPr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ul. Duża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22</w:t>
            </w:r>
          </w:p>
          <w:p w14:paraId="74E69235" w14:textId="77777777" w:rsidR="00603817" w:rsidRPr="00211A34" w:rsidRDefault="00603817" w:rsidP="00F96525">
            <w:pPr>
              <w:spacing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25-013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03817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14:paraId="4C83FADB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1 - Cena - 60.00</w:t>
            </w:r>
          </w:p>
          <w:p w14:paraId="7E3B8A48" w14:textId="77777777" w:rsidR="00603817" w:rsidRPr="00603817" w:rsidRDefault="00603817" w:rsidP="00F96525">
            <w:pPr>
              <w:spacing w:before="40" w:after="40"/>
              <w:rPr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2 - Termin realizacji zamówienia - 20.00</w:t>
            </w:r>
          </w:p>
          <w:p w14:paraId="4D34ED7B" w14:textId="77777777" w:rsidR="00603817" w:rsidRPr="00211A34" w:rsidRDefault="00603817" w:rsidP="00F965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87754F" w14:textId="77777777" w:rsidR="00603817" w:rsidRPr="00211A34" w:rsidRDefault="00603817" w:rsidP="00F96525">
            <w:pPr>
              <w:jc w:val="center"/>
              <w:rPr>
                <w:color w:val="000000"/>
                <w:sz w:val="20"/>
                <w:szCs w:val="20"/>
              </w:rPr>
            </w:pPr>
            <w:r w:rsidRPr="00603817">
              <w:rPr>
                <w:sz w:val="20"/>
                <w:szCs w:val="20"/>
              </w:rPr>
              <w:t xml:space="preserve">  80,00</w:t>
            </w:r>
          </w:p>
        </w:tc>
      </w:tr>
    </w:tbl>
    <w:p w14:paraId="5EB7403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2C896" w14:textId="77777777" w:rsidR="00A025BA" w:rsidRDefault="00A025BA">
      <w:r>
        <w:separator/>
      </w:r>
    </w:p>
  </w:endnote>
  <w:endnote w:type="continuationSeparator" w:id="0">
    <w:p w14:paraId="0D65C30C" w14:textId="77777777" w:rsidR="00A025BA" w:rsidRDefault="00A02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035E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E9D1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78E1C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F9982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6283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3C90C" w14:textId="77777777" w:rsidR="00A025BA" w:rsidRDefault="00A025BA">
      <w:r>
        <w:separator/>
      </w:r>
    </w:p>
  </w:footnote>
  <w:footnote w:type="continuationSeparator" w:id="0">
    <w:p w14:paraId="014CF4B0" w14:textId="77777777" w:rsidR="00A025BA" w:rsidRDefault="00A02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1F5D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69DB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69C0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25B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3817"/>
    <w:rsid w:val="00607F9B"/>
    <w:rsid w:val="00644DCB"/>
    <w:rsid w:val="00657C1E"/>
    <w:rsid w:val="006C79F4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5BA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04A22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96BA9F"/>
  <w15:chartTrackingRefBased/>
  <w15:docId w15:val="{6A8B5359-6217-4EE4-8F21-746DAD38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422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1601-01-01T00:00:00Z</cp:lastPrinted>
  <dcterms:created xsi:type="dcterms:W3CDTF">2025-05-16T07:31:00Z</dcterms:created>
  <dcterms:modified xsi:type="dcterms:W3CDTF">2025-05-16T07:31:00Z</dcterms:modified>
</cp:coreProperties>
</file>