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8506E" w14:textId="5A29D3E1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A773DB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2A7BF5C5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E528545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ECF84D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0A278DEA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70903D09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155A3DAC" w14:textId="77777777" w:rsidTr="004F10A0">
        <w:tc>
          <w:tcPr>
            <w:tcW w:w="2269" w:type="dxa"/>
            <w:shd w:val="clear" w:color="auto" w:fill="auto"/>
          </w:tcPr>
          <w:p w14:paraId="6882847E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21CA49" w14:textId="77777777" w:rsidR="00A137C9" w:rsidRPr="00A2540E" w:rsidRDefault="008B217D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21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do chirurgii kręgosłupa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B217D" w:rsidRPr="00A2540E" w14:paraId="69D52C04" w14:textId="77777777" w:rsidTr="004D0E9D">
        <w:tc>
          <w:tcPr>
            <w:tcW w:w="2269" w:type="dxa"/>
            <w:shd w:val="clear" w:color="auto" w:fill="auto"/>
          </w:tcPr>
          <w:p w14:paraId="41FC995F" w14:textId="77777777" w:rsidR="008B217D" w:rsidRPr="00A2540E" w:rsidRDefault="008B217D" w:rsidP="004D0E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2949999" w14:textId="77777777" w:rsidR="008B217D" w:rsidRPr="00A2540E" w:rsidRDefault="008B217D" w:rsidP="004D0E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B217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ZP/26/2025</w:t>
            </w:r>
          </w:p>
        </w:tc>
      </w:tr>
    </w:tbl>
    <w:p w14:paraId="32068074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01FE06BA" w14:textId="11B25162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B217D" w:rsidRPr="008B217D">
        <w:rPr>
          <w:rFonts w:ascii="Arial" w:hAnsi="Arial" w:cs="Arial"/>
          <w:b/>
          <w:sz w:val="24"/>
          <w:szCs w:val="24"/>
        </w:rPr>
        <w:t>Szpital Miejski Specjalistyczny im. Gabriela Narutowicza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954BE81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EFDAE17" w14:textId="77777777" w:rsidTr="00A137C9">
        <w:tc>
          <w:tcPr>
            <w:tcW w:w="617" w:type="dxa"/>
            <w:shd w:val="clear" w:color="auto" w:fill="auto"/>
            <w:vAlign w:val="center"/>
          </w:tcPr>
          <w:p w14:paraId="131CFF6F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5A80020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7BD9D642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092B0639" w14:textId="77777777" w:rsidTr="00A137C9">
        <w:tc>
          <w:tcPr>
            <w:tcW w:w="617" w:type="dxa"/>
            <w:shd w:val="clear" w:color="auto" w:fill="auto"/>
            <w:vAlign w:val="center"/>
          </w:tcPr>
          <w:p w14:paraId="150C9BF9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1FC85D6D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64B4DA63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63496735" w14:textId="77777777" w:rsidTr="00A137C9">
        <w:tc>
          <w:tcPr>
            <w:tcW w:w="617" w:type="dxa"/>
            <w:shd w:val="clear" w:color="auto" w:fill="auto"/>
            <w:vAlign w:val="center"/>
          </w:tcPr>
          <w:p w14:paraId="529A6EA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0993F47B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0C16D72C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12094D40" w14:textId="7777777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8B217D" w:rsidRPr="008B217D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DC11550" w14:textId="77777777" w:rsidTr="00A137C9">
        <w:tc>
          <w:tcPr>
            <w:tcW w:w="617" w:type="dxa"/>
            <w:shd w:val="clear" w:color="auto" w:fill="auto"/>
            <w:vAlign w:val="center"/>
          </w:tcPr>
          <w:p w14:paraId="09E5406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3AE58DE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1382D8BA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29F3690C" w14:textId="77777777" w:rsidTr="00A137C9">
        <w:tc>
          <w:tcPr>
            <w:tcW w:w="617" w:type="dxa"/>
            <w:shd w:val="clear" w:color="auto" w:fill="auto"/>
            <w:vAlign w:val="center"/>
          </w:tcPr>
          <w:p w14:paraId="135B6B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3530C05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2A4EBE9D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AAD9104" w14:textId="77777777" w:rsidTr="00A137C9">
        <w:tc>
          <w:tcPr>
            <w:tcW w:w="617" w:type="dxa"/>
            <w:shd w:val="clear" w:color="auto" w:fill="auto"/>
            <w:vAlign w:val="center"/>
          </w:tcPr>
          <w:p w14:paraId="7A11CD4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17FDB19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7A925401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FA11A9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728638B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518465DD" w14:textId="77777777" w:rsidTr="004F10A0">
        <w:tc>
          <w:tcPr>
            <w:tcW w:w="2660" w:type="dxa"/>
            <w:shd w:val="clear" w:color="auto" w:fill="auto"/>
          </w:tcPr>
          <w:p w14:paraId="223BD713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CB6A5BA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600C8C2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7227B70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0E6640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19879C7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B217D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5F44AD52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7687D" w14:textId="77777777" w:rsidR="00644FF1" w:rsidRDefault="00644FF1" w:rsidP="00025386">
      <w:pPr>
        <w:spacing w:after="0" w:line="240" w:lineRule="auto"/>
      </w:pPr>
      <w:r>
        <w:separator/>
      </w:r>
    </w:p>
  </w:endnote>
  <w:endnote w:type="continuationSeparator" w:id="0">
    <w:p w14:paraId="4B32F6C8" w14:textId="77777777" w:rsidR="00644FF1" w:rsidRDefault="00644FF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760C6" w14:textId="77777777" w:rsidR="008B217D" w:rsidRDefault="008B21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D7C6A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7F9959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1AD35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222B6B6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239D5E" w14:textId="77777777" w:rsidR="008B217D" w:rsidRDefault="008B21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EB60B" w14:textId="77777777" w:rsidR="00644FF1" w:rsidRDefault="00644FF1" w:rsidP="00025386">
      <w:pPr>
        <w:spacing w:after="0" w:line="240" w:lineRule="auto"/>
      </w:pPr>
      <w:r>
        <w:separator/>
      </w:r>
    </w:p>
  </w:footnote>
  <w:footnote w:type="continuationSeparator" w:id="0">
    <w:p w14:paraId="00832781" w14:textId="77777777" w:rsidR="00644FF1" w:rsidRDefault="00644FF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3C411" w14:textId="77777777" w:rsidR="008B217D" w:rsidRDefault="008B21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37ACCA" w14:textId="77777777" w:rsidR="008B217D" w:rsidRDefault="008B21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52627" w14:textId="77777777" w:rsidR="008B217D" w:rsidRDefault="008B21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0587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4FF1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44FF1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217D"/>
    <w:rsid w:val="008B797E"/>
    <w:rsid w:val="008D442B"/>
    <w:rsid w:val="008F2498"/>
    <w:rsid w:val="0093388F"/>
    <w:rsid w:val="00A137C9"/>
    <w:rsid w:val="00A56A6F"/>
    <w:rsid w:val="00A773DB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6772B2"/>
  <w15:chartTrackingRefBased/>
  <w15:docId w15:val="{E50428E2-AA9D-4FED-8553-3C86691E7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2025-05-14T09:24:00Z</dcterms:created>
  <dcterms:modified xsi:type="dcterms:W3CDTF">2025-05-14T09:24:00Z</dcterms:modified>
</cp:coreProperties>
</file>