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7E73D" w14:textId="77777777" w:rsidR="007F4C43" w:rsidRDefault="007F4C4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</w:p>
    <w:p w14:paraId="52DD8D99" w14:textId="31D771FE" w:rsidR="00FB7F50" w:rsidRPr="007F4C43" w:rsidRDefault="00E52950" w:rsidP="007F4C43">
      <w:pPr>
        <w:spacing w:after="240"/>
        <w:jc w:val="right"/>
        <w:rPr>
          <w:rFonts w:ascii="Verdana" w:hAnsi="Verdana"/>
          <w:sz w:val="18"/>
          <w:szCs w:val="18"/>
        </w:rPr>
      </w:pPr>
      <w:r w:rsidRPr="007F4C43">
        <w:rPr>
          <w:rFonts w:ascii="Verdana" w:hAnsi="Verdana"/>
          <w:sz w:val="18"/>
          <w:szCs w:val="18"/>
        </w:rPr>
        <w:t>Kraków</w:t>
      </w:r>
      <w:r w:rsidR="00FB7F50" w:rsidRPr="007F4C43">
        <w:rPr>
          <w:rFonts w:ascii="Verdana" w:hAnsi="Verdana"/>
          <w:sz w:val="18"/>
          <w:szCs w:val="18"/>
        </w:rPr>
        <w:t xml:space="preserve"> dnia: </w:t>
      </w:r>
      <w:r w:rsidRPr="007F4C43">
        <w:rPr>
          <w:rFonts w:ascii="Verdana" w:hAnsi="Verdana"/>
          <w:sz w:val="18"/>
          <w:szCs w:val="18"/>
        </w:rPr>
        <w:t>2025-05</w:t>
      </w:r>
      <w:r w:rsidRPr="00D87AA1">
        <w:rPr>
          <w:rFonts w:ascii="Verdana" w:hAnsi="Verdana"/>
          <w:sz w:val="18"/>
          <w:szCs w:val="18"/>
        </w:rPr>
        <w:t>-1</w:t>
      </w:r>
      <w:r w:rsidR="00D87AA1" w:rsidRPr="00D87AA1">
        <w:rPr>
          <w:rFonts w:ascii="Verdana" w:hAnsi="Verdana"/>
          <w:sz w:val="18"/>
          <w:szCs w:val="18"/>
        </w:rPr>
        <w:t>5</w:t>
      </w:r>
    </w:p>
    <w:p w14:paraId="188E1913" w14:textId="77777777" w:rsidR="00E52950" w:rsidRPr="007F4C43" w:rsidRDefault="00E5295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F4C4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E64B65C" w14:textId="77777777" w:rsidR="00E52950" w:rsidRPr="007F4C43" w:rsidRDefault="00E5295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F4C4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B4B3B4" w14:textId="77777777" w:rsidR="00FB7F50" w:rsidRPr="007F4C43" w:rsidRDefault="00E5295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F4C4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75EB06B" w14:textId="77777777" w:rsidR="00FB7F50" w:rsidRPr="007F4C43" w:rsidRDefault="00E52950" w:rsidP="00FB7F50">
      <w:pPr>
        <w:rPr>
          <w:rFonts w:ascii="Verdana" w:hAnsi="Verdana"/>
          <w:sz w:val="18"/>
          <w:szCs w:val="18"/>
        </w:rPr>
      </w:pPr>
      <w:r w:rsidRPr="007F4C43">
        <w:rPr>
          <w:rFonts w:ascii="Verdana" w:hAnsi="Verdana"/>
          <w:sz w:val="18"/>
          <w:szCs w:val="18"/>
        </w:rPr>
        <w:t>Al. Mickiewicza</w:t>
      </w:r>
      <w:r w:rsidR="00FB7F50" w:rsidRPr="007F4C43">
        <w:rPr>
          <w:rFonts w:ascii="Verdana" w:hAnsi="Verdana"/>
          <w:sz w:val="18"/>
          <w:szCs w:val="18"/>
        </w:rPr>
        <w:t xml:space="preserve"> </w:t>
      </w:r>
      <w:r w:rsidRPr="007F4C43">
        <w:rPr>
          <w:rFonts w:ascii="Verdana" w:hAnsi="Verdana"/>
          <w:sz w:val="18"/>
          <w:szCs w:val="18"/>
        </w:rPr>
        <w:t>30</w:t>
      </w:r>
    </w:p>
    <w:p w14:paraId="36A2E345" w14:textId="77777777" w:rsidR="00FB7F50" w:rsidRPr="007F4C43" w:rsidRDefault="00E52950" w:rsidP="00FB7F50">
      <w:pPr>
        <w:rPr>
          <w:rFonts w:ascii="Verdana" w:hAnsi="Verdana"/>
          <w:sz w:val="18"/>
          <w:szCs w:val="18"/>
        </w:rPr>
      </w:pPr>
      <w:r w:rsidRPr="007F4C43">
        <w:rPr>
          <w:rFonts w:ascii="Verdana" w:hAnsi="Verdana"/>
          <w:sz w:val="18"/>
          <w:szCs w:val="18"/>
        </w:rPr>
        <w:t>30-059</w:t>
      </w:r>
      <w:r w:rsidR="00FB7F50" w:rsidRPr="007F4C43">
        <w:rPr>
          <w:rFonts w:ascii="Verdana" w:hAnsi="Verdana"/>
          <w:sz w:val="18"/>
          <w:szCs w:val="18"/>
        </w:rPr>
        <w:t xml:space="preserve"> </w:t>
      </w:r>
      <w:r w:rsidRPr="007F4C43">
        <w:rPr>
          <w:rFonts w:ascii="Verdana" w:hAnsi="Verdana"/>
          <w:sz w:val="18"/>
          <w:szCs w:val="18"/>
        </w:rPr>
        <w:t>Kraków</w:t>
      </w:r>
    </w:p>
    <w:p w14:paraId="21F5A536" w14:textId="77777777" w:rsidR="008642B3" w:rsidRPr="007F4C4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F4C43">
        <w:rPr>
          <w:rFonts w:ascii="Verdana" w:hAnsi="Verdana"/>
          <w:sz w:val="18"/>
          <w:szCs w:val="18"/>
        </w:rPr>
        <w:t>OGŁOSZENIE</w:t>
      </w:r>
    </w:p>
    <w:p w14:paraId="67CFC59B" w14:textId="77777777" w:rsidR="008642B3" w:rsidRPr="007F4C4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F4C43">
        <w:rPr>
          <w:rFonts w:ascii="Verdana" w:hAnsi="Verdana"/>
          <w:b/>
          <w:sz w:val="18"/>
          <w:szCs w:val="18"/>
        </w:rPr>
        <w:t xml:space="preserve">o </w:t>
      </w:r>
      <w:r w:rsidR="0054734E" w:rsidRPr="007F4C4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52950" w:rsidRPr="007F4C43" w14:paraId="72D271D1" w14:textId="77777777" w:rsidTr="00205C83">
        <w:trPr>
          <w:trHeight w:val="638"/>
        </w:trPr>
        <w:tc>
          <w:tcPr>
            <w:tcW w:w="959" w:type="dxa"/>
            <w:shd w:val="clear" w:color="auto" w:fill="auto"/>
          </w:tcPr>
          <w:p w14:paraId="28DCC5F8" w14:textId="77777777" w:rsidR="00E52950" w:rsidRPr="007F4C43" w:rsidRDefault="00E52950" w:rsidP="00205C8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F4C4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8A37BD5" w14:textId="77777777" w:rsidR="00E52950" w:rsidRPr="007F4C43" w:rsidRDefault="00E52950" w:rsidP="00205C8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F4C4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7F4C4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7F4C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F4C43">
              <w:rPr>
                <w:rFonts w:ascii="Verdana" w:hAnsi="Verdana"/>
                <w:sz w:val="18"/>
                <w:szCs w:val="18"/>
              </w:rPr>
              <w:t>pn.</w:t>
            </w:r>
            <w:r w:rsidRPr="007F4C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F4C4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F4C43">
              <w:rPr>
                <w:rFonts w:ascii="Verdana" w:hAnsi="Verdana"/>
                <w:b/>
                <w:bCs/>
                <w:sz w:val="18"/>
                <w:szCs w:val="18"/>
              </w:rPr>
              <w:t xml:space="preserve">obsługa gastronomiczna spotkania </w:t>
            </w:r>
            <w:proofErr w:type="spellStart"/>
            <w:r w:rsidRPr="007F4C43">
              <w:rPr>
                <w:rFonts w:ascii="Verdana" w:hAnsi="Verdana"/>
                <w:b/>
                <w:bCs/>
                <w:sz w:val="18"/>
                <w:szCs w:val="18"/>
              </w:rPr>
              <w:t>networkingowego</w:t>
            </w:r>
            <w:proofErr w:type="spellEnd"/>
            <w:r w:rsidRPr="007F4C43">
              <w:rPr>
                <w:rFonts w:ascii="Verdana" w:hAnsi="Verdana"/>
                <w:b/>
                <w:bCs/>
                <w:sz w:val="18"/>
                <w:szCs w:val="18"/>
              </w:rPr>
              <w:t xml:space="preserve"> po konferencji SRC2025 w Krakowie wraz z najmem sali bankietowej dla projektu NAWA UNIVERSEH Plus! - DE-dzp.272-230/25</w:t>
            </w:r>
            <w:r w:rsidRPr="007F4C4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F4C4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F4C4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F4C43">
              <w:rPr>
                <w:rFonts w:ascii="Verdana" w:hAnsi="Verdana"/>
                <w:b/>
                <w:sz w:val="18"/>
                <w:szCs w:val="18"/>
              </w:rPr>
              <w:t xml:space="preserve"> DE-dzp.272-230/25</w:t>
            </w:r>
            <w:r w:rsidRPr="007F4C4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E655E28" w14:textId="77777777" w:rsidR="008642B3" w:rsidRPr="007F4C4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F4C43">
        <w:rPr>
          <w:rFonts w:ascii="Verdana" w:hAnsi="Verdana"/>
          <w:sz w:val="18"/>
          <w:szCs w:val="18"/>
        </w:rPr>
        <w:t xml:space="preserve">Zamawiający, </w:t>
      </w:r>
      <w:r w:rsidR="00CC324B" w:rsidRPr="007F4C4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F4C4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F4C43">
        <w:rPr>
          <w:rFonts w:ascii="Verdana" w:hAnsi="Verdana"/>
          <w:sz w:val="18"/>
          <w:szCs w:val="18"/>
        </w:rPr>
        <w:t xml:space="preserve">ust. 1 pkt. 1 i </w:t>
      </w:r>
      <w:r w:rsidRPr="007F4C43">
        <w:rPr>
          <w:rFonts w:ascii="Verdana" w:hAnsi="Verdana"/>
          <w:sz w:val="18"/>
          <w:szCs w:val="18"/>
        </w:rPr>
        <w:t xml:space="preserve">ust. </w:t>
      </w:r>
      <w:r w:rsidR="00A17CDB" w:rsidRPr="007F4C43">
        <w:rPr>
          <w:rFonts w:ascii="Verdana" w:hAnsi="Verdana"/>
          <w:sz w:val="18"/>
          <w:szCs w:val="18"/>
        </w:rPr>
        <w:t>2</w:t>
      </w:r>
      <w:r w:rsidRPr="007F4C4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F4C43">
        <w:rPr>
          <w:rFonts w:ascii="Verdana" w:hAnsi="Verdana"/>
          <w:sz w:val="18"/>
          <w:szCs w:val="18"/>
        </w:rPr>
        <w:t xml:space="preserve"> </w:t>
      </w:r>
      <w:r w:rsidR="00CC1A8E" w:rsidRPr="007F4C4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F4C43">
        <w:rPr>
          <w:rFonts w:ascii="Verdana" w:hAnsi="Verdana"/>
          <w:sz w:val="18"/>
          <w:szCs w:val="18"/>
        </w:rPr>
        <w:t>t.j</w:t>
      </w:r>
      <w:proofErr w:type="spellEnd"/>
      <w:r w:rsidR="00CC1A8E" w:rsidRPr="007F4C43">
        <w:rPr>
          <w:rFonts w:ascii="Verdana" w:hAnsi="Verdana"/>
          <w:sz w:val="18"/>
          <w:szCs w:val="18"/>
        </w:rPr>
        <w:t xml:space="preserve">. ze zm.) </w:t>
      </w:r>
      <w:r w:rsidRPr="007F4C4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F4C43">
        <w:rPr>
          <w:rFonts w:ascii="Verdana" w:hAnsi="Verdana"/>
          <w:sz w:val="18"/>
          <w:szCs w:val="18"/>
        </w:rPr>
        <w:t>Pzp</w:t>
      </w:r>
      <w:proofErr w:type="spellEnd"/>
      <w:r w:rsidRPr="007F4C43">
        <w:rPr>
          <w:rFonts w:ascii="Verdana" w:hAnsi="Verdana"/>
          <w:sz w:val="18"/>
          <w:szCs w:val="18"/>
        </w:rPr>
        <w:t>”</w:t>
      </w:r>
      <w:r w:rsidR="00D26ED6" w:rsidRPr="007F4C43">
        <w:rPr>
          <w:rFonts w:ascii="Verdana" w:hAnsi="Verdana"/>
          <w:sz w:val="18"/>
          <w:szCs w:val="18"/>
        </w:rPr>
        <w:t xml:space="preserve">, </w:t>
      </w:r>
      <w:r w:rsidRPr="007F4C43">
        <w:rPr>
          <w:rFonts w:ascii="Verdana" w:hAnsi="Verdana"/>
          <w:sz w:val="18"/>
          <w:szCs w:val="18"/>
        </w:rPr>
        <w:t>informuje</w:t>
      </w:r>
      <w:r w:rsidR="00D26ED6" w:rsidRPr="007F4C4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F4C43">
        <w:rPr>
          <w:rFonts w:ascii="Verdana" w:hAnsi="Verdana"/>
          <w:sz w:val="18"/>
          <w:szCs w:val="18"/>
        </w:rPr>
        <w:t>najkorzystniejsz</w:t>
      </w:r>
      <w:r w:rsidR="00D26ED6" w:rsidRPr="007F4C43">
        <w:rPr>
          <w:rFonts w:ascii="Verdana" w:hAnsi="Verdana"/>
          <w:sz w:val="18"/>
          <w:szCs w:val="18"/>
        </w:rPr>
        <w:t xml:space="preserve">a wybrana została </w:t>
      </w:r>
      <w:r w:rsidR="00756CDA" w:rsidRPr="007F4C43">
        <w:rPr>
          <w:rFonts w:ascii="Verdana" w:hAnsi="Verdana"/>
          <w:sz w:val="18"/>
          <w:szCs w:val="18"/>
        </w:rPr>
        <w:t>ofer</w:t>
      </w:r>
      <w:r w:rsidR="00D26ED6" w:rsidRPr="007F4C43">
        <w:rPr>
          <w:rFonts w:ascii="Verdana" w:hAnsi="Verdana"/>
          <w:sz w:val="18"/>
          <w:szCs w:val="18"/>
        </w:rPr>
        <w:t>t</w:t>
      </w:r>
      <w:r w:rsidR="009F0E5C" w:rsidRPr="007F4C43">
        <w:rPr>
          <w:rFonts w:ascii="Verdana" w:hAnsi="Verdana"/>
          <w:sz w:val="18"/>
          <w:szCs w:val="18"/>
        </w:rPr>
        <w:t>a</w:t>
      </w:r>
      <w:r w:rsidR="00D26ED6" w:rsidRPr="007F4C4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52950" w:rsidRPr="007F4C43" w14:paraId="78DD4639" w14:textId="77777777" w:rsidTr="00205C83">
        <w:trPr>
          <w:cantSplit/>
        </w:trPr>
        <w:tc>
          <w:tcPr>
            <w:tcW w:w="10150" w:type="dxa"/>
          </w:tcPr>
          <w:p w14:paraId="61D9E87D" w14:textId="5CCC4A9D" w:rsidR="00E52950" w:rsidRPr="007F4C43" w:rsidRDefault="00E52950" w:rsidP="00205C8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F4C43">
              <w:rPr>
                <w:rFonts w:ascii="Verdana" w:hAnsi="Verdana"/>
                <w:b/>
                <w:sz w:val="18"/>
                <w:szCs w:val="18"/>
              </w:rPr>
              <w:t>Garni</w:t>
            </w:r>
            <w:proofErr w:type="spellEnd"/>
            <w:r w:rsidRPr="007F4C43">
              <w:rPr>
                <w:rFonts w:ascii="Verdana" w:hAnsi="Verdana"/>
                <w:b/>
                <w:sz w:val="18"/>
                <w:szCs w:val="18"/>
              </w:rPr>
              <w:t xml:space="preserve"> Hotel </w:t>
            </w:r>
            <w:r w:rsidR="007F4C43">
              <w:rPr>
                <w:rFonts w:ascii="Verdana" w:hAnsi="Verdana"/>
                <w:b/>
                <w:sz w:val="18"/>
                <w:szCs w:val="18"/>
              </w:rPr>
              <w:t>Sp. z o.o.</w:t>
            </w:r>
          </w:p>
          <w:p w14:paraId="7FB8F9F1" w14:textId="77777777" w:rsidR="00E52950" w:rsidRPr="007F4C43" w:rsidRDefault="00E52950" w:rsidP="00205C8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F4C43">
              <w:rPr>
                <w:rFonts w:ascii="Verdana" w:hAnsi="Verdana"/>
                <w:bCs/>
                <w:sz w:val="18"/>
                <w:szCs w:val="18"/>
              </w:rPr>
              <w:t xml:space="preserve">Podbrzezie 4 </w:t>
            </w:r>
          </w:p>
          <w:p w14:paraId="7659A063" w14:textId="77777777" w:rsidR="00E52950" w:rsidRPr="007F4C43" w:rsidRDefault="00E52950" w:rsidP="00205C8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F4C43">
              <w:rPr>
                <w:rFonts w:ascii="Verdana" w:hAnsi="Verdana"/>
                <w:bCs/>
                <w:sz w:val="18"/>
                <w:szCs w:val="18"/>
              </w:rPr>
              <w:t>31-054 Kraków</w:t>
            </w:r>
          </w:p>
          <w:p w14:paraId="68313008" w14:textId="77777777" w:rsidR="00E52950" w:rsidRPr="007F4C43" w:rsidRDefault="00E52950" w:rsidP="00205C8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F4C43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F4C43">
              <w:rPr>
                <w:rFonts w:ascii="Verdana" w:hAnsi="Verdana"/>
                <w:b/>
                <w:sz w:val="18"/>
                <w:szCs w:val="18"/>
              </w:rPr>
              <w:t>45 856.00 zł</w:t>
            </w:r>
            <w:r w:rsidRPr="007F4C4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20C9C84" w14:textId="55D3421F" w:rsidR="00E52950" w:rsidRPr="007F4C43" w:rsidRDefault="00E52950" w:rsidP="00205C8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F4C4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F4C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F4C4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</w:t>
            </w:r>
            <w:r w:rsidR="007F4C43">
              <w:rPr>
                <w:rFonts w:ascii="Verdana" w:hAnsi="Verdana"/>
                <w:color w:val="000000"/>
                <w:sz w:val="18"/>
                <w:szCs w:val="18"/>
              </w:rPr>
              <w:t>iami</w:t>
            </w:r>
            <w:r w:rsidRPr="007F4C43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7F4C4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BDBE37A" w14:textId="77777777" w:rsidR="003A0AFC" w:rsidRPr="007F4C4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F4C4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418"/>
        <w:gridCol w:w="3118"/>
        <w:gridCol w:w="1560"/>
      </w:tblGrid>
      <w:tr w:rsidR="007F4C43" w:rsidRPr="007F4C43" w14:paraId="0758FA7C" w14:textId="77777777" w:rsidTr="007F4C43">
        <w:trPr>
          <w:trHeight w:val="510"/>
        </w:trPr>
        <w:tc>
          <w:tcPr>
            <w:tcW w:w="709" w:type="dxa"/>
            <w:vAlign w:val="center"/>
          </w:tcPr>
          <w:p w14:paraId="1DB2B962" w14:textId="77777777" w:rsidR="007F4C43" w:rsidRPr="007F4C43" w:rsidRDefault="007F4C4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F4C4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6C7E93F4" w14:textId="77777777" w:rsidR="007F4C43" w:rsidRPr="007F4C43" w:rsidRDefault="007F4C4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4EFEF00D" w14:textId="77777777" w:rsidR="007F4C43" w:rsidRPr="007F4C43" w:rsidRDefault="007F4C4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14:paraId="254BF8AB" w14:textId="77777777" w:rsidR="007F4C43" w:rsidRPr="007F4C43" w:rsidRDefault="007F4C4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Cs/>
                <w:sz w:val="18"/>
                <w:szCs w:val="18"/>
              </w:rPr>
              <w:t>Odległość sali bankietowej od miejsca konferencji</w:t>
            </w:r>
          </w:p>
        </w:tc>
        <w:tc>
          <w:tcPr>
            <w:tcW w:w="1560" w:type="dxa"/>
            <w:vAlign w:val="center"/>
          </w:tcPr>
          <w:p w14:paraId="258F5913" w14:textId="77777777" w:rsidR="007F4C43" w:rsidRPr="007F4C43" w:rsidRDefault="007F4C4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F4C43" w:rsidRPr="007F4C43" w14:paraId="6184A5B4" w14:textId="77777777" w:rsidTr="007F4C43">
        <w:tc>
          <w:tcPr>
            <w:tcW w:w="709" w:type="dxa"/>
            <w:vAlign w:val="center"/>
          </w:tcPr>
          <w:p w14:paraId="7B8E0C95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1385B069" w14:textId="5B027FF8" w:rsidR="007F4C43" w:rsidRPr="007F4C43" w:rsidRDefault="007F4C43" w:rsidP="00205C8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F4C43">
              <w:rPr>
                <w:rFonts w:ascii="Verdana" w:hAnsi="Verdana" w:cs="Times New Roman"/>
                <w:b/>
                <w:sz w:val="18"/>
                <w:szCs w:val="18"/>
              </w:rPr>
              <w:t>Garni</w:t>
            </w:r>
            <w:proofErr w:type="spellEnd"/>
            <w:r w:rsidRPr="007F4C43">
              <w:rPr>
                <w:rFonts w:ascii="Verdana" w:hAnsi="Verdana" w:cs="Times New Roman"/>
                <w:b/>
                <w:sz w:val="18"/>
                <w:szCs w:val="18"/>
              </w:rPr>
              <w:t xml:space="preserve"> Hotel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o.o.</w:t>
            </w:r>
          </w:p>
          <w:p w14:paraId="0ACD5E6D" w14:textId="77777777" w:rsidR="007F4C43" w:rsidRPr="007F4C43" w:rsidRDefault="007F4C43" w:rsidP="00205C8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Cs/>
                <w:sz w:val="18"/>
                <w:szCs w:val="18"/>
              </w:rPr>
              <w:t xml:space="preserve">Podbrzezie 4 </w:t>
            </w:r>
          </w:p>
          <w:p w14:paraId="03AC2A82" w14:textId="77777777" w:rsidR="007F4C43" w:rsidRPr="007F4C43" w:rsidRDefault="007F4C43" w:rsidP="00205C8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Cs/>
                <w:sz w:val="18"/>
                <w:szCs w:val="18"/>
              </w:rPr>
              <w:t>31-054 Kraków</w:t>
            </w:r>
          </w:p>
        </w:tc>
        <w:tc>
          <w:tcPr>
            <w:tcW w:w="1418" w:type="dxa"/>
            <w:vAlign w:val="center"/>
          </w:tcPr>
          <w:p w14:paraId="7EE76576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51,03</w:t>
            </w:r>
          </w:p>
        </w:tc>
        <w:tc>
          <w:tcPr>
            <w:tcW w:w="3118" w:type="dxa"/>
            <w:vAlign w:val="center"/>
          </w:tcPr>
          <w:p w14:paraId="0E2C4E77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7B5AB2A7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91,03</w:t>
            </w:r>
          </w:p>
        </w:tc>
      </w:tr>
      <w:tr w:rsidR="007F4C43" w:rsidRPr="007F4C43" w14:paraId="37EBCB23" w14:textId="77777777" w:rsidTr="007F4C43">
        <w:tc>
          <w:tcPr>
            <w:tcW w:w="709" w:type="dxa"/>
            <w:vAlign w:val="center"/>
          </w:tcPr>
          <w:p w14:paraId="38D5E01B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00032D00" w14:textId="77777777" w:rsidR="007F4C43" w:rsidRPr="007F4C43" w:rsidRDefault="007F4C43" w:rsidP="00205C8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7F4C43">
              <w:rPr>
                <w:rFonts w:ascii="Verdana" w:hAnsi="Verdana" w:cs="Times New Roman"/>
                <w:b/>
                <w:sz w:val="18"/>
                <w:szCs w:val="18"/>
              </w:rPr>
              <w:t>ZPiT</w:t>
            </w:r>
            <w:proofErr w:type="spellEnd"/>
            <w:r w:rsidRPr="007F4C43">
              <w:rPr>
                <w:rFonts w:ascii="Verdana" w:hAnsi="Verdana" w:cs="Times New Roman"/>
                <w:b/>
                <w:sz w:val="18"/>
                <w:szCs w:val="18"/>
              </w:rPr>
              <w:t xml:space="preserve"> "Krakus"</w:t>
            </w:r>
          </w:p>
          <w:p w14:paraId="14E20D87" w14:textId="77777777" w:rsidR="007F4C43" w:rsidRPr="007F4C43" w:rsidRDefault="007F4C43" w:rsidP="00205C8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Cs/>
                <w:sz w:val="18"/>
                <w:szCs w:val="18"/>
              </w:rPr>
              <w:t xml:space="preserve">ul. Reymonta 15 </w:t>
            </w:r>
          </w:p>
          <w:p w14:paraId="3F2DB42F" w14:textId="77777777" w:rsidR="007F4C43" w:rsidRPr="007F4C43" w:rsidRDefault="007F4C43" w:rsidP="00205C8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Cs/>
                <w:sz w:val="18"/>
                <w:szCs w:val="18"/>
              </w:rPr>
              <w:t>30-059 Kraków</w:t>
            </w:r>
          </w:p>
        </w:tc>
        <w:tc>
          <w:tcPr>
            <w:tcW w:w="1418" w:type="dxa"/>
            <w:vAlign w:val="center"/>
          </w:tcPr>
          <w:p w14:paraId="576642F5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14:paraId="092384ED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4C7B795D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  <w:tr w:rsidR="007F4C43" w:rsidRPr="007F4C43" w14:paraId="77BBA164" w14:textId="77777777" w:rsidTr="007F4C43">
        <w:tc>
          <w:tcPr>
            <w:tcW w:w="709" w:type="dxa"/>
            <w:vAlign w:val="center"/>
          </w:tcPr>
          <w:p w14:paraId="6BDCDC32" w14:textId="77777777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12F86C3E" w14:textId="77777777" w:rsidR="007F4C43" w:rsidRPr="007F4C43" w:rsidRDefault="007F4C43" w:rsidP="00205C8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</w:pPr>
            <w:r w:rsidRPr="007F4C43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>Hotele De Silva Sp. z o.o.</w:t>
            </w:r>
          </w:p>
          <w:p w14:paraId="5F5D4696" w14:textId="77777777" w:rsidR="007F4C43" w:rsidRPr="007F4C43" w:rsidRDefault="007F4C43" w:rsidP="00205C8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Cs/>
                <w:sz w:val="18"/>
                <w:szCs w:val="18"/>
              </w:rPr>
              <w:t xml:space="preserve">św. Wawrzyńca 12 </w:t>
            </w:r>
          </w:p>
          <w:p w14:paraId="1869CDF3" w14:textId="77777777" w:rsidR="007F4C43" w:rsidRPr="007F4C43" w:rsidRDefault="007F4C43" w:rsidP="00205C8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bCs/>
                <w:sz w:val="18"/>
                <w:szCs w:val="18"/>
              </w:rPr>
              <w:t>31060 Kraków</w:t>
            </w:r>
          </w:p>
        </w:tc>
        <w:tc>
          <w:tcPr>
            <w:tcW w:w="1418" w:type="dxa"/>
            <w:vAlign w:val="center"/>
          </w:tcPr>
          <w:p w14:paraId="2E0E9482" w14:textId="24574413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3118" w:type="dxa"/>
            <w:vAlign w:val="center"/>
          </w:tcPr>
          <w:p w14:paraId="0063FFAB" w14:textId="42DB5AFA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60" w:type="dxa"/>
            <w:vAlign w:val="center"/>
          </w:tcPr>
          <w:p w14:paraId="50D0DD03" w14:textId="743E0CFF" w:rsidR="007F4C43" w:rsidRPr="007F4C43" w:rsidRDefault="007F4C43" w:rsidP="00205C8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F4C4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742B6958" w14:textId="77777777" w:rsidR="00E85D70" w:rsidRPr="007F4C4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0754416" w14:textId="1E2EB9D6" w:rsidR="00F960D7" w:rsidRPr="007F4C43" w:rsidRDefault="007F4C43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*nie przyznano punktów, gdyż oferta podlega odrzuceniu</w:t>
      </w:r>
    </w:p>
    <w:bookmarkEnd w:id="0"/>
    <w:p w14:paraId="6DC1E837" w14:textId="77777777" w:rsidR="00F960D7" w:rsidRPr="007F4C4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F4C4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00BB1" w14:textId="77777777" w:rsidR="00462460" w:rsidRDefault="00462460">
      <w:r>
        <w:separator/>
      </w:r>
    </w:p>
  </w:endnote>
  <w:endnote w:type="continuationSeparator" w:id="0">
    <w:p w14:paraId="7D4E31EE" w14:textId="77777777" w:rsidR="00462460" w:rsidRDefault="00462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8E10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5396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9919A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79528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AA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0A56E" w14:textId="77777777" w:rsidR="00462460" w:rsidRDefault="00462460">
      <w:r>
        <w:separator/>
      </w:r>
    </w:p>
  </w:footnote>
  <w:footnote w:type="continuationSeparator" w:id="0">
    <w:p w14:paraId="32DFEE02" w14:textId="77777777" w:rsidR="00462460" w:rsidRDefault="00462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815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353EC" w14:textId="5C3F29D5" w:rsidR="006E3089" w:rsidRDefault="00D87AA1">
    <w:pPr>
      <w:pStyle w:val="Nagwek"/>
    </w:pPr>
    <w:r>
      <w:rPr>
        <w:noProof/>
      </w:rPr>
      <w:pict w14:anchorId="30E90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92pt;height:79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A1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46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2460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4C43"/>
    <w:rsid w:val="00832144"/>
    <w:rsid w:val="008567C7"/>
    <w:rsid w:val="008642B3"/>
    <w:rsid w:val="008A22A4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87AA1"/>
    <w:rsid w:val="00DE4BF6"/>
    <w:rsid w:val="00E30B2D"/>
    <w:rsid w:val="00E52950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0AF507"/>
  <w15:chartTrackingRefBased/>
  <w15:docId w15:val="{7517FFF5-5046-4AFA-BA62-94E389BBB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5295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1899-12-31T23:00:00Z</cp:lastPrinted>
  <dcterms:created xsi:type="dcterms:W3CDTF">2025-05-15T09:07:00Z</dcterms:created>
  <dcterms:modified xsi:type="dcterms:W3CDTF">2025-05-15T09:07:00Z</dcterms:modified>
</cp:coreProperties>
</file>