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F796D" w14:textId="77777777" w:rsidR="00DA7552" w:rsidRPr="009432A1" w:rsidRDefault="00D40ED6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40ED6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D40ED6">
        <w:rPr>
          <w:rFonts w:ascii="Arial" w:hAnsi="Arial" w:cs="Arial"/>
          <w:sz w:val="24"/>
          <w:szCs w:val="24"/>
        </w:rPr>
        <w:t>2025-05-15</w:t>
      </w:r>
    </w:p>
    <w:p w14:paraId="75C24088" w14:textId="77777777" w:rsidR="00DA7552" w:rsidRPr="009432A1" w:rsidRDefault="00D40ED6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0ED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8329E03" w14:textId="77777777" w:rsidR="00DA7552" w:rsidRPr="009432A1" w:rsidRDefault="00D40ED6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D40ED6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D40ED6">
        <w:rPr>
          <w:rFonts w:ascii="Arial" w:hAnsi="Arial" w:cs="Arial"/>
          <w:sz w:val="24"/>
          <w:szCs w:val="24"/>
        </w:rPr>
        <w:t>66</w:t>
      </w:r>
    </w:p>
    <w:p w14:paraId="08E4B5A1" w14:textId="77777777" w:rsidR="00DA7552" w:rsidRPr="009432A1" w:rsidRDefault="00D40ED6" w:rsidP="00DA7552">
      <w:pPr>
        <w:rPr>
          <w:rFonts w:ascii="Arial" w:hAnsi="Arial" w:cs="Arial"/>
          <w:sz w:val="24"/>
          <w:szCs w:val="24"/>
        </w:rPr>
      </w:pPr>
      <w:r w:rsidRPr="00D40ED6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D40ED6">
        <w:rPr>
          <w:rFonts w:ascii="Arial" w:hAnsi="Arial" w:cs="Arial"/>
          <w:sz w:val="24"/>
          <w:szCs w:val="24"/>
        </w:rPr>
        <w:t>Kraków</w:t>
      </w:r>
    </w:p>
    <w:p w14:paraId="4918A17A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F7A3CE" w14:textId="0C6BAA36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96D9D48" w14:textId="323CAF6E" w:rsidR="00646AC2" w:rsidRPr="009432A1" w:rsidRDefault="00646AC2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SZP-271-16/25 – 404.MM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7A666E48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53F18C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46A1CBF9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81AE733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42426468" w14:textId="77777777">
        <w:tc>
          <w:tcPr>
            <w:tcW w:w="2269" w:type="dxa"/>
            <w:shd w:val="clear" w:color="auto" w:fill="auto"/>
          </w:tcPr>
          <w:p w14:paraId="4B245DE7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33409B" w14:textId="77777777" w:rsidR="00DA7552" w:rsidRPr="004E4B64" w:rsidRDefault="00D40E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0ED6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(78 grup)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0ED6" w:rsidRPr="004E4B64" w14:paraId="62388C57" w14:textId="77777777" w:rsidTr="00CB3613">
        <w:tc>
          <w:tcPr>
            <w:tcW w:w="2269" w:type="dxa"/>
            <w:shd w:val="clear" w:color="auto" w:fill="auto"/>
          </w:tcPr>
          <w:p w14:paraId="0812CB6B" w14:textId="77777777" w:rsidR="00D40ED6" w:rsidRPr="004E4B64" w:rsidRDefault="00D40ED6" w:rsidP="00CB36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126EFC" w14:textId="77777777" w:rsidR="00D40ED6" w:rsidRPr="004E4B64" w:rsidRDefault="00D40ED6" w:rsidP="00CB36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0ED6">
              <w:rPr>
                <w:rFonts w:ascii="Arial" w:hAnsi="Arial" w:cs="Arial"/>
                <w:bCs/>
                <w:sz w:val="24"/>
                <w:szCs w:val="24"/>
              </w:rPr>
              <w:t>SZP-271-16/25</w:t>
            </w:r>
          </w:p>
        </w:tc>
      </w:tr>
    </w:tbl>
    <w:p w14:paraId="2E6CDACB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21127AE2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D40ED6" w:rsidRPr="00D40ED6">
        <w:rPr>
          <w:rFonts w:ascii="Arial" w:hAnsi="Arial" w:cs="Arial"/>
          <w:sz w:val="24"/>
          <w:szCs w:val="24"/>
        </w:rPr>
        <w:t>(</w:t>
      </w:r>
      <w:proofErr w:type="spellStart"/>
      <w:r w:rsidR="00D40ED6" w:rsidRPr="00D40ED6">
        <w:rPr>
          <w:rFonts w:ascii="Arial" w:hAnsi="Arial" w:cs="Arial"/>
          <w:sz w:val="24"/>
          <w:szCs w:val="24"/>
        </w:rPr>
        <w:t>t.j</w:t>
      </w:r>
      <w:proofErr w:type="spellEnd"/>
      <w:r w:rsidR="00D40ED6" w:rsidRPr="00D40ED6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5D010179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D40ED6" w:rsidRPr="00D40ED6">
        <w:rPr>
          <w:rFonts w:ascii="Arial" w:hAnsi="Arial" w:cs="Arial"/>
          <w:sz w:val="24"/>
          <w:szCs w:val="24"/>
        </w:rPr>
        <w:t>15/05/2025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D40ED6" w:rsidRPr="00D40ED6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38499CD7" w14:textId="77777777">
        <w:tc>
          <w:tcPr>
            <w:tcW w:w="1276" w:type="dxa"/>
            <w:shd w:val="clear" w:color="auto" w:fill="F2F2F2"/>
            <w:vAlign w:val="center"/>
          </w:tcPr>
          <w:p w14:paraId="0AA262D7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2B68A74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FEA4E64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ACE52C1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40ED6" w:rsidRPr="00F916F6" w14:paraId="2E912E70" w14:textId="77777777" w:rsidTr="00CB3613">
        <w:tc>
          <w:tcPr>
            <w:tcW w:w="1276" w:type="dxa"/>
            <w:shd w:val="clear" w:color="auto" w:fill="auto"/>
            <w:vAlign w:val="center"/>
          </w:tcPr>
          <w:p w14:paraId="7B12BF11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38DCA6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14:paraId="35758E51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D40ED6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79E1943C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00C7B1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85-334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F9C1EB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11 664.00 zł</w:t>
            </w:r>
          </w:p>
        </w:tc>
      </w:tr>
      <w:tr w:rsidR="00D40ED6" w:rsidRPr="00F916F6" w14:paraId="1B4AA89B" w14:textId="77777777" w:rsidTr="00CB3613">
        <w:tc>
          <w:tcPr>
            <w:tcW w:w="1276" w:type="dxa"/>
            <w:shd w:val="clear" w:color="auto" w:fill="auto"/>
            <w:vAlign w:val="center"/>
          </w:tcPr>
          <w:p w14:paraId="12AF3EE7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0CF0F1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3844343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Getinge</w:t>
            </w:r>
            <w:proofErr w:type="spellEnd"/>
            <w:r w:rsidRPr="00D40ED6">
              <w:rPr>
                <w:rFonts w:ascii="Arial" w:hAnsi="Arial" w:cs="Arial"/>
                <w:sz w:val="24"/>
                <w:szCs w:val="24"/>
              </w:rPr>
              <w:t xml:space="preserve"> Polska Spółka z ograniczoną odpowiedzialnością</w:t>
            </w:r>
          </w:p>
          <w:p w14:paraId="141548E5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18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9A2DB8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02-092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D8ABFC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34 092.45 zł</w:t>
            </w:r>
          </w:p>
        </w:tc>
      </w:tr>
      <w:tr w:rsidR="00D40ED6" w:rsidRPr="00F916F6" w14:paraId="4B89DAD4" w14:textId="77777777" w:rsidTr="00CB3613">
        <w:tc>
          <w:tcPr>
            <w:tcW w:w="1276" w:type="dxa"/>
            <w:shd w:val="clear" w:color="auto" w:fill="auto"/>
            <w:vAlign w:val="center"/>
          </w:tcPr>
          <w:p w14:paraId="1A3315C8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D75A78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44B68C01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2A25D71C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BA115C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38B523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D40ED6" w:rsidRPr="00F916F6" w14:paraId="0BF641BE" w14:textId="77777777" w:rsidTr="00CB3613">
        <w:tc>
          <w:tcPr>
            <w:tcW w:w="1276" w:type="dxa"/>
            <w:shd w:val="clear" w:color="auto" w:fill="auto"/>
            <w:vAlign w:val="center"/>
          </w:tcPr>
          <w:p w14:paraId="029CCC10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4D3B82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31F0BED3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 xml:space="preserve">Zakłady Techniki Medycznej Sp. z </w:t>
            </w:r>
            <w:r w:rsidRPr="00D40ED6">
              <w:rPr>
                <w:rFonts w:ascii="Arial" w:hAnsi="Arial" w:cs="Arial"/>
                <w:sz w:val="24"/>
                <w:szCs w:val="24"/>
              </w:rPr>
              <w:lastRenderedPageBreak/>
              <w:t>o.o.</w:t>
            </w:r>
          </w:p>
          <w:p w14:paraId="7BD571E6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7F8F2C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A46653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lastRenderedPageBreak/>
              <w:t>2 916.00 zł</w:t>
            </w:r>
          </w:p>
        </w:tc>
      </w:tr>
      <w:tr w:rsidR="00D40ED6" w:rsidRPr="00F916F6" w14:paraId="6AB9181A" w14:textId="77777777" w:rsidTr="00CB3613">
        <w:tc>
          <w:tcPr>
            <w:tcW w:w="1276" w:type="dxa"/>
            <w:shd w:val="clear" w:color="auto" w:fill="auto"/>
            <w:vAlign w:val="center"/>
          </w:tcPr>
          <w:p w14:paraId="0144C35C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074FC7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218C5758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FFF85F1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C22028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585B73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2 509.20 zł</w:t>
            </w:r>
          </w:p>
        </w:tc>
      </w:tr>
      <w:tr w:rsidR="00D40ED6" w:rsidRPr="00F916F6" w14:paraId="63332235" w14:textId="77777777" w:rsidTr="00CB3613">
        <w:tc>
          <w:tcPr>
            <w:tcW w:w="1276" w:type="dxa"/>
            <w:shd w:val="clear" w:color="auto" w:fill="auto"/>
            <w:vAlign w:val="center"/>
          </w:tcPr>
          <w:p w14:paraId="59DE88AB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DDF30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7FD810D2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F0A4712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553DE6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34A1E2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486.00 zł</w:t>
            </w:r>
          </w:p>
        </w:tc>
      </w:tr>
      <w:tr w:rsidR="00D40ED6" w:rsidRPr="00F916F6" w14:paraId="7CF44F28" w14:textId="77777777" w:rsidTr="00CB3613">
        <w:tc>
          <w:tcPr>
            <w:tcW w:w="1276" w:type="dxa"/>
            <w:shd w:val="clear" w:color="auto" w:fill="auto"/>
            <w:vAlign w:val="center"/>
          </w:tcPr>
          <w:p w14:paraId="3BB4338E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2AA26F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7DA6399D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CFD2C33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959D95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CB3D1C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D40ED6" w:rsidRPr="00F916F6" w14:paraId="0F9974BA" w14:textId="77777777" w:rsidTr="00CB3613">
        <w:tc>
          <w:tcPr>
            <w:tcW w:w="1276" w:type="dxa"/>
            <w:shd w:val="clear" w:color="auto" w:fill="auto"/>
            <w:vAlign w:val="center"/>
          </w:tcPr>
          <w:p w14:paraId="438DB8A1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0BF26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64E1D34B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673D0D1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1EC355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3872D1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453.60 zł</w:t>
            </w:r>
          </w:p>
        </w:tc>
      </w:tr>
      <w:tr w:rsidR="00D40ED6" w:rsidRPr="00F916F6" w14:paraId="7EC00F64" w14:textId="77777777" w:rsidTr="00CB3613">
        <w:tc>
          <w:tcPr>
            <w:tcW w:w="1276" w:type="dxa"/>
            <w:shd w:val="clear" w:color="auto" w:fill="auto"/>
            <w:vAlign w:val="center"/>
          </w:tcPr>
          <w:p w14:paraId="0D1FAAE9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EC6DFC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13441F03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7666DFD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9649B7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96E445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453.60 zł</w:t>
            </w:r>
          </w:p>
        </w:tc>
      </w:tr>
      <w:tr w:rsidR="00D40ED6" w:rsidRPr="00F916F6" w14:paraId="5B882A9F" w14:textId="77777777" w:rsidTr="00CB3613">
        <w:tc>
          <w:tcPr>
            <w:tcW w:w="1276" w:type="dxa"/>
            <w:shd w:val="clear" w:color="auto" w:fill="auto"/>
            <w:vAlign w:val="center"/>
          </w:tcPr>
          <w:p w14:paraId="291B77ED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D477AC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7AFFBA47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F9A29DB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449E56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7B12AD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D40ED6" w:rsidRPr="00F916F6" w14:paraId="01EFB6A7" w14:textId="77777777" w:rsidTr="00CB3613">
        <w:tc>
          <w:tcPr>
            <w:tcW w:w="1276" w:type="dxa"/>
            <w:shd w:val="clear" w:color="auto" w:fill="auto"/>
            <w:vAlign w:val="center"/>
          </w:tcPr>
          <w:p w14:paraId="11D8034F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3B69B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3969" w:type="dxa"/>
            <w:shd w:val="clear" w:color="auto" w:fill="auto"/>
          </w:tcPr>
          <w:p w14:paraId="54812808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D40ED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D40ED6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9E99EEF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14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832379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64-300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F49B1E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33 094.66 zł</w:t>
            </w:r>
          </w:p>
        </w:tc>
      </w:tr>
      <w:tr w:rsidR="00D40ED6" w:rsidRPr="00F916F6" w14:paraId="66EDF4E3" w14:textId="77777777" w:rsidTr="00CB3613">
        <w:tc>
          <w:tcPr>
            <w:tcW w:w="1276" w:type="dxa"/>
            <w:shd w:val="clear" w:color="auto" w:fill="auto"/>
            <w:vAlign w:val="center"/>
          </w:tcPr>
          <w:p w14:paraId="643ED598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51983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480099A5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D40ED6">
              <w:rPr>
                <w:rFonts w:ascii="Arial" w:hAnsi="Arial" w:cs="Arial"/>
                <w:sz w:val="24"/>
                <w:szCs w:val="24"/>
              </w:rPr>
              <w:t xml:space="preserve"> Systems Polska Sp. z o.o.</w:t>
            </w:r>
          </w:p>
          <w:p w14:paraId="5A132DB9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Woloska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CE09CB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02-583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5A86B0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59 972.40 zł</w:t>
            </w:r>
          </w:p>
        </w:tc>
      </w:tr>
      <w:tr w:rsidR="00D40ED6" w:rsidRPr="00F916F6" w14:paraId="41A79FDC" w14:textId="77777777" w:rsidTr="00CB3613">
        <w:tc>
          <w:tcPr>
            <w:tcW w:w="1276" w:type="dxa"/>
            <w:shd w:val="clear" w:color="auto" w:fill="auto"/>
            <w:vAlign w:val="center"/>
          </w:tcPr>
          <w:p w14:paraId="51D8987B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5E95B9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3969" w:type="dxa"/>
            <w:shd w:val="clear" w:color="auto" w:fill="auto"/>
          </w:tcPr>
          <w:p w14:paraId="30A2E1C1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Klaromed</w:t>
            </w:r>
            <w:proofErr w:type="spellEnd"/>
            <w:r w:rsidRPr="00D40ED6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3BB7337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Sobieskiego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123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3FF778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05-070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05A56A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8 161.56 zł</w:t>
            </w:r>
          </w:p>
        </w:tc>
      </w:tr>
      <w:tr w:rsidR="00D40ED6" w:rsidRPr="00F916F6" w14:paraId="21AA468D" w14:textId="77777777" w:rsidTr="00CB3613">
        <w:tc>
          <w:tcPr>
            <w:tcW w:w="1276" w:type="dxa"/>
            <w:shd w:val="clear" w:color="auto" w:fill="auto"/>
            <w:vAlign w:val="center"/>
          </w:tcPr>
          <w:p w14:paraId="56AC9848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5AE86F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5893C1D7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378034F1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Bukszpanowa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4/15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7BC13D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15-585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B12A23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7 431.66 zł</w:t>
            </w:r>
          </w:p>
        </w:tc>
      </w:tr>
      <w:tr w:rsidR="00D40ED6" w:rsidRPr="00F916F6" w14:paraId="6A821295" w14:textId="77777777" w:rsidTr="00CB3613">
        <w:tc>
          <w:tcPr>
            <w:tcW w:w="1276" w:type="dxa"/>
            <w:shd w:val="clear" w:color="auto" w:fill="auto"/>
            <w:vAlign w:val="center"/>
          </w:tcPr>
          <w:p w14:paraId="1C614DCA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F20B8F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6FB24A3B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25D6BF1C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Bukszpanowa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4/15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6E4A72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15-585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2AD6E0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3 321.00 zł</w:t>
            </w:r>
          </w:p>
        </w:tc>
      </w:tr>
      <w:tr w:rsidR="00D40ED6" w:rsidRPr="00F916F6" w14:paraId="1F578925" w14:textId="77777777" w:rsidTr="00CB3613">
        <w:tc>
          <w:tcPr>
            <w:tcW w:w="1276" w:type="dxa"/>
            <w:shd w:val="clear" w:color="auto" w:fill="auto"/>
            <w:vAlign w:val="center"/>
          </w:tcPr>
          <w:p w14:paraId="1B0FDBB6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6C9914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43396470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0BCF042B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Bukszpanowa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4/15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DF932E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15-585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1E0FF8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  <w:tr w:rsidR="00D40ED6" w:rsidRPr="00F916F6" w14:paraId="6834B432" w14:textId="77777777" w:rsidTr="00CB3613">
        <w:tc>
          <w:tcPr>
            <w:tcW w:w="1276" w:type="dxa"/>
            <w:shd w:val="clear" w:color="auto" w:fill="auto"/>
            <w:vAlign w:val="center"/>
          </w:tcPr>
          <w:p w14:paraId="7C350111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76E4F6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14:paraId="243A678B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6FA2FF7B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Bukszpanowa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4/15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301688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15-585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DD3B31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  <w:tr w:rsidR="00D40ED6" w:rsidRPr="00F916F6" w14:paraId="3261FDE2" w14:textId="77777777" w:rsidTr="00CB3613">
        <w:tc>
          <w:tcPr>
            <w:tcW w:w="1276" w:type="dxa"/>
            <w:shd w:val="clear" w:color="auto" w:fill="auto"/>
            <w:vAlign w:val="center"/>
          </w:tcPr>
          <w:p w14:paraId="48F1C37F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E5B719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69" w:type="dxa"/>
            <w:shd w:val="clear" w:color="auto" w:fill="auto"/>
          </w:tcPr>
          <w:p w14:paraId="70AE43B9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Drager</w:t>
            </w:r>
            <w:proofErr w:type="spellEnd"/>
            <w:r w:rsidRPr="00D40ED6">
              <w:rPr>
                <w:rFonts w:ascii="Arial" w:hAnsi="Arial" w:cs="Arial"/>
                <w:sz w:val="24"/>
                <w:szCs w:val="24"/>
              </w:rPr>
              <w:t xml:space="preserve"> Polska </w:t>
            </w: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D40ED6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686903F8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Posag 7 Panien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CA335D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02-495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0ED6">
              <w:rPr>
                <w:rFonts w:ascii="Arial" w:hAnsi="Arial" w:cs="Arial"/>
                <w:sz w:val="24"/>
                <w:szCs w:val="24"/>
              </w:rPr>
              <w:t>Warsaw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2B212A56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26 676.00 zł</w:t>
            </w:r>
          </w:p>
        </w:tc>
      </w:tr>
      <w:tr w:rsidR="00D40ED6" w:rsidRPr="00F916F6" w14:paraId="76D79DBA" w14:textId="77777777" w:rsidTr="00CB3613">
        <w:tc>
          <w:tcPr>
            <w:tcW w:w="1276" w:type="dxa"/>
            <w:shd w:val="clear" w:color="auto" w:fill="auto"/>
            <w:vAlign w:val="center"/>
          </w:tcPr>
          <w:p w14:paraId="74559C5E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5CB71D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14:paraId="66E99BD7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Wielkopolskie Centrum Zaopatrzenia Lecznictwa ANMED Maria Przychodzka</w:t>
            </w:r>
          </w:p>
          <w:p w14:paraId="2B0C6BD0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os. Gruszkowe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3/5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90C2D6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62-035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Błażejewo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8F4F07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4 017.60 zł</w:t>
            </w:r>
          </w:p>
        </w:tc>
      </w:tr>
      <w:tr w:rsidR="00D40ED6" w:rsidRPr="00F916F6" w14:paraId="06822DFD" w14:textId="77777777" w:rsidTr="00CB3613">
        <w:tc>
          <w:tcPr>
            <w:tcW w:w="1276" w:type="dxa"/>
            <w:shd w:val="clear" w:color="auto" w:fill="auto"/>
            <w:vAlign w:val="center"/>
          </w:tcPr>
          <w:p w14:paraId="48CACEC6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6B527B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B47F646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72BFC11B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Św. Marcin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29/8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60154E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61-806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1E2BC7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2 825.28 zł</w:t>
            </w:r>
          </w:p>
        </w:tc>
      </w:tr>
      <w:tr w:rsidR="00D40ED6" w:rsidRPr="00F916F6" w14:paraId="0C00F1FB" w14:textId="77777777" w:rsidTr="00CB3613">
        <w:tc>
          <w:tcPr>
            <w:tcW w:w="1276" w:type="dxa"/>
            <w:shd w:val="clear" w:color="auto" w:fill="auto"/>
            <w:vAlign w:val="center"/>
          </w:tcPr>
          <w:p w14:paraId="4B2AFB55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F8BD1A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437B6463" w14:textId="77777777" w:rsidR="00D40ED6" w:rsidRPr="00DA7552" w:rsidRDefault="00D40ED6" w:rsidP="00CB36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6FC710EA" w14:textId="77777777" w:rsidR="00D40ED6" w:rsidRPr="00DA7552" w:rsidRDefault="00D40ED6" w:rsidP="00CB3613">
            <w:pPr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Św. Marcin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29/8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E0D0E0" w14:textId="77777777" w:rsidR="00D40ED6" w:rsidRPr="00DA7552" w:rsidRDefault="00D40ED6" w:rsidP="00CB36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61-806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6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BA028F" w14:textId="77777777" w:rsidR="00D40ED6" w:rsidRPr="00DA7552" w:rsidRDefault="00D40ED6" w:rsidP="00CB361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6">
              <w:rPr>
                <w:rFonts w:ascii="Arial" w:hAnsi="Arial" w:cs="Arial"/>
                <w:sz w:val="24"/>
                <w:szCs w:val="24"/>
              </w:rPr>
              <w:t>2 433.24 zł</w:t>
            </w:r>
          </w:p>
        </w:tc>
      </w:tr>
    </w:tbl>
    <w:p w14:paraId="1B4FEF58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2A014" w14:textId="77777777" w:rsidR="00C65822" w:rsidRDefault="00C65822">
      <w:r>
        <w:separator/>
      </w:r>
    </w:p>
  </w:endnote>
  <w:endnote w:type="continuationSeparator" w:id="0">
    <w:p w14:paraId="75F37F44" w14:textId="77777777" w:rsidR="00C65822" w:rsidRDefault="00C65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CC0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0F55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365E4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F9087E">
        <v:line id="_x0000_s1025" style="position:absolute;left:0;text-align:left;z-index:251657728" from="-3.85pt,8.7pt" to="455.15pt,8.7pt"/>
      </w:pict>
    </w:r>
  </w:p>
  <w:p w14:paraId="6E688962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DA3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2792E3" w14:textId="77777777" w:rsidR="009F189D" w:rsidRDefault="009F189D">
    <w:pPr>
      <w:pStyle w:val="Stopka"/>
      <w:tabs>
        <w:tab w:val="clear" w:pos="4536"/>
      </w:tabs>
      <w:jc w:val="center"/>
    </w:pPr>
  </w:p>
  <w:p w14:paraId="0F3AD1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42386" w14:textId="77777777" w:rsidR="00C65822" w:rsidRDefault="00C65822">
      <w:r>
        <w:separator/>
      </w:r>
    </w:p>
  </w:footnote>
  <w:footnote w:type="continuationSeparator" w:id="0">
    <w:p w14:paraId="31F9879B" w14:textId="77777777" w:rsidR="00C65822" w:rsidRDefault="00C65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23D8D" w14:textId="77777777" w:rsidR="00D40ED6" w:rsidRDefault="00D40E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1E98FC31" w14:textId="77777777" w:rsidTr="7D35A581">
      <w:tc>
        <w:tcPr>
          <w:tcW w:w="3020" w:type="dxa"/>
        </w:tcPr>
        <w:p w14:paraId="30074836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26A19D5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5B6DCE87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6E0FB3E6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0F9D5" w14:textId="77777777" w:rsidR="00D40ED6" w:rsidRDefault="00D40E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822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46AC2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822"/>
    <w:rsid w:val="00C659E2"/>
    <w:rsid w:val="00C82837"/>
    <w:rsid w:val="00CB0802"/>
    <w:rsid w:val="00D24798"/>
    <w:rsid w:val="00D40ED6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122830"/>
  <w15:chartTrackingRefBased/>
  <w15:docId w15:val="{0E2A10A0-3EF0-4C62-AF00-43DC24FD6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420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2025-05-15T10:50:00Z</dcterms:created>
  <dcterms:modified xsi:type="dcterms:W3CDTF">2025-05-15T10:55:00Z</dcterms:modified>
</cp:coreProperties>
</file>