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B30CA" w14:textId="77777777" w:rsidR="00D665F5" w:rsidRDefault="00B32BB0" w:rsidP="00D665F5">
      <w:pPr>
        <w:spacing w:after="240"/>
        <w:jc w:val="right"/>
        <w:rPr>
          <w:sz w:val="22"/>
          <w:szCs w:val="22"/>
        </w:rPr>
      </w:pPr>
      <w:r w:rsidRPr="00B32BB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32BB0">
        <w:rPr>
          <w:sz w:val="22"/>
          <w:szCs w:val="22"/>
        </w:rPr>
        <w:t>2025-05-15</w:t>
      </w:r>
    </w:p>
    <w:p w14:paraId="142B80D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3FA6835" w14:textId="77777777" w:rsidR="00B32BB0" w:rsidRPr="00B32BB0" w:rsidRDefault="00B32BB0" w:rsidP="00577BC6">
      <w:pPr>
        <w:spacing w:after="40"/>
        <w:rPr>
          <w:b/>
          <w:bCs/>
          <w:sz w:val="22"/>
          <w:szCs w:val="22"/>
        </w:rPr>
      </w:pPr>
      <w:r w:rsidRPr="00B32BB0">
        <w:rPr>
          <w:b/>
          <w:bCs/>
          <w:sz w:val="22"/>
          <w:szCs w:val="22"/>
        </w:rPr>
        <w:t>Akademia Górniczo - Hutnicza</w:t>
      </w:r>
    </w:p>
    <w:p w14:paraId="187CAAA0" w14:textId="77777777" w:rsidR="00B32BB0" w:rsidRPr="00B32BB0" w:rsidRDefault="00B32BB0" w:rsidP="00577BC6">
      <w:pPr>
        <w:spacing w:after="40"/>
        <w:rPr>
          <w:b/>
          <w:bCs/>
          <w:sz w:val="22"/>
          <w:szCs w:val="22"/>
        </w:rPr>
      </w:pPr>
      <w:r w:rsidRPr="00B32BB0">
        <w:rPr>
          <w:b/>
          <w:bCs/>
          <w:sz w:val="22"/>
          <w:szCs w:val="22"/>
        </w:rPr>
        <w:t>im. Stanisława Staszica w Krakowie</w:t>
      </w:r>
    </w:p>
    <w:p w14:paraId="01AA68C9" w14:textId="77777777" w:rsidR="00D665F5" w:rsidRPr="00D91931" w:rsidRDefault="00B32BB0" w:rsidP="00577BC6">
      <w:pPr>
        <w:spacing w:after="40"/>
        <w:rPr>
          <w:b/>
          <w:bCs/>
          <w:sz w:val="22"/>
          <w:szCs w:val="22"/>
        </w:rPr>
      </w:pPr>
      <w:r w:rsidRPr="00B32BB0">
        <w:rPr>
          <w:b/>
          <w:bCs/>
          <w:sz w:val="22"/>
          <w:szCs w:val="22"/>
        </w:rPr>
        <w:t>Dział Zamówień Publicznych</w:t>
      </w:r>
    </w:p>
    <w:p w14:paraId="0182A464" w14:textId="77777777" w:rsidR="00D665F5" w:rsidRPr="00BD5546" w:rsidRDefault="00B32BB0" w:rsidP="00D665F5">
      <w:pPr>
        <w:rPr>
          <w:sz w:val="22"/>
          <w:szCs w:val="22"/>
        </w:rPr>
      </w:pPr>
      <w:r w:rsidRPr="00B32BB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32BB0">
        <w:rPr>
          <w:sz w:val="22"/>
          <w:szCs w:val="22"/>
        </w:rPr>
        <w:t>30</w:t>
      </w:r>
    </w:p>
    <w:p w14:paraId="0BE93ABE" w14:textId="77777777" w:rsidR="00D665F5" w:rsidRPr="00BD5546" w:rsidRDefault="00B32BB0" w:rsidP="00D665F5">
      <w:pPr>
        <w:rPr>
          <w:sz w:val="22"/>
          <w:szCs w:val="22"/>
        </w:rPr>
      </w:pPr>
      <w:r w:rsidRPr="00B32BB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32BB0">
        <w:rPr>
          <w:sz w:val="22"/>
          <w:szCs w:val="22"/>
        </w:rPr>
        <w:t>Kraków</w:t>
      </w:r>
    </w:p>
    <w:p w14:paraId="0D7F4E2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32BB0" w:rsidRPr="00B32BB0">
        <w:rPr>
          <w:b/>
          <w:sz w:val="22"/>
          <w:szCs w:val="22"/>
        </w:rPr>
        <w:t>DE-dzp.272-203/25</w:t>
      </w:r>
      <w:r w:rsidR="00A80738">
        <w:rPr>
          <w:sz w:val="24"/>
        </w:rPr>
        <w:tab/>
        <w:t xml:space="preserve"> </w:t>
      </w:r>
    </w:p>
    <w:p w14:paraId="67E611A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401DC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6C211E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3501B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28F9FF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AF7F84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32BB0" w:rsidRPr="00B32BB0">
        <w:rPr>
          <w:sz w:val="22"/>
          <w:szCs w:val="22"/>
        </w:rPr>
        <w:t xml:space="preserve">Tryb podstawowy bez negocjacji - art. 275 pkt. 1 ustawy </w:t>
      </w:r>
      <w:proofErr w:type="spellStart"/>
      <w:r w:rsidR="00B32BB0" w:rsidRPr="00B32BB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5FCB52D" w14:textId="77777777" w:rsidR="00A80738" w:rsidRPr="00577BC6" w:rsidRDefault="00B32BB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32BB0">
        <w:rPr>
          <w:b/>
          <w:sz w:val="22"/>
          <w:szCs w:val="22"/>
        </w:rPr>
        <w:t>Remont korytarza I piętra w pawilonie C-4 AGH w Krakowie - DE-dzp.272-203/25</w:t>
      </w:r>
    </w:p>
    <w:p w14:paraId="5ABF631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B48C709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32BB0" w:rsidRPr="00B32BB0">
        <w:rPr>
          <w:sz w:val="22"/>
          <w:szCs w:val="22"/>
        </w:rPr>
        <w:t>15/05/2025</w:t>
      </w:r>
      <w:r w:rsidR="00FF4AB1" w:rsidRPr="00577BC6">
        <w:rPr>
          <w:sz w:val="22"/>
          <w:szCs w:val="22"/>
        </w:rPr>
        <w:t xml:space="preserve"> o godz. </w:t>
      </w:r>
      <w:r w:rsidR="00B32BB0" w:rsidRPr="00B32BB0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7A1AFFB" w14:textId="77777777" w:rsidTr="003F57CD">
        <w:tc>
          <w:tcPr>
            <w:tcW w:w="993" w:type="dxa"/>
            <w:shd w:val="clear" w:color="auto" w:fill="auto"/>
            <w:vAlign w:val="center"/>
          </w:tcPr>
          <w:p w14:paraId="32089D2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F80D46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605B7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32BB0" w:rsidRPr="00493F8C" w14:paraId="066BC9B5" w14:textId="77777777" w:rsidTr="00BF0A2E">
        <w:tc>
          <w:tcPr>
            <w:tcW w:w="993" w:type="dxa"/>
            <w:shd w:val="clear" w:color="auto" w:fill="auto"/>
            <w:vAlign w:val="center"/>
          </w:tcPr>
          <w:p w14:paraId="10E92287" w14:textId="77777777" w:rsidR="00B32BB0" w:rsidRPr="00490DC0" w:rsidRDefault="00B32BB0" w:rsidP="00BF0A2E">
            <w:pPr>
              <w:spacing w:before="120" w:after="120"/>
              <w:jc w:val="center"/>
            </w:pPr>
            <w:r w:rsidRPr="00B32BB0">
              <w:t>1</w:t>
            </w:r>
          </w:p>
        </w:tc>
        <w:tc>
          <w:tcPr>
            <w:tcW w:w="5244" w:type="dxa"/>
            <w:shd w:val="clear" w:color="auto" w:fill="auto"/>
          </w:tcPr>
          <w:p w14:paraId="5ADE4FB6" w14:textId="77777777" w:rsidR="00B32BB0" w:rsidRPr="00490DC0" w:rsidRDefault="00B32BB0" w:rsidP="00BF0A2E">
            <w:pPr>
              <w:spacing w:before="40"/>
            </w:pPr>
            <w:r w:rsidRPr="00B32BB0">
              <w:t>Kapibara Spółka z ograniczoną odpowiedzialnością spółka komandytowa</w:t>
            </w:r>
          </w:p>
          <w:p w14:paraId="1DA4DB93" w14:textId="77777777" w:rsidR="00B32BB0" w:rsidRPr="00490DC0" w:rsidRDefault="00B32BB0" w:rsidP="00BF0A2E">
            <w:r w:rsidRPr="00B32BB0">
              <w:t>Floriana</w:t>
            </w:r>
            <w:r w:rsidRPr="00490DC0">
              <w:t xml:space="preserve"> </w:t>
            </w:r>
            <w:r w:rsidRPr="00B32BB0">
              <w:t>7</w:t>
            </w:r>
            <w:r w:rsidRPr="00490DC0">
              <w:t xml:space="preserve"> </w:t>
            </w:r>
          </w:p>
          <w:p w14:paraId="588863CD" w14:textId="77777777" w:rsidR="00B32BB0" w:rsidRPr="00490DC0" w:rsidRDefault="00B32BB0" w:rsidP="00BF0A2E">
            <w:pPr>
              <w:spacing w:after="40"/>
              <w:jc w:val="both"/>
            </w:pPr>
            <w:r w:rsidRPr="00B32BB0">
              <w:t>44-190</w:t>
            </w:r>
            <w:r w:rsidRPr="00490DC0">
              <w:t xml:space="preserve"> </w:t>
            </w:r>
            <w:r w:rsidRPr="00B32BB0">
              <w:t>Knurów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69A1AB" w14:textId="77777777" w:rsidR="00B32BB0" w:rsidRPr="00490DC0" w:rsidRDefault="00B32BB0" w:rsidP="00BF0A2E">
            <w:pPr>
              <w:spacing w:before="120" w:after="120"/>
              <w:jc w:val="both"/>
            </w:pPr>
            <w:r w:rsidRPr="00B32BB0">
              <w:t>846 118.00 zł</w:t>
            </w:r>
          </w:p>
        </w:tc>
      </w:tr>
      <w:tr w:rsidR="00B32BB0" w:rsidRPr="00493F8C" w14:paraId="67716311" w14:textId="77777777" w:rsidTr="00BF0A2E">
        <w:tc>
          <w:tcPr>
            <w:tcW w:w="993" w:type="dxa"/>
            <w:shd w:val="clear" w:color="auto" w:fill="auto"/>
            <w:vAlign w:val="center"/>
          </w:tcPr>
          <w:p w14:paraId="7025DB26" w14:textId="77777777" w:rsidR="00B32BB0" w:rsidRPr="00490DC0" w:rsidRDefault="00B32BB0" w:rsidP="00BF0A2E">
            <w:pPr>
              <w:spacing w:before="120" w:after="120"/>
              <w:jc w:val="center"/>
            </w:pPr>
            <w:r w:rsidRPr="00B32BB0">
              <w:t>2</w:t>
            </w:r>
          </w:p>
        </w:tc>
        <w:tc>
          <w:tcPr>
            <w:tcW w:w="5244" w:type="dxa"/>
            <w:shd w:val="clear" w:color="auto" w:fill="auto"/>
          </w:tcPr>
          <w:p w14:paraId="77553C0F" w14:textId="77777777" w:rsidR="00B32BB0" w:rsidRPr="00490DC0" w:rsidRDefault="00B32BB0" w:rsidP="00BF0A2E">
            <w:pPr>
              <w:spacing w:before="40"/>
            </w:pPr>
            <w:r w:rsidRPr="00B32BB0">
              <w:t>GIPS-BUD SP. Z O.O.</w:t>
            </w:r>
          </w:p>
          <w:p w14:paraId="1BEE0403" w14:textId="77777777" w:rsidR="00B32BB0" w:rsidRPr="00490DC0" w:rsidRDefault="00B32BB0" w:rsidP="00BF0A2E">
            <w:r w:rsidRPr="00B32BB0">
              <w:t>Zakopiańska</w:t>
            </w:r>
            <w:r w:rsidRPr="00490DC0">
              <w:t xml:space="preserve"> </w:t>
            </w:r>
            <w:r w:rsidRPr="00B32BB0">
              <w:t>73</w:t>
            </w:r>
            <w:r w:rsidRPr="00490DC0">
              <w:t xml:space="preserve"> </w:t>
            </w:r>
          </w:p>
          <w:p w14:paraId="151CA49C" w14:textId="77777777" w:rsidR="00B32BB0" w:rsidRPr="00490DC0" w:rsidRDefault="00B32BB0" w:rsidP="00BF0A2E">
            <w:pPr>
              <w:spacing w:after="40"/>
              <w:jc w:val="both"/>
            </w:pPr>
            <w:r w:rsidRPr="00B32BB0">
              <w:t>30-418</w:t>
            </w:r>
            <w:r w:rsidRPr="00490DC0">
              <w:t xml:space="preserve"> </w:t>
            </w:r>
            <w:r w:rsidRPr="00B32BB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E3AD06" w14:textId="77777777" w:rsidR="00B32BB0" w:rsidRPr="00490DC0" w:rsidRDefault="00B32BB0" w:rsidP="00BF0A2E">
            <w:pPr>
              <w:spacing w:before="120" w:after="120"/>
              <w:jc w:val="both"/>
            </w:pPr>
            <w:r w:rsidRPr="00B32BB0">
              <w:t>830 759.06 zł</w:t>
            </w:r>
          </w:p>
        </w:tc>
      </w:tr>
      <w:tr w:rsidR="00B32BB0" w:rsidRPr="00493F8C" w14:paraId="637B9A86" w14:textId="77777777" w:rsidTr="00BF0A2E">
        <w:tc>
          <w:tcPr>
            <w:tcW w:w="993" w:type="dxa"/>
            <w:shd w:val="clear" w:color="auto" w:fill="auto"/>
            <w:vAlign w:val="center"/>
          </w:tcPr>
          <w:p w14:paraId="03F2839B" w14:textId="77777777" w:rsidR="00B32BB0" w:rsidRPr="00490DC0" w:rsidRDefault="00B32BB0" w:rsidP="00BF0A2E">
            <w:pPr>
              <w:spacing w:before="120" w:after="120"/>
              <w:jc w:val="center"/>
            </w:pPr>
            <w:r w:rsidRPr="00B32BB0">
              <w:t>3</w:t>
            </w:r>
          </w:p>
        </w:tc>
        <w:tc>
          <w:tcPr>
            <w:tcW w:w="5244" w:type="dxa"/>
            <w:shd w:val="clear" w:color="auto" w:fill="auto"/>
          </w:tcPr>
          <w:p w14:paraId="09AF9187" w14:textId="77777777" w:rsidR="00B32BB0" w:rsidRPr="00490DC0" w:rsidRDefault="00B32BB0" w:rsidP="00BF0A2E">
            <w:pPr>
              <w:spacing w:before="40"/>
            </w:pPr>
            <w:r w:rsidRPr="00B32BB0">
              <w:t xml:space="preserve"> MURKRAK Sp. z o. o. Sp. Komandytowa</w:t>
            </w:r>
          </w:p>
          <w:p w14:paraId="2F6E8EB5" w14:textId="77777777" w:rsidR="00B32BB0" w:rsidRPr="00490DC0" w:rsidRDefault="00B32BB0" w:rsidP="00BF0A2E">
            <w:r w:rsidRPr="00B32BB0">
              <w:t>B2</w:t>
            </w:r>
            <w:r w:rsidRPr="00490DC0">
              <w:t xml:space="preserve"> </w:t>
            </w:r>
            <w:r w:rsidRPr="00B32BB0">
              <w:t>9</w:t>
            </w:r>
            <w:r w:rsidRPr="00490DC0">
              <w:t xml:space="preserve"> </w:t>
            </w:r>
          </w:p>
          <w:p w14:paraId="3F65851A" w14:textId="77777777" w:rsidR="00B32BB0" w:rsidRPr="00490DC0" w:rsidRDefault="00B32BB0" w:rsidP="00BF0A2E">
            <w:pPr>
              <w:spacing w:after="40"/>
              <w:jc w:val="both"/>
            </w:pPr>
            <w:r w:rsidRPr="00B32BB0">
              <w:t>32-086</w:t>
            </w:r>
            <w:r w:rsidRPr="00490DC0">
              <w:t xml:space="preserve"> </w:t>
            </w:r>
            <w:proofErr w:type="spellStart"/>
            <w:r w:rsidRPr="00B32BB0">
              <w:t>Węgrzce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34B01DFF" w14:textId="77777777" w:rsidR="00B32BB0" w:rsidRPr="00490DC0" w:rsidRDefault="00B32BB0" w:rsidP="00BF0A2E">
            <w:pPr>
              <w:spacing w:before="120" w:after="120"/>
              <w:jc w:val="both"/>
            </w:pPr>
            <w:r w:rsidRPr="00B32BB0">
              <w:t>535 113.48 zł</w:t>
            </w:r>
          </w:p>
        </w:tc>
      </w:tr>
      <w:tr w:rsidR="00B32BB0" w:rsidRPr="00493F8C" w14:paraId="7F1CA752" w14:textId="77777777" w:rsidTr="00BF0A2E">
        <w:tc>
          <w:tcPr>
            <w:tcW w:w="993" w:type="dxa"/>
            <w:shd w:val="clear" w:color="auto" w:fill="auto"/>
            <w:vAlign w:val="center"/>
          </w:tcPr>
          <w:p w14:paraId="17E3ED2F" w14:textId="77777777" w:rsidR="00B32BB0" w:rsidRPr="00490DC0" w:rsidRDefault="00B32BB0" w:rsidP="00BF0A2E">
            <w:pPr>
              <w:spacing w:before="120" w:after="120"/>
              <w:jc w:val="center"/>
            </w:pPr>
            <w:r w:rsidRPr="00B32BB0">
              <w:t>4</w:t>
            </w:r>
          </w:p>
        </w:tc>
        <w:tc>
          <w:tcPr>
            <w:tcW w:w="5244" w:type="dxa"/>
            <w:shd w:val="clear" w:color="auto" w:fill="auto"/>
          </w:tcPr>
          <w:p w14:paraId="1E0EEA22" w14:textId="77777777" w:rsidR="00B32BB0" w:rsidRPr="00490DC0" w:rsidRDefault="00B32BB0" w:rsidP="00BF0A2E">
            <w:pPr>
              <w:spacing w:before="40"/>
            </w:pPr>
            <w:r w:rsidRPr="00B32BB0">
              <w:t>ELEKTRO-MAX MOROŃSKI Spółka z ograniczoną odpowiedzialnością</w:t>
            </w:r>
          </w:p>
          <w:p w14:paraId="3D38EDD2" w14:textId="53CCB23E" w:rsidR="00B32BB0" w:rsidRPr="00490DC0" w:rsidRDefault="00B32BB0" w:rsidP="00BF0A2E">
            <w:proofErr w:type="spellStart"/>
            <w:r w:rsidRPr="00B32BB0">
              <w:t>Friedleina</w:t>
            </w:r>
            <w:proofErr w:type="spellEnd"/>
            <w:r w:rsidRPr="00490DC0">
              <w:t xml:space="preserve"> </w:t>
            </w:r>
            <w:r w:rsidRPr="00B32BB0">
              <w:t>4</w:t>
            </w:r>
            <w:r w:rsidR="001F5876">
              <w:t>/</w:t>
            </w:r>
            <w:r w:rsidRPr="00B32BB0">
              <w:t>6</w:t>
            </w:r>
          </w:p>
          <w:p w14:paraId="4C087877" w14:textId="77777777" w:rsidR="00B32BB0" w:rsidRPr="00490DC0" w:rsidRDefault="00B32BB0" w:rsidP="00BF0A2E">
            <w:pPr>
              <w:spacing w:after="40"/>
              <w:jc w:val="both"/>
            </w:pPr>
            <w:r w:rsidRPr="00B32BB0">
              <w:t>30-009</w:t>
            </w:r>
            <w:r w:rsidRPr="00490DC0">
              <w:t xml:space="preserve"> </w:t>
            </w:r>
            <w:r w:rsidRPr="00B32BB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024BA3" w14:textId="77777777" w:rsidR="00B32BB0" w:rsidRPr="00490DC0" w:rsidRDefault="00B32BB0" w:rsidP="00BF0A2E">
            <w:pPr>
              <w:spacing w:before="120" w:after="120"/>
              <w:jc w:val="both"/>
            </w:pPr>
            <w:r w:rsidRPr="00B32BB0">
              <w:t>676 000.00 zł</w:t>
            </w:r>
          </w:p>
        </w:tc>
      </w:tr>
      <w:tr w:rsidR="00B32BB0" w:rsidRPr="00493F8C" w14:paraId="56D1DE77" w14:textId="77777777" w:rsidTr="00BF0A2E">
        <w:tc>
          <w:tcPr>
            <w:tcW w:w="993" w:type="dxa"/>
            <w:shd w:val="clear" w:color="auto" w:fill="auto"/>
            <w:vAlign w:val="center"/>
          </w:tcPr>
          <w:p w14:paraId="094BDF6A" w14:textId="77777777" w:rsidR="00B32BB0" w:rsidRPr="00490DC0" w:rsidRDefault="00B32BB0" w:rsidP="00BF0A2E">
            <w:pPr>
              <w:spacing w:before="120" w:after="120"/>
              <w:jc w:val="center"/>
            </w:pPr>
            <w:r w:rsidRPr="00B32BB0">
              <w:t>5</w:t>
            </w:r>
          </w:p>
        </w:tc>
        <w:tc>
          <w:tcPr>
            <w:tcW w:w="5244" w:type="dxa"/>
            <w:shd w:val="clear" w:color="auto" w:fill="auto"/>
          </w:tcPr>
          <w:p w14:paraId="3EC6AB44" w14:textId="77777777" w:rsidR="00B32BB0" w:rsidRPr="00490DC0" w:rsidRDefault="00B32BB0" w:rsidP="00BF0A2E">
            <w:pPr>
              <w:spacing w:before="40"/>
            </w:pPr>
            <w:proofErr w:type="spellStart"/>
            <w:r w:rsidRPr="00B32BB0">
              <w:t>Elektroinstalacje</w:t>
            </w:r>
            <w:proofErr w:type="spellEnd"/>
            <w:r w:rsidRPr="00B32BB0">
              <w:t xml:space="preserve"> Zimny Paweł</w:t>
            </w:r>
          </w:p>
          <w:p w14:paraId="66A52DA9" w14:textId="134CA338" w:rsidR="00B32BB0" w:rsidRPr="00490DC0" w:rsidRDefault="00B32BB0" w:rsidP="00BF0A2E">
            <w:proofErr w:type="spellStart"/>
            <w:r w:rsidRPr="00B32BB0">
              <w:t>Błogocice</w:t>
            </w:r>
            <w:proofErr w:type="spellEnd"/>
            <w:r w:rsidRPr="00490DC0">
              <w:t xml:space="preserve"> </w:t>
            </w:r>
            <w:r w:rsidRPr="00B32BB0">
              <w:t>5</w:t>
            </w:r>
            <w:r w:rsidR="001F5876">
              <w:t>3</w:t>
            </w:r>
          </w:p>
          <w:p w14:paraId="69D5A40E" w14:textId="6B32E66D" w:rsidR="00B32BB0" w:rsidRPr="00490DC0" w:rsidRDefault="00B32BB0" w:rsidP="00BF0A2E">
            <w:pPr>
              <w:spacing w:after="40"/>
              <w:jc w:val="both"/>
            </w:pPr>
            <w:r w:rsidRPr="00B32BB0">
              <w:t>32-107</w:t>
            </w:r>
            <w:r w:rsidRPr="00490DC0">
              <w:t xml:space="preserve"> </w:t>
            </w:r>
            <w:proofErr w:type="spellStart"/>
            <w:r w:rsidR="001F5876">
              <w:t>B</w:t>
            </w:r>
            <w:r w:rsidRPr="00B32BB0">
              <w:t>łogocice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440389FF" w14:textId="77777777" w:rsidR="00B32BB0" w:rsidRPr="00490DC0" w:rsidRDefault="00B32BB0" w:rsidP="00BF0A2E">
            <w:pPr>
              <w:spacing w:before="120" w:after="120"/>
              <w:jc w:val="both"/>
            </w:pPr>
            <w:r w:rsidRPr="00B32BB0">
              <w:t>487 080.00 zł</w:t>
            </w:r>
          </w:p>
        </w:tc>
      </w:tr>
      <w:tr w:rsidR="00B32BB0" w:rsidRPr="00493F8C" w14:paraId="75E013B1" w14:textId="77777777" w:rsidTr="00BF0A2E">
        <w:tc>
          <w:tcPr>
            <w:tcW w:w="993" w:type="dxa"/>
            <w:shd w:val="clear" w:color="auto" w:fill="auto"/>
            <w:vAlign w:val="center"/>
          </w:tcPr>
          <w:p w14:paraId="4C506B79" w14:textId="77777777" w:rsidR="00B32BB0" w:rsidRPr="00490DC0" w:rsidRDefault="00B32BB0" w:rsidP="00BF0A2E">
            <w:pPr>
              <w:spacing w:before="120" w:after="120"/>
              <w:jc w:val="center"/>
            </w:pPr>
            <w:r w:rsidRPr="00B32BB0">
              <w:t>6</w:t>
            </w:r>
          </w:p>
        </w:tc>
        <w:tc>
          <w:tcPr>
            <w:tcW w:w="5244" w:type="dxa"/>
            <w:shd w:val="clear" w:color="auto" w:fill="auto"/>
          </w:tcPr>
          <w:p w14:paraId="4437DE8B" w14:textId="77777777" w:rsidR="00B32BB0" w:rsidRPr="00490DC0" w:rsidRDefault="00B32BB0" w:rsidP="00BF0A2E">
            <w:pPr>
              <w:spacing w:before="40"/>
            </w:pPr>
            <w:r w:rsidRPr="00B32BB0">
              <w:t>Firma Remontowo-Budowlana „PRACUŚ”, Bogdan Kula</w:t>
            </w:r>
          </w:p>
          <w:p w14:paraId="2E614F51" w14:textId="77777777" w:rsidR="00B32BB0" w:rsidRPr="00490DC0" w:rsidRDefault="00B32BB0" w:rsidP="00BF0A2E">
            <w:r w:rsidRPr="00B32BB0">
              <w:t>os. Albertyńskie</w:t>
            </w:r>
            <w:r w:rsidRPr="00490DC0">
              <w:t xml:space="preserve"> </w:t>
            </w:r>
            <w:r w:rsidRPr="00B32BB0">
              <w:t>19/44</w:t>
            </w:r>
            <w:r w:rsidRPr="00490DC0">
              <w:t xml:space="preserve"> </w:t>
            </w:r>
          </w:p>
          <w:p w14:paraId="662CA194" w14:textId="77777777" w:rsidR="00B32BB0" w:rsidRPr="00490DC0" w:rsidRDefault="00B32BB0" w:rsidP="00BF0A2E">
            <w:pPr>
              <w:spacing w:after="40"/>
              <w:jc w:val="both"/>
            </w:pPr>
            <w:r w:rsidRPr="00B32BB0">
              <w:t>31-853</w:t>
            </w:r>
            <w:r w:rsidRPr="00490DC0">
              <w:t xml:space="preserve"> </w:t>
            </w:r>
            <w:r w:rsidRPr="00B32BB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3F8BB9" w14:textId="77777777" w:rsidR="00B32BB0" w:rsidRPr="00490DC0" w:rsidRDefault="00B32BB0" w:rsidP="00BF0A2E">
            <w:pPr>
              <w:spacing w:before="120" w:after="120"/>
              <w:jc w:val="both"/>
            </w:pPr>
            <w:r w:rsidRPr="00B32BB0">
              <w:t>507 990.00 zł</w:t>
            </w:r>
          </w:p>
        </w:tc>
      </w:tr>
      <w:tr w:rsidR="00B32BB0" w:rsidRPr="00493F8C" w14:paraId="1DEFE2C0" w14:textId="77777777" w:rsidTr="00BF0A2E">
        <w:tc>
          <w:tcPr>
            <w:tcW w:w="993" w:type="dxa"/>
            <w:shd w:val="clear" w:color="auto" w:fill="auto"/>
            <w:vAlign w:val="center"/>
          </w:tcPr>
          <w:p w14:paraId="30606530" w14:textId="77777777" w:rsidR="00B32BB0" w:rsidRPr="00490DC0" w:rsidRDefault="00B32BB0" w:rsidP="00BF0A2E">
            <w:pPr>
              <w:spacing w:before="120" w:after="120"/>
              <w:jc w:val="center"/>
            </w:pPr>
            <w:r w:rsidRPr="00B32BB0">
              <w:t>7</w:t>
            </w:r>
          </w:p>
        </w:tc>
        <w:tc>
          <w:tcPr>
            <w:tcW w:w="5244" w:type="dxa"/>
            <w:shd w:val="clear" w:color="auto" w:fill="auto"/>
          </w:tcPr>
          <w:p w14:paraId="7D16ADE3" w14:textId="77777777" w:rsidR="00B32BB0" w:rsidRPr="00490DC0" w:rsidRDefault="00B32BB0" w:rsidP="00BF0A2E">
            <w:pPr>
              <w:spacing w:before="40"/>
            </w:pPr>
            <w:r w:rsidRPr="00B32BB0">
              <w:t>Mateusz Kopta MK-BUD</w:t>
            </w:r>
          </w:p>
          <w:p w14:paraId="6A19DA4B" w14:textId="02E7E45D" w:rsidR="00B32BB0" w:rsidRPr="00490DC0" w:rsidRDefault="00B32BB0" w:rsidP="00BF0A2E">
            <w:r w:rsidRPr="00B32BB0">
              <w:t>A.</w:t>
            </w:r>
            <w:r w:rsidR="001F5876">
              <w:t xml:space="preserve"> </w:t>
            </w:r>
            <w:r w:rsidRPr="00B32BB0">
              <w:t>D</w:t>
            </w:r>
            <w:r w:rsidR="001F5876">
              <w:t>oboszyńskiego</w:t>
            </w:r>
            <w:r w:rsidRPr="00490DC0">
              <w:t xml:space="preserve"> </w:t>
            </w:r>
            <w:r w:rsidRPr="00B32BB0">
              <w:t>81</w:t>
            </w:r>
            <w:r w:rsidRPr="00490DC0">
              <w:t xml:space="preserve"> </w:t>
            </w:r>
          </w:p>
          <w:p w14:paraId="7CD860C2" w14:textId="1530770A" w:rsidR="00B32BB0" w:rsidRPr="00490DC0" w:rsidRDefault="00B32BB0" w:rsidP="00BF0A2E">
            <w:pPr>
              <w:spacing w:after="40"/>
              <w:jc w:val="both"/>
            </w:pPr>
            <w:r w:rsidRPr="00B32BB0">
              <w:t>32</w:t>
            </w:r>
            <w:r w:rsidR="001F5876">
              <w:t>-</w:t>
            </w:r>
            <w:r w:rsidRPr="00B32BB0">
              <w:t>031</w:t>
            </w:r>
            <w:r w:rsidRPr="00490DC0">
              <w:t xml:space="preserve"> </w:t>
            </w:r>
            <w:r w:rsidRPr="00B32BB0">
              <w:t>Mogilany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04F9CD" w14:textId="77777777" w:rsidR="00B32BB0" w:rsidRPr="00490DC0" w:rsidRDefault="00B32BB0" w:rsidP="00BF0A2E">
            <w:pPr>
              <w:spacing w:before="120" w:after="120"/>
              <w:jc w:val="both"/>
            </w:pPr>
            <w:r w:rsidRPr="00B32BB0">
              <w:t>477 301.66 zł</w:t>
            </w:r>
          </w:p>
        </w:tc>
      </w:tr>
      <w:tr w:rsidR="00B32BB0" w:rsidRPr="00493F8C" w14:paraId="0B39538F" w14:textId="77777777" w:rsidTr="00BF0A2E">
        <w:tc>
          <w:tcPr>
            <w:tcW w:w="993" w:type="dxa"/>
            <w:shd w:val="clear" w:color="auto" w:fill="auto"/>
            <w:vAlign w:val="center"/>
          </w:tcPr>
          <w:p w14:paraId="16DA98D9" w14:textId="77777777" w:rsidR="00B32BB0" w:rsidRPr="00490DC0" w:rsidRDefault="00B32BB0" w:rsidP="00BF0A2E">
            <w:pPr>
              <w:spacing w:before="120" w:after="120"/>
              <w:jc w:val="center"/>
            </w:pPr>
            <w:r w:rsidRPr="00B32BB0">
              <w:t>8</w:t>
            </w:r>
          </w:p>
        </w:tc>
        <w:tc>
          <w:tcPr>
            <w:tcW w:w="5244" w:type="dxa"/>
            <w:shd w:val="clear" w:color="auto" w:fill="auto"/>
          </w:tcPr>
          <w:p w14:paraId="7925D48B" w14:textId="77777777" w:rsidR="001F5876" w:rsidRPr="001F5876" w:rsidRDefault="001F5876" w:rsidP="001F5876">
            <w:pPr>
              <w:spacing w:before="40"/>
            </w:pPr>
            <w:r w:rsidRPr="001F5876">
              <w:t>Konsorcjum firm:</w:t>
            </w:r>
          </w:p>
          <w:p w14:paraId="3B57CCC9" w14:textId="77777777" w:rsidR="001F5876" w:rsidRPr="001F5876" w:rsidRDefault="001F5876" w:rsidP="001F5876">
            <w:pPr>
              <w:spacing w:before="40"/>
            </w:pPr>
            <w:r w:rsidRPr="001F5876">
              <w:t xml:space="preserve">Lider: </w:t>
            </w:r>
            <w:proofErr w:type="spellStart"/>
            <w:r w:rsidRPr="001F5876">
              <w:t>Stambud</w:t>
            </w:r>
            <w:proofErr w:type="spellEnd"/>
            <w:r w:rsidRPr="001F5876">
              <w:t xml:space="preserve"> Sp. z o.o.</w:t>
            </w:r>
          </w:p>
          <w:p w14:paraId="32581143" w14:textId="77777777" w:rsidR="001F5876" w:rsidRPr="001F5876" w:rsidRDefault="001F5876" w:rsidP="001F5876">
            <w:pPr>
              <w:spacing w:before="40"/>
            </w:pPr>
            <w:r w:rsidRPr="001F5876">
              <w:lastRenderedPageBreak/>
              <w:t xml:space="preserve">Św. Wojciecha 89 </w:t>
            </w:r>
          </w:p>
          <w:p w14:paraId="779B13CC" w14:textId="77777777" w:rsidR="001F5876" w:rsidRPr="001F5876" w:rsidRDefault="001F5876" w:rsidP="001F5876">
            <w:pPr>
              <w:spacing w:before="40"/>
            </w:pPr>
            <w:r w:rsidRPr="001F5876">
              <w:t>32-085 Modlnica</w:t>
            </w:r>
          </w:p>
          <w:p w14:paraId="13537EDC" w14:textId="77777777" w:rsidR="001F5876" w:rsidRPr="001F5876" w:rsidRDefault="001F5876" w:rsidP="001F5876">
            <w:pPr>
              <w:spacing w:before="40"/>
            </w:pPr>
            <w:r w:rsidRPr="001F5876">
              <w:t>Partner: 2K-Budownictwo spółka z ograniczoną odpowiedzialnością sp.k.</w:t>
            </w:r>
          </w:p>
          <w:p w14:paraId="05367A3E" w14:textId="77777777" w:rsidR="001F5876" w:rsidRPr="001F5876" w:rsidRDefault="001F5876" w:rsidP="001F5876">
            <w:pPr>
              <w:spacing w:before="40"/>
            </w:pPr>
            <w:r w:rsidRPr="001F5876">
              <w:t>Św. Wojciecha 89</w:t>
            </w:r>
          </w:p>
          <w:p w14:paraId="13A0EAF2" w14:textId="15FC5878" w:rsidR="00B32BB0" w:rsidRPr="00490DC0" w:rsidRDefault="001F5876" w:rsidP="001F5876">
            <w:pPr>
              <w:spacing w:after="40"/>
              <w:jc w:val="both"/>
            </w:pPr>
            <w:r w:rsidRPr="001F5876">
              <w:t>32-085 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61EFCD" w14:textId="77777777" w:rsidR="00B32BB0" w:rsidRPr="00490DC0" w:rsidRDefault="00B32BB0" w:rsidP="00BF0A2E">
            <w:pPr>
              <w:spacing w:before="120" w:after="120"/>
              <w:jc w:val="both"/>
            </w:pPr>
            <w:r w:rsidRPr="00B32BB0">
              <w:lastRenderedPageBreak/>
              <w:t>686 539.20 zł</w:t>
            </w:r>
          </w:p>
        </w:tc>
      </w:tr>
      <w:tr w:rsidR="00B32BB0" w:rsidRPr="00493F8C" w14:paraId="57190873" w14:textId="77777777" w:rsidTr="00BF0A2E">
        <w:tc>
          <w:tcPr>
            <w:tcW w:w="993" w:type="dxa"/>
            <w:shd w:val="clear" w:color="auto" w:fill="auto"/>
            <w:vAlign w:val="center"/>
          </w:tcPr>
          <w:p w14:paraId="31473E63" w14:textId="77777777" w:rsidR="00B32BB0" w:rsidRPr="00490DC0" w:rsidRDefault="00B32BB0" w:rsidP="00BF0A2E">
            <w:pPr>
              <w:spacing w:before="120" w:after="120"/>
              <w:jc w:val="center"/>
            </w:pPr>
            <w:r w:rsidRPr="00B32BB0">
              <w:t>9</w:t>
            </w:r>
          </w:p>
        </w:tc>
        <w:tc>
          <w:tcPr>
            <w:tcW w:w="5244" w:type="dxa"/>
            <w:shd w:val="clear" w:color="auto" w:fill="auto"/>
          </w:tcPr>
          <w:p w14:paraId="1531209A" w14:textId="77777777" w:rsidR="00B32BB0" w:rsidRPr="00490DC0" w:rsidRDefault="00B32BB0" w:rsidP="00BF0A2E">
            <w:pPr>
              <w:spacing w:before="40"/>
            </w:pPr>
            <w:r w:rsidRPr="00B32BB0">
              <w:t>Zakład Budowlano-Ślusarski TOMBUDOS Kazimierz Tomczyk</w:t>
            </w:r>
          </w:p>
          <w:p w14:paraId="18BC761C" w14:textId="77777777" w:rsidR="00B32BB0" w:rsidRPr="00490DC0" w:rsidRDefault="00B32BB0" w:rsidP="00BF0A2E">
            <w:r w:rsidRPr="00B32BB0">
              <w:t>Zręczyce</w:t>
            </w:r>
            <w:r w:rsidRPr="00490DC0">
              <w:t xml:space="preserve"> </w:t>
            </w:r>
            <w:r w:rsidRPr="00B32BB0">
              <w:t>60</w:t>
            </w:r>
            <w:r w:rsidRPr="00490DC0">
              <w:t xml:space="preserve"> </w:t>
            </w:r>
          </w:p>
          <w:p w14:paraId="110BD290" w14:textId="77777777" w:rsidR="00B32BB0" w:rsidRPr="00490DC0" w:rsidRDefault="00B32BB0" w:rsidP="00BF0A2E">
            <w:pPr>
              <w:spacing w:after="40"/>
              <w:jc w:val="both"/>
            </w:pPr>
            <w:r w:rsidRPr="00B32BB0">
              <w:t>32-420</w:t>
            </w:r>
            <w:r w:rsidRPr="00490DC0">
              <w:t xml:space="preserve"> </w:t>
            </w:r>
            <w:r w:rsidRPr="00B32BB0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998F3E" w14:textId="77777777" w:rsidR="00B32BB0" w:rsidRPr="00490DC0" w:rsidRDefault="00B32BB0" w:rsidP="00BF0A2E">
            <w:pPr>
              <w:spacing w:before="120" w:after="120"/>
              <w:jc w:val="both"/>
            </w:pPr>
            <w:r w:rsidRPr="00B32BB0">
              <w:t>607 799.83 zł</w:t>
            </w:r>
          </w:p>
        </w:tc>
      </w:tr>
    </w:tbl>
    <w:p w14:paraId="76661631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B2D5FC" w14:textId="77777777" w:rsidR="00010BD4" w:rsidRDefault="00010BD4">
      <w:r>
        <w:separator/>
      </w:r>
    </w:p>
  </w:endnote>
  <w:endnote w:type="continuationSeparator" w:id="0">
    <w:p w14:paraId="07CCD2BE" w14:textId="77777777" w:rsidR="00010BD4" w:rsidRDefault="00010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5188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5AFEA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2EBB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F3B1026">
        <v:line id="_x0000_s1025" style="position:absolute;left:0;text-align:left;z-index:251657728" from="-3.85pt,8.7pt" to="455.15pt,8.7pt"/>
      </w:pict>
    </w:r>
  </w:p>
  <w:p w14:paraId="7D39D2A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BA8C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D6A884" w14:textId="77777777" w:rsidR="009F189D" w:rsidRDefault="009F189D">
    <w:pPr>
      <w:pStyle w:val="Stopka"/>
      <w:tabs>
        <w:tab w:val="clear" w:pos="4536"/>
      </w:tabs>
      <w:jc w:val="center"/>
    </w:pPr>
  </w:p>
  <w:p w14:paraId="5F0BC21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0809CA" w14:textId="77777777" w:rsidR="00010BD4" w:rsidRDefault="00010BD4">
      <w:r>
        <w:separator/>
      </w:r>
    </w:p>
  </w:footnote>
  <w:footnote w:type="continuationSeparator" w:id="0">
    <w:p w14:paraId="4B77F4E3" w14:textId="77777777" w:rsidR="00010BD4" w:rsidRDefault="00010B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CB5B6" w14:textId="77777777" w:rsidR="00B32BB0" w:rsidRDefault="00B32B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38732" w14:textId="77777777" w:rsidR="00B32BB0" w:rsidRDefault="00B32B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B242F" w14:textId="77777777" w:rsidR="00B32BB0" w:rsidRDefault="00B32B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0BD4"/>
    <w:rsid w:val="00007727"/>
    <w:rsid w:val="00010BD4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1F5876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32BB0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B93B2C"/>
  <w15:chartTrackingRefBased/>
  <w15:docId w15:val="{699F8848-DB9E-4F4A-A5F7-F8EBB2F36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54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246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2025-05-15T08:34:00Z</dcterms:created>
  <dcterms:modified xsi:type="dcterms:W3CDTF">2025-05-15T08:38:00Z</dcterms:modified>
</cp:coreProperties>
</file>