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D7FD77" w14:textId="65AF003D" w:rsidR="008D2AB8" w:rsidRPr="00403FA1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b w:val="0"/>
          <w:sz w:val="18"/>
          <w:szCs w:val="18"/>
        </w:rPr>
        <w:tab/>
      </w:r>
      <w:r w:rsidRPr="00403FA1">
        <w:rPr>
          <w:rFonts w:ascii="Verdana" w:hAnsi="Verdana"/>
          <w:b w:val="0"/>
          <w:sz w:val="18"/>
          <w:szCs w:val="18"/>
        </w:rPr>
        <w:tab/>
      </w:r>
      <w:r w:rsidRPr="00403FA1">
        <w:rPr>
          <w:rFonts w:ascii="Verdana" w:hAnsi="Verdana"/>
          <w:b w:val="0"/>
          <w:sz w:val="18"/>
          <w:szCs w:val="18"/>
        </w:rPr>
        <w:tab/>
      </w:r>
      <w:r w:rsidRPr="00403FA1">
        <w:rPr>
          <w:rFonts w:ascii="Verdana" w:hAnsi="Verdana"/>
          <w:b w:val="0"/>
          <w:sz w:val="18"/>
          <w:szCs w:val="18"/>
        </w:rPr>
        <w:tab/>
      </w:r>
      <w:r w:rsidRPr="00403FA1">
        <w:rPr>
          <w:rFonts w:ascii="Verdana" w:hAnsi="Verdana"/>
          <w:b w:val="0"/>
          <w:sz w:val="18"/>
          <w:szCs w:val="18"/>
        </w:rPr>
        <w:tab/>
      </w:r>
      <w:r w:rsidRPr="00403FA1">
        <w:rPr>
          <w:rFonts w:ascii="Verdana" w:hAnsi="Verdana"/>
          <w:b w:val="0"/>
          <w:sz w:val="18"/>
          <w:szCs w:val="18"/>
        </w:rPr>
        <w:tab/>
      </w:r>
      <w:r w:rsidRPr="00403FA1">
        <w:rPr>
          <w:rFonts w:ascii="Verdana" w:hAnsi="Verdana"/>
          <w:b w:val="0"/>
          <w:sz w:val="18"/>
          <w:szCs w:val="18"/>
        </w:rPr>
        <w:tab/>
      </w:r>
      <w:r w:rsidRPr="00403FA1">
        <w:rPr>
          <w:rFonts w:ascii="Verdana" w:hAnsi="Verdana"/>
          <w:sz w:val="18"/>
          <w:szCs w:val="18"/>
        </w:rPr>
        <w:t xml:space="preserve">Załącznik nr </w:t>
      </w:r>
      <w:r w:rsidR="00012286" w:rsidRPr="00403FA1">
        <w:rPr>
          <w:rFonts w:ascii="Verdana" w:hAnsi="Verdana"/>
          <w:sz w:val="18"/>
          <w:szCs w:val="18"/>
        </w:rPr>
        <w:t>1</w:t>
      </w:r>
    </w:p>
    <w:p w14:paraId="7D23A5B4" w14:textId="77777777" w:rsidR="008D2AB8" w:rsidRPr="00403FA1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5B98E4AC" w14:textId="77777777" w:rsidR="008D2AB8" w:rsidRPr="00403FA1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403FA1">
        <w:rPr>
          <w:rFonts w:ascii="Verdana" w:hAnsi="Verdana"/>
          <w:b/>
          <w:sz w:val="18"/>
          <w:szCs w:val="18"/>
        </w:rPr>
        <w:t>FORMULARZ OFERTY</w:t>
      </w:r>
    </w:p>
    <w:p w14:paraId="1389851C" w14:textId="77777777" w:rsidR="008D2AB8" w:rsidRPr="00403FA1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3BCC3826" w14:textId="77777777" w:rsidR="00715893" w:rsidRPr="00403FA1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WYKONAWCY:……………………………………………………………………………………………………………………………</w:t>
      </w:r>
    </w:p>
    <w:p w14:paraId="2492E299" w14:textId="77777777" w:rsidR="00715893" w:rsidRPr="00403FA1" w:rsidRDefault="00715893" w:rsidP="00715893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………………………………………………………………………………………………………………………………</w:t>
      </w:r>
    </w:p>
    <w:p w14:paraId="320BC46D" w14:textId="77777777" w:rsidR="00715893" w:rsidRPr="00403FA1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ADRES:……………………………………………………………………………………………………………………………………………………</w:t>
      </w:r>
    </w:p>
    <w:p w14:paraId="087B4FF6" w14:textId="77777777" w:rsidR="00715893" w:rsidRPr="00403FA1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…………………………….......................................................................................</w:t>
      </w:r>
    </w:p>
    <w:p w14:paraId="7DB732FB" w14:textId="77777777" w:rsidR="00715893" w:rsidRPr="00403FA1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  <w:lang w:val="de-DE"/>
        </w:rPr>
        <w:t>TEL.</w:t>
      </w:r>
      <w:r w:rsidRPr="00403FA1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</w:t>
      </w:r>
    </w:p>
    <w:p w14:paraId="782BC43C" w14:textId="77777777" w:rsidR="00715893" w:rsidRPr="00403FA1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  <w:lang w:val="de-DE"/>
        </w:rPr>
        <w:t xml:space="preserve">FAX </w:t>
      </w:r>
      <w:r w:rsidRPr="00403FA1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………………………………………………………………………………………………………………………………………………………..</w:t>
      </w:r>
    </w:p>
    <w:p w14:paraId="42143825" w14:textId="77777777" w:rsidR="00715893" w:rsidRPr="00403FA1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403FA1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E-MAIL……………………………………………………………………………………………………………………………………………………</w:t>
      </w:r>
    </w:p>
    <w:p w14:paraId="1CBAB125" w14:textId="77777777" w:rsidR="00715893" w:rsidRPr="00403FA1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403FA1">
        <w:rPr>
          <w:rFonts w:ascii="Verdana" w:hAnsi="Verdana"/>
          <w:sz w:val="18"/>
          <w:szCs w:val="18"/>
        </w:rPr>
        <w:t>REGON:………………………………………………..................................................</w:t>
      </w:r>
    </w:p>
    <w:p w14:paraId="6E7153B2" w14:textId="412A99C7" w:rsidR="008D2AB8" w:rsidRPr="00403FA1" w:rsidRDefault="00715893" w:rsidP="00715893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5683F8BD" w14:textId="77777777" w:rsidR="00FC67FB" w:rsidRPr="00403FA1" w:rsidRDefault="00FC67FB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</w:p>
    <w:p w14:paraId="0CA4B6C2" w14:textId="77777777" w:rsidR="008D2AB8" w:rsidRPr="00403FA1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Do: Nazwa i siedziba Zamawiającego:</w:t>
      </w:r>
    </w:p>
    <w:p w14:paraId="2603E89A" w14:textId="77777777" w:rsidR="006F29F8" w:rsidRPr="00403FA1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403FA1">
        <w:rPr>
          <w:rFonts w:ascii="Verdana" w:hAnsi="Verdana"/>
          <w:b/>
          <w:sz w:val="18"/>
          <w:szCs w:val="18"/>
        </w:rPr>
        <w:t>Akademia Górniczo - Hutnicza</w:t>
      </w:r>
    </w:p>
    <w:p w14:paraId="7EFF114A" w14:textId="77777777" w:rsidR="006F29F8" w:rsidRPr="00403FA1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403FA1">
        <w:rPr>
          <w:rFonts w:ascii="Verdana" w:hAnsi="Verdana"/>
          <w:b/>
          <w:sz w:val="18"/>
          <w:szCs w:val="18"/>
        </w:rPr>
        <w:t>im. Stanisława Staszica w Krakowie</w:t>
      </w:r>
    </w:p>
    <w:p w14:paraId="1A4750AD" w14:textId="77777777" w:rsidR="008D2AB8" w:rsidRPr="00403FA1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403FA1">
        <w:rPr>
          <w:rFonts w:ascii="Verdana" w:hAnsi="Verdana"/>
          <w:b/>
          <w:sz w:val="18"/>
          <w:szCs w:val="18"/>
        </w:rPr>
        <w:t>Dział Zamówień Publicznych</w:t>
      </w:r>
      <w:r w:rsidR="008D2AB8" w:rsidRPr="00403FA1">
        <w:rPr>
          <w:rFonts w:ascii="Verdana" w:hAnsi="Verdana"/>
          <w:b/>
          <w:sz w:val="18"/>
          <w:szCs w:val="18"/>
        </w:rPr>
        <w:t xml:space="preserve">  </w:t>
      </w:r>
    </w:p>
    <w:p w14:paraId="3CEEBC03" w14:textId="77777777" w:rsidR="008D2AB8" w:rsidRPr="00403FA1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403FA1">
        <w:rPr>
          <w:rFonts w:ascii="Verdana" w:hAnsi="Verdana"/>
          <w:b/>
          <w:sz w:val="18"/>
          <w:szCs w:val="18"/>
        </w:rPr>
        <w:t>Al. Mickiewicza</w:t>
      </w:r>
      <w:r w:rsidR="008D2AB8" w:rsidRPr="00403FA1">
        <w:rPr>
          <w:rFonts w:ascii="Verdana" w:hAnsi="Verdana"/>
          <w:b/>
          <w:sz w:val="18"/>
          <w:szCs w:val="18"/>
        </w:rPr>
        <w:t xml:space="preserve"> </w:t>
      </w:r>
      <w:r w:rsidRPr="00403FA1">
        <w:rPr>
          <w:rFonts w:ascii="Verdana" w:hAnsi="Verdana"/>
          <w:b/>
          <w:sz w:val="18"/>
          <w:szCs w:val="18"/>
        </w:rPr>
        <w:t>30</w:t>
      </w:r>
      <w:r w:rsidR="008D2AB8" w:rsidRPr="00403FA1">
        <w:rPr>
          <w:rFonts w:ascii="Verdana" w:hAnsi="Verdana"/>
          <w:b/>
          <w:sz w:val="18"/>
          <w:szCs w:val="18"/>
        </w:rPr>
        <w:t xml:space="preserve"> </w:t>
      </w:r>
    </w:p>
    <w:p w14:paraId="2DAF9DA7" w14:textId="77777777" w:rsidR="008D2AB8" w:rsidRPr="00403FA1" w:rsidRDefault="006F29F8" w:rsidP="008D2AB8">
      <w:pPr>
        <w:rPr>
          <w:rFonts w:ascii="Verdana" w:hAnsi="Verdana"/>
          <w:b/>
          <w:sz w:val="18"/>
          <w:szCs w:val="18"/>
        </w:rPr>
      </w:pPr>
      <w:r w:rsidRPr="00403FA1">
        <w:rPr>
          <w:rFonts w:ascii="Verdana" w:hAnsi="Verdana"/>
          <w:b/>
          <w:sz w:val="18"/>
          <w:szCs w:val="18"/>
        </w:rPr>
        <w:t>30-059</w:t>
      </w:r>
      <w:r w:rsidR="008D2AB8" w:rsidRPr="00403FA1">
        <w:rPr>
          <w:rFonts w:ascii="Verdana" w:hAnsi="Verdana"/>
          <w:b/>
          <w:sz w:val="18"/>
          <w:szCs w:val="18"/>
        </w:rPr>
        <w:t xml:space="preserve"> </w:t>
      </w:r>
      <w:r w:rsidRPr="00403FA1">
        <w:rPr>
          <w:rFonts w:ascii="Verdana" w:hAnsi="Verdana"/>
          <w:b/>
          <w:sz w:val="18"/>
          <w:szCs w:val="18"/>
        </w:rPr>
        <w:t>Kraków</w:t>
      </w:r>
      <w:r w:rsidR="008D2AB8" w:rsidRPr="00403FA1">
        <w:rPr>
          <w:rFonts w:ascii="Verdana" w:hAnsi="Verdana"/>
          <w:b/>
          <w:sz w:val="18"/>
          <w:szCs w:val="18"/>
        </w:rPr>
        <w:t xml:space="preserve">,  </w:t>
      </w:r>
    </w:p>
    <w:p w14:paraId="453FCBFC" w14:textId="77777777" w:rsidR="008D2AB8" w:rsidRPr="00403FA1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6C826FD3" w14:textId="41C2AFFA" w:rsidR="00BC47C0" w:rsidRPr="00403FA1" w:rsidRDefault="008D2AB8" w:rsidP="00BC47C0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DE3A65" w:rsidRPr="00DE3A65">
        <w:rPr>
          <w:rFonts w:ascii="Verdana" w:hAnsi="Verdana"/>
          <w:b/>
          <w:sz w:val="18"/>
          <w:szCs w:val="18"/>
        </w:rPr>
        <w:t>Dostawa 1 sztuki zestawu komputerowego stacjonarnego - DE-dzp.272-244/25</w:t>
      </w:r>
      <w:r w:rsidRPr="00403FA1">
        <w:rPr>
          <w:rFonts w:ascii="Verdana" w:hAnsi="Verdana"/>
          <w:b/>
          <w:sz w:val="18"/>
          <w:szCs w:val="18"/>
        </w:rPr>
        <w:t xml:space="preserve">, </w:t>
      </w:r>
      <w:r w:rsidRPr="00403FA1">
        <w:rPr>
          <w:rFonts w:ascii="Verdana" w:hAnsi="Verdana"/>
          <w:sz w:val="18"/>
          <w:szCs w:val="18"/>
        </w:rPr>
        <w:t>oferuję realizację przedmiotu zamówienia, zgodnie z zasadami określonymi w specyfikacji</w:t>
      </w:r>
      <w:r w:rsidR="00FC67FB" w:rsidRPr="00403FA1">
        <w:rPr>
          <w:rFonts w:ascii="Verdana" w:hAnsi="Verdana"/>
          <w:sz w:val="18"/>
          <w:szCs w:val="18"/>
        </w:rPr>
        <w:t xml:space="preserve"> </w:t>
      </w:r>
      <w:r w:rsidRPr="00403FA1">
        <w:rPr>
          <w:rFonts w:ascii="Verdana" w:hAnsi="Verdana"/>
          <w:sz w:val="18"/>
          <w:szCs w:val="18"/>
        </w:rPr>
        <w:t>warunków zamówienia.</w:t>
      </w:r>
    </w:p>
    <w:tbl>
      <w:tblPr>
        <w:tblW w:w="10263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2"/>
        <w:gridCol w:w="2126"/>
        <w:gridCol w:w="160"/>
        <w:gridCol w:w="2108"/>
        <w:gridCol w:w="1134"/>
        <w:gridCol w:w="1031"/>
        <w:gridCol w:w="851"/>
        <w:gridCol w:w="2001"/>
      </w:tblGrid>
      <w:tr w:rsidR="00095B50" w:rsidRPr="00403FA1" w14:paraId="4636082B" w14:textId="77777777" w:rsidTr="00095B50">
        <w:trPr>
          <w:trHeight w:val="645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7F56874" w14:textId="77777777" w:rsidR="00095B50" w:rsidRPr="00403FA1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403FA1">
              <w:rPr>
                <w:rFonts w:ascii="Verdana" w:eastAsia="Calibri" w:hAnsi="Verdana"/>
                <w:sz w:val="18"/>
                <w:szCs w:val="18"/>
                <w:lang w:eastAsia="en-US"/>
              </w:rPr>
              <w:t>Vat 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CB4CE2E" w14:textId="77777777" w:rsidR="00095B50" w:rsidRPr="00403FA1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403FA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Nazwa elementu</w:t>
            </w:r>
          </w:p>
        </w:tc>
        <w:tc>
          <w:tcPr>
            <w:tcW w:w="160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F56A2B5" w14:textId="4BA43592" w:rsidR="00095B50" w:rsidRPr="00403FA1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21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9ACFE73" w14:textId="77777777" w:rsidR="00095B50" w:rsidRPr="00403FA1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403FA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Ilość</w:t>
            </w:r>
          </w:p>
          <w:p w14:paraId="2CAA75FE" w14:textId="77777777" w:rsidR="00095B50" w:rsidRPr="00403FA1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403FA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27D608D" w14:textId="77777777" w:rsidR="00095B50" w:rsidRPr="00403FA1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403FA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Cena jednostkowa netto </w:t>
            </w:r>
            <w:r w:rsidRPr="00403FA1">
              <w:rPr>
                <w:rFonts w:ascii="Verdana" w:eastAsia="Calibri" w:hAnsi="Verdana"/>
                <w:sz w:val="18"/>
                <w:szCs w:val="18"/>
                <w:lang w:eastAsia="en-US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EEDBB71" w14:textId="77777777" w:rsidR="00095B50" w:rsidRPr="00403FA1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403FA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Wartość netto</w:t>
            </w:r>
          </w:p>
          <w:p w14:paraId="413CBD0F" w14:textId="77777777" w:rsidR="00095B50" w:rsidRPr="00403FA1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403FA1">
              <w:rPr>
                <w:rFonts w:ascii="Verdana" w:eastAsia="Calibri" w:hAnsi="Verdana"/>
                <w:sz w:val="18"/>
                <w:szCs w:val="18"/>
                <w:lang w:eastAsia="en-US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22DCE93" w14:textId="77777777" w:rsidR="00095B50" w:rsidRPr="00403FA1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403FA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VAT</w:t>
            </w:r>
          </w:p>
          <w:p w14:paraId="425ACD58" w14:textId="77777777" w:rsidR="00095B50" w:rsidRPr="00403FA1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403FA1">
              <w:rPr>
                <w:rFonts w:ascii="Verdana" w:eastAsia="Calibri" w:hAnsi="Verdana"/>
                <w:sz w:val="18"/>
                <w:szCs w:val="18"/>
                <w:lang w:eastAsia="en-US"/>
              </w:rPr>
              <w:t>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084910C" w14:textId="77777777" w:rsidR="00095B50" w:rsidRPr="00403FA1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403FA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Wartość brutto </w:t>
            </w:r>
          </w:p>
          <w:p w14:paraId="68BD384C" w14:textId="77777777" w:rsidR="00095B50" w:rsidRPr="00403FA1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403FA1">
              <w:rPr>
                <w:rFonts w:ascii="Verdana" w:eastAsia="Calibri" w:hAnsi="Verdana"/>
                <w:sz w:val="18"/>
                <w:szCs w:val="18"/>
                <w:lang w:eastAsia="en-US"/>
              </w:rPr>
              <w:t>[PLN]</w:t>
            </w:r>
          </w:p>
          <w:p w14:paraId="3E25ABA1" w14:textId="77777777" w:rsidR="00095B50" w:rsidRPr="00403FA1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403FA1">
              <w:rPr>
                <w:rFonts w:ascii="Verdana" w:eastAsia="Calibri" w:hAnsi="Verdana"/>
                <w:sz w:val="18"/>
                <w:szCs w:val="18"/>
                <w:lang w:eastAsia="en-US"/>
              </w:rPr>
              <w:t xml:space="preserve"> (z doliczonym </w:t>
            </w:r>
            <w:r w:rsidRPr="00403FA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VAT)</w:t>
            </w:r>
          </w:p>
        </w:tc>
      </w:tr>
      <w:tr w:rsidR="00095B50" w:rsidRPr="00403FA1" w14:paraId="4EDCFA06" w14:textId="77777777" w:rsidTr="00095B50">
        <w:trPr>
          <w:trHeight w:val="234"/>
        </w:trPr>
        <w:tc>
          <w:tcPr>
            <w:tcW w:w="85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1E43ACE" w14:textId="77777777" w:rsidR="00095B50" w:rsidRPr="00403FA1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403FA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BB0BADD" w14:textId="77777777" w:rsidR="00095B50" w:rsidRPr="00403FA1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403FA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6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5FD9BCE" w14:textId="61A32A8C" w:rsidR="00095B50" w:rsidRPr="00403FA1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D4F20C6" w14:textId="332F3C49" w:rsidR="00095B50" w:rsidRPr="00403FA1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FA93E32" w14:textId="4AAAA0CC" w:rsidR="00095B50" w:rsidRPr="00403FA1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AC3DE26" w14:textId="63BFDD25" w:rsidR="00095B50" w:rsidRPr="00403FA1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72E5DC7" w14:textId="0B407BE7" w:rsidR="00095B50" w:rsidRPr="00403FA1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8D06C70" w14:textId="37DE8790" w:rsidR="00095B50" w:rsidRPr="00403FA1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7</w:t>
            </w:r>
          </w:p>
        </w:tc>
      </w:tr>
      <w:tr w:rsidR="00095B50" w:rsidRPr="00403FA1" w14:paraId="13169F65" w14:textId="77777777" w:rsidTr="00095B50">
        <w:trPr>
          <w:trHeight w:val="163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0A341" w14:textId="77777777" w:rsidR="00095B50" w:rsidRPr="00403FA1" w:rsidRDefault="00095B50" w:rsidP="00575271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403FA1">
              <w:rPr>
                <w:rFonts w:ascii="Verdana" w:eastAsia="Calibri" w:hAnsi="Verdana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3BDBF" w14:textId="7F3F1DA4" w:rsidR="00095B50" w:rsidRPr="00403FA1" w:rsidRDefault="00095B50" w:rsidP="00575271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zh-CN"/>
              </w:rPr>
            </w:pPr>
            <w:r w:rsidRPr="00403FA1"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  <w:t>Zestaw komputerow</w:t>
            </w:r>
            <w:r w:rsidR="00DE3A65"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  <w:t>y</w:t>
            </w:r>
          </w:p>
        </w:tc>
        <w:tc>
          <w:tcPr>
            <w:tcW w:w="1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D06A6" w14:textId="7FF7D494" w:rsidR="00095B50" w:rsidRPr="00403FA1" w:rsidRDefault="00095B50" w:rsidP="00575271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</w:pPr>
          </w:p>
        </w:tc>
        <w:tc>
          <w:tcPr>
            <w:tcW w:w="21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4EC1D" w14:textId="648F02B7" w:rsidR="00095B50" w:rsidRPr="00403FA1" w:rsidRDefault="00095B50" w:rsidP="00575271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403FA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2FE41" w14:textId="77777777" w:rsidR="00095B50" w:rsidRPr="00403FA1" w:rsidRDefault="00095B50" w:rsidP="00575271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10F35" w14:textId="77777777" w:rsidR="00095B50" w:rsidRPr="00403FA1" w:rsidRDefault="00095B50" w:rsidP="00575271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0412704" w14:textId="77777777" w:rsidR="00095B50" w:rsidRPr="00403FA1" w:rsidRDefault="00095B50" w:rsidP="0057527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E82983A" w14:textId="77777777" w:rsidR="00095B50" w:rsidRPr="00403FA1" w:rsidRDefault="00095B50" w:rsidP="0057527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E128BF" w:rsidRPr="00403FA1" w14:paraId="2E413D31" w14:textId="77777777" w:rsidTr="00575271">
        <w:trPr>
          <w:trHeight w:val="163"/>
        </w:trPr>
        <w:tc>
          <w:tcPr>
            <w:tcW w:w="638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6886B8" w14:textId="77777777" w:rsidR="00E128BF" w:rsidRPr="00403FA1" w:rsidRDefault="00E128BF" w:rsidP="0057527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  <w:p w14:paraId="2204E75C" w14:textId="77777777" w:rsidR="00E128BF" w:rsidRPr="00403FA1" w:rsidRDefault="00E128BF" w:rsidP="00575271">
            <w:pPr>
              <w:spacing w:after="200" w:line="276" w:lineRule="auto"/>
              <w:ind w:right="425"/>
              <w:jc w:val="right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403FA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RAZEM:</w:t>
            </w:r>
          </w:p>
          <w:p w14:paraId="312C75D6" w14:textId="77777777" w:rsidR="00E128BF" w:rsidRPr="00403FA1" w:rsidRDefault="00E128BF" w:rsidP="00575271">
            <w:pPr>
              <w:spacing w:after="200" w:line="276" w:lineRule="auto"/>
              <w:ind w:right="425"/>
              <w:jc w:val="right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167AD" w14:textId="77777777" w:rsidR="00E128BF" w:rsidRPr="00403FA1" w:rsidRDefault="00E128BF" w:rsidP="0057527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DE31A45" w14:textId="77777777" w:rsidR="00E128BF" w:rsidRPr="00403FA1" w:rsidRDefault="00E128BF" w:rsidP="0057527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C73B705" w14:textId="77777777" w:rsidR="00E128BF" w:rsidRPr="00403FA1" w:rsidRDefault="00E128BF" w:rsidP="0057527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E128BF" w:rsidRPr="00403FA1" w14:paraId="3561E9FA" w14:textId="77777777" w:rsidTr="00575271">
        <w:trPr>
          <w:trHeight w:val="163"/>
        </w:trPr>
        <w:tc>
          <w:tcPr>
            <w:tcW w:w="638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55CBE" w14:textId="77777777" w:rsidR="00E128BF" w:rsidRPr="00403FA1" w:rsidRDefault="00E128BF" w:rsidP="00575271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403FA1">
              <w:rPr>
                <w:rFonts w:ascii="Verdana" w:eastAsia="Calibri" w:hAnsi="Verdana"/>
                <w:sz w:val="18"/>
                <w:szCs w:val="18"/>
                <w:lang w:eastAsia="en-US"/>
              </w:rPr>
              <w:t>Cena netto za całość zamówienia /słownie: ……………………………………………………………/</w:t>
            </w:r>
          </w:p>
          <w:p w14:paraId="6F5393A0" w14:textId="77777777" w:rsidR="00E128BF" w:rsidRPr="00403FA1" w:rsidRDefault="00E128BF" w:rsidP="00575271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403FA1">
              <w:rPr>
                <w:rFonts w:ascii="Verdana" w:eastAsia="Calibri" w:hAnsi="Verdana"/>
                <w:sz w:val="18"/>
                <w:szCs w:val="18"/>
                <w:lang w:eastAsia="en-US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36093" w14:textId="77777777" w:rsidR="00E128BF" w:rsidRPr="00403FA1" w:rsidRDefault="00E128BF" w:rsidP="0057527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DACE68E" w14:textId="77777777" w:rsidR="00E128BF" w:rsidRPr="00403FA1" w:rsidRDefault="00E128BF" w:rsidP="0057527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D15B8DE" w14:textId="77777777" w:rsidR="00E128BF" w:rsidRPr="00403FA1" w:rsidRDefault="00E128BF" w:rsidP="0057527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</w:tbl>
    <w:p w14:paraId="12980FD0" w14:textId="67C6E57D" w:rsidR="00676469" w:rsidRPr="00403FA1" w:rsidRDefault="00676469" w:rsidP="008D2AB8">
      <w:pPr>
        <w:pStyle w:val="Tekstpodstawowy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color w:val="FF0000"/>
          <w:sz w:val="18"/>
          <w:szCs w:val="18"/>
        </w:rPr>
        <w:t>*) W cenie brutto oferty wykonawca winien uwzględnić 23% stawkę podatku VAT</w:t>
      </w:r>
    </w:p>
    <w:p w14:paraId="0CB3E2A4" w14:textId="77777777" w:rsidR="00095B50" w:rsidRDefault="00095B50" w:rsidP="00FC67FB">
      <w:pPr>
        <w:pStyle w:val="Tekstpodstawowy"/>
        <w:rPr>
          <w:rFonts w:ascii="Verdana" w:hAnsi="Verdana"/>
          <w:sz w:val="18"/>
          <w:szCs w:val="18"/>
        </w:rPr>
      </w:pPr>
    </w:p>
    <w:p w14:paraId="0116162A" w14:textId="2B846E56" w:rsidR="00095B50" w:rsidRDefault="00095B50" w:rsidP="00FC67FB">
      <w:pPr>
        <w:pStyle w:val="Tekstpodstawowy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lastRenderedPageBreak/>
        <w:t xml:space="preserve">Producent/model zaoferowanego sprzętu tj.: </w:t>
      </w:r>
    </w:p>
    <w:p w14:paraId="4682CB7E" w14:textId="00AFB6FD" w:rsidR="00095B50" w:rsidRDefault="00F62F68" w:rsidP="00F62F68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>
        <w:rPr>
          <w:rFonts w:ascii="Verdana" w:hAnsi="Verdana"/>
          <w:b w:val="0"/>
          <w:bCs/>
          <w:sz w:val="18"/>
          <w:szCs w:val="18"/>
        </w:rPr>
        <w:t xml:space="preserve">1) </w:t>
      </w:r>
      <w:r w:rsidR="00473848">
        <w:rPr>
          <w:rFonts w:ascii="Verdana" w:hAnsi="Verdana"/>
          <w:b w:val="0"/>
          <w:bCs/>
          <w:sz w:val="18"/>
          <w:szCs w:val="18"/>
        </w:rPr>
        <w:t>P</w:t>
      </w:r>
      <w:r w:rsidR="00095B50" w:rsidRPr="00095B50">
        <w:rPr>
          <w:rFonts w:ascii="Verdana" w:hAnsi="Verdana"/>
          <w:b w:val="0"/>
          <w:bCs/>
          <w:sz w:val="18"/>
          <w:szCs w:val="18"/>
        </w:rPr>
        <w:t>rocesora:</w:t>
      </w:r>
    </w:p>
    <w:p w14:paraId="4F504E0F" w14:textId="30520CE2" w:rsidR="00095B50" w:rsidRDefault="00095B50" w:rsidP="00FC67FB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>
        <w:rPr>
          <w:rFonts w:ascii="Verdana" w:hAnsi="Verdana"/>
          <w:b w:val="0"/>
          <w:bCs/>
          <w:sz w:val="18"/>
          <w:szCs w:val="18"/>
        </w:rPr>
        <w:t>Producent: ………</w:t>
      </w:r>
      <w:r w:rsidR="00F62F68">
        <w:rPr>
          <w:rFonts w:ascii="Verdana" w:hAnsi="Verdana"/>
          <w:b w:val="0"/>
          <w:bCs/>
          <w:sz w:val="18"/>
          <w:szCs w:val="18"/>
        </w:rPr>
        <w:t>……………………………………………………………..</w:t>
      </w:r>
    </w:p>
    <w:p w14:paraId="7C5ACFC0" w14:textId="076E3FB3" w:rsidR="00F62F68" w:rsidRPr="00095B50" w:rsidRDefault="00095B50" w:rsidP="00FC67FB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>
        <w:rPr>
          <w:rFonts w:ascii="Verdana" w:hAnsi="Verdana"/>
          <w:b w:val="0"/>
          <w:bCs/>
          <w:sz w:val="18"/>
          <w:szCs w:val="18"/>
        </w:rPr>
        <w:t>Model: …………………</w:t>
      </w:r>
      <w:r w:rsidR="00F62F68">
        <w:rPr>
          <w:rFonts w:ascii="Verdana" w:hAnsi="Verdana"/>
          <w:b w:val="0"/>
          <w:bCs/>
          <w:sz w:val="18"/>
          <w:szCs w:val="18"/>
        </w:rPr>
        <w:t>………………………………………………………….</w:t>
      </w:r>
    </w:p>
    <w:p w14:paraId="154FAA34" w14:textId="13DF2F9B" w:rsidR="00095B50" w:rsidRDefault="00A77CF1" w:rsidP="00FC67FB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>
        <w:rPr>
          <w:rFonts w:ascii="Verdana" w:hAnsi="Verdana"/>
          <w:b w:val="0"/>
          <w:bCs/>
          <w:sz w:val="18"/>
          <w:szCs w:val="18"/>
        </w:rPr>
        <w:t>2</w:t>
      </w:r>
      <w:r w:rsidR="00095B50">
        <w:rPr>
          <w:rFonts w:ascii="Verdana" w:hAnsi="Verdana"/>
          <w:b w:val="0"/>
          <w:bCs/>
          <w:sz w:val="18"/>
          <w:szCs w:val="18"/>
        </w:rPr>
        <w:t xml:space="preserve">) </w:t>
      </w:r>
      <w:r w:rsidR="00095B50" w:rsidRPr="00095B50">
        <w:rPr>
          <w:rFonts w:ascii="Verdana" w:hAnsi="Verdana"/>
          <w:b w:val="0"/>
          <w:bCs/>
          <w:sz w:val="18"/>
          <w:szCs w:val="18"/>
        </w:rPr>
        <w:t xml:space="preserve"> Płyty głównej: …</w:t>
      </w:r>
      <w:r w:rsidR="00095B50">
        <w:rPr>
          <w:rFonts w:ascii="Verdana" w:hAnsi="Verdana"/>
          <w:b w:val="0"/>
          <w:bCs/>
          <w:sz w:val="18"/>
          <w:szCs w:val="18"/>
        </w:rPr>
        <w:t>………………………………………………</w:t>
      </w:r>
      <w:r w:rsidR="00F62F68">
        <w:rPr>
          <w:rFonts w:ascii="Verdana" w:hAnsi="Verdana"/>
          <w:b w:val="0"/>
          <w:bCs/>
          <w:sz w:val="18"/>
          <w:szCs w:val="18"/>
        </w:rPr>
        <w:t>………..</w:t>
      </w:r>
    </w:p>
    <w:p w14:paraId="4C835915" w14:textId="77777777" w:rsidR="00F62F68" w:rsidRDefault="00F62F68" w:rsidP="00F62F68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>
        <w:rPr>
          <w:rFonts w:ascii="Verdana" w:hAnsi="Verdana"/>
          <w:b w:val="0"/>
          <w:bCs/>
          <w:sz w:val="18"/>
          <w:szCs w:val="18"/>
        </w:rPr>
        <w:t>Producent: ……………………………………………………………………..</w:t>
      </w:r>
    </w:p>
    <w:p w14:paraId="1B52A4A7" w14:textId="44619CF6" w:rsidR="00F62F68" w:rsidRPr="00095B50" w:rsidRDefault="00F62F68" w:rsidP="00FC67FB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>
        <w:rPr>
          <w:rFonts w:ascii="Verdana" w:hAnsi="Verdana"/>
          <w:b w:val="0"/>
          <w:bCs/>
          <w:sz w:val="18"/>
          <w:szCs w:val="18"/>
        </w:rPr>
        <w:t>Model: …………………………………………………………………………….</w:t>
      </w:r>
    </w:p>
    <w:p w14:paraId="59420734" w14:textId="3C18BEEB" w:rsidR="00095B50" w:rsidRDefault="00A77CF1" w:rsidP="00FC67FB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>
        <w:rPr>
          <w:rFonts w:ascii="Verdana" w:hAnsi="Verdana"/>
          <w:b w:val="0"/>
          <w:bCs/>
          <w:sz w:val="18"/>
          <w:szCs w:val="18"/>
        </w:rPr>
        <w:t>3</w:t>
      </w:r>
      <w:r w:rsidR="00095B50">
        <w:rPr>
          <w:rFonts w:ascii="Verdana" w:hAnsi="Verdana"/>
          <w:b w:val="0"/>
          <w:bCs/>
          <w:sz w:val="18"/>
          <w:szCs w:val="18"/>
        </w:rPr>
        <w:t xml:space="preserve">) </w:t>
      </w:r>
      <w:r w:rsidR="00095B50" w:rsidRPr="00095B50">
        <w:rPr>
          <w:rFonts w:ascii="Verdana" w:hAnsi="Verdana"/>
          <w:b w:val="0"/>
          <w:bCs/>
          <w:sz w:val="18"/>
          <w:szCs w:val="18"/>
        </w:rPr>
        <w:t>Pamięci RAM: ………</w:t>
      </w:r>
      <w:r w:rsidR="00095B50">
        <w:rPr>
          <w:rFonts w:ascii="Verdana" w:hAnsi="Verdana"/>
          <w:b w:val="0"/>
          <w:bCs/>
          <w:sz w:val="18"/>
          <w:szCs w:val="18"/>
        </w:rPr>
        <w:t>……………………………………………</w:t>
      </w:r>
      <w:r w:rsidR="00F62F68">
        <w:rPr>
          <w:rFonts w:ascii="Verdana" w:hAnsi="Verdana"/>
          <w:b w:val="0"/>
          <w:bCs/>
          <w:sz w:val="18"/>
          <w:szCs w:val="18"/>
        </w:rPr>
        <w:t>………..</w:t>
      </w:r>
    </w:p>
    <w:p w14:paraId="6CC6A1AC" w14:textId="77777777" w:rsidR="00F62F68" w:rsidRDefault="00F62F68" w:rsidP="00F62F68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>
        <w:rPr>
          <w:rFonts w:ascii="Verdana" w:hAnsi="Verdana"/>
          <w:b w:val="0"/>
          <w:bCs/>
          <w:sz w:val="18"/>
          <w:szCs w:val="18"/>
        </w:rPr>
        <w:t>Producent: ……………………………………………………………………..</w:t>
      </w:r>
    </w:p>
    <w:p w14:paraId="02D2D1C8" w14:textId="628A212E" w:rsidR="00F62F68" w:rsidRPr="00095B50" w:rsidRDefault="00F62F68" w:rsidP="00FC67FB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>
        <w:rPr>
          <w:rFonts w:ascii="Verdana" w:hAnsi="Verdana"/>
          <w:b w:val="0"/>
          <w:bCs/>
          <w:sz w:val="18"/>
          <w:szCs w:val="18"/>
        </w:rPr>
        <w:t>Model: …………………………………………………………………………….</w:t>
      </w:r>
    </w:p>
    <w:p w14:paraId="1B44DA81" w14:textId="50CC38E4" w:rsidR="00A77CF1" w:rsidRDefault="00A77CF1" w:rsidP="00A77CF1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>
        <w:rPr>
          <w:rFonts w:ascii="Verdana" w:hAnsi="Verdana"/>
          <w:b w:val="0"/>
          <w:bCs/>
          <w:sz w:val="18"/>
          <w:szCs w:val="18"/>
        </w:rPr>
        <w:t>4) Zasilacz</w:t>
      </w:r>
      <w:r w:rsidRPr="00095B50">
        <w:rPr>
          <w:rFonts w:ascii="Verdana" w:hAnsi="Verdana"/>
          <w:b w:val="0"/>
          <w:bCs/>
          <w:sz w:val="18"/>
          <w:szCs w:val="18"/>
        </w:rPr>
        <w:t>:</w:t>
      </w:r>
      <w:r>
        <w:rPr>
          <w:rFonts w:ascii="Verdana" w:hAnsi="Verdana"/>
          <w:b w:val="0"/>
          <w:bCs/>
          <w:sz w:val="18"/>
          <w:szCs w:val="18"/>
        </w:rPr>
        <w:t>…………………………………………………………..</w:t>
      </w:r>
    </w:p>
    <w:p w14:paraId="3B7F4D5F" w14:textId="77777777" w:rsidR="00A77CF1" w:rsidRDefault="00A77CF1" w:rsidP="00A77CF1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>
        <w:rPr>
          <w:rFonts w:ascii="Verdana" w:hAnsi="Verdana"/>
          <w:b w:val="0"/>
          <w:bCs/>
          <w:sz w:val="18"/>
          <w:szCs w:val="18"/>
        </w:rPr>
        <w:t>Producent: ……………………………………………………………………..</w:t>
      </w:r>
    </w:p>
    <w:p w14:paraId="1DC80C6E" w14:textId="77777777" w:rsidR="00A77CF1" w:rsidRPr="00095B50" w:rsidRDefault="00A77CF1" w:rsidP="00A77CF1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>
        <w:rPr>
          <w:rFonts w:ascii="Verdana" w:hAnsi="Verdana"/>
          <w:b w:val="0"/>
          <w:bCs/>
          <w:sz w:val="18"/>
          <w:szCs w:val="18"/>
        </w:rPr>
        <w:t>Model: …………………………………………………………………………….</w:t>
      </w:r>
    </w:p>
    <w:p w14:paraId="2B0002BA" w14:textId="37E3BA7C" w:rsidR="00A77CF1" w:rsidRDefault="00A77CF1" w:rsidP="00A77CF1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>
        <w:rPr>
          <w:rFonts w:ascii="Verdana" w:hAnsi="Verdana"/>
          <w:b w:val="0"/>
          <w:bCs/>
          <w:sz w:val="18"/>
          <w:szCs w:val="18"/>
        </w:rPr>
        <w:t xml:space="preserve">5) </w:t>
      </w:r>
      <w:r w:rsidRPr="00095B50">
        <w:rPr>
          <w:rFonts w:ascii="Verdana" w:hAnsi="Verdana"/>
          <w:b w:val="0"/>
          <w:bCs/>
          <w:sz w:val="18"/>
          <w:szCs w:val="18"/>
        </w:rPr>
        <w:t>Dysku twardego SSD: …</w:t>
      </w:r>
      <w:r>
        <w:rPr>
          <w:rFonts w:ascii="Verdana" w:hAnsi="Verdana"/>
          <w:b w:val="0"/>
          <w:bCs/>
          <w:sz w:val="18"/>
          <w:szCs w:val="18"/>
        </w:rPr>
        <w:t>……………………………………………….</w:t>
      </w:r>
    </w:p>
    <w:p w14:paraId="3A756686" w14:textId="77777777" w:rsidR="00A77CF1" w:rsidRDefault="00A77CF1" w:rsidP="00A77CF1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>
        <w:rPr>
          <w:rFonts w:ascii="Verdana" w:hAnsi="Verdana"/>
          <w:b w:val="0"/>
          <w:bCs/>
          <w:sz w:val="18"/>
          <w:szCs w:val="18"/>
        </w:rPr>
        <w:t>Producent: ……………………………………………………………………..</w:t>
      </w:r>
    </w:p>
    <w:p w14:paraId="44EAEB0F" w14:textId="77777777" w:rsidR="00A77CF1" w:rsidRPr="00095B50" w:rsidRDefault="00A77CF1" w:rsidP="00A77CF1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>
        <w:rPr>
          <w:rFonts w:ascii="Verdana" w:hAnsi="Verdana"/>
          <w:b w:val="0"/>
          <w:bCs/>
          <w:sz w:val="18"/>
          <w:szCs w:val="18"/>
        </w:rPr>
        <w:t>Model: …………………………………………………………………………….</w:t>
      </w:r>
    </w:p>
    <w:p w14:paraId="213612F5" w14:textId="1CD58961" w:rsidR="00A77CF1" w:rsidRDefault="00A77CF1" w:rsidP="00A77CF1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>
        <w:rPr>
          <w:rFonts w:ascii="Verdana" w:hAnsi="Verdana"/>
          <w:b w:val="0"/>
          <w:bCs/>
          <w:sz w:val="18"/>
          <w:szCs w:val="18"/>
        </w:rPr>
        <w:t xml:space="preserve">6) </w:t>
      </w:r>
      <w:r w:rsidRPr="00095B50">
        <w:rPr>
          <w:rFonts w:ascii="Verdana" w:hAnsi="Verdana"/>
          <w:b w:val="0"/>
          <w:bCs/>
          <w:sz w:val="18"/>
          <w:szCs w:val="18"/>
        </w:rPr>
        <w:t xml:space="preserve">Dysku twardego </w:t>
      </w:r>
      <w:r>
        <w:rPr>
          <w:rFonts w:ascii="Verdana" w:hAnsi="Verdana"/>
          <w:b w:val="0"/>
          <w:bCs/>
          <w:sz w:val="18"/>
          <w:szCs w:val="18"/>
        </w:rPr>
        <w:t>HD</w:t>
      </w:r>
      <w:r w:rsidRPr="00095B50">
        <w:rPr>
          <w:rFonts w:ascii="Verdana" w:hAnsi="Verdana"/>
          <w:b w:val="0"/>
          <w:bCs/>
          <w:sz w:val="18"/>
          <w:szCs w:val="18"/>
        </w:rPr>
        <w:t>D: …</w:t>
      </w:r>
      <w:r>
        <w:rPr>
          <w:rFonts w:ascii="Verdana" w:hAnsi="Verdana"/>
          <w:b w:val="0"/>
          <w:bCs/>
          <w:sz w:val="18"/>
          <w:szCs w:val="18"/>
        </w:rPr>
        <w:t>……………………………………………….</w:t>
      </w:r>
    </w:p>
    <w:p w14:paraId="32820C4F" w14:textId="77777777" w:rsidR="00A77CF1" w:rsidRDefault="00A77CF1" w:rsidP="00A77CF1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>
        <w:rPr>
          <w:rFonts w:ascii="Verdana" w:hAnsi="Verdana"/>
          <w:b w:val="0"/>
          <w:bCs/>
          <w:sz w:val="18"/>
          <w:szCs w:val="18"/>
        </w:rPr>
        <w:t>Producent: ……………………………………………………………………..</w:t>
      </w:r>
    </w:p>
    <w:p w14:paraId="52A4D139" w14:textId="4703FE0B" w:rsidR="00A77CF1" w:rsidRDefault="00A77CF1" w:rsidP="00FC67FB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>
        <w:rPr>
          <w:rFonts w:ascii="Verdana" w:hAnsi="Verdana"/>
          <w:b w:val="0"/>
          <w:bCs/>
          <w:sz w:val="18"/>
          <w:szCs w:val="18"/>
        </w:rPr>
        <w:t>Model: …………………………………………………………………………….</w:t>
      </w:r>
    </w:p>
    <w:p w14:paraId="0EF1DAC6" w14:textId="4C4CBBEA" w:rsidR="00095B50" w:rsidRDefault="00A77CF1" w:rsidP="00FC67FB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bookmarkStart w:id="0" w:name="_Hlk196817959"/>
      <w:r>
        <w:rPr>
          <w:rFonts w:ascii="Verdana" w:hAnsi="Verdana"/>
          <w:b w:val="0"/>
          <w:bCs/>
          <w:sz w:val="18"/>
          <w:szCs w:val="18"/>
        </w:rPr>
        <w:t>7</w:t>
      </w:r>
      <w:r w:rsidR="00095B50">
        <w:rPr>
          <w:rFonts w:ascii="Verdana" w:hAnsi="Verdana"/>
          <w:b w:val="0"/>
          <w:bCs/>
          <w:sz w:val="18"/>
          <w:szCs w:val="18"/>
        </w:rPr>
        <w:t xml:space="preserve">) </w:t>
      </w:r>
      <w:r w:rsidR="00095B50" w:rsidRPr="00095B50">
        <w:rPr>
          <w:rFonts w:ascii="Verdana" w:hAnsi="Verdana"/>
          <w:b w:val="0"/>
          <w:bCs/>
          <w:sz w:val="18"/>
          <w:szCs w:val="18"/>
        </w:rPr>
        <w:t>Karty graficznej:</w:t>
      </w:r>
      <w:r w:rsidR="00095B50">
        <w:rPr>
          <w:rFonts w:ascii="Verdana" w:hAnsi="Verdana"/>
          <w:b w:val="0"/>
          <w:bCs/>
          <w:sz w:val="18"/>
          <w:szCs w:val="18"/>
        </w:rPr>
        <w:t>…………………………………………………………..</w:t>
      </w:r>
    </w:p>
    <w:p w14:paraId="5622FB44" w14:textId="77777777" w:rsidR="00F62F68" w:rsidRDefault="00F62F68" w:rsidP="00F62F68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>
        <w:rPr>
          <w:rFonts w:ascii="Verdana" w:hAnsi="Verdana"/>
          <w:b w:val="0"/>
          <w:bCs/>
          <w:sz w:val="18"/>
          <w:szCs w:val="18"/>
        </w:rPr>
        <w:t>Producent: ……………………………………………………………………..</w:t>
      </w:r>
    </w:p>
    <w:p w14:paraId="717E017E" w14:textId="364BB130" w:rsidR="00F62F68" w:rsidRPr="00095B50" w:rsidRDefault="00F62F68" w:rsidP="00FC67FB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>
        <w:rPr>
          <w:rFonts w:ascii="Verdana" w:hAnsi="Verdana"/>
          <w:b w:val="0"/>
          <w:bCs/>
          <w:sz w:val="18"/>
          <w:szCs w:val="18"/>
        </w:rPr>
        <w:t>Model: …………………………………………………………………………….</w:t>
      </w:r>
      <w:bookmarkEnd w:id="0"/>
    </w:p>
    <w:p w14:paraId="3F49F34D" w14:textId="43A6687D" w:rsidR="00095B50" w:rsidRDefault="00095B50" w:rsidP="00FC67FB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>
        <w:rPr>
          <w:rFonts w:ascii="Verdana" w:hAnsi="Verdana"/>
          <w:b w:val="0"/>
          <w:bCs/>
          <w:sz w:val="18"/>
          <w:szCs w:val="18"/>
        </w:rPr>
        <w:t xml:space="preserve">8) </w:t>
      </w:r>
      <w:r w:rsidRPr="00095B50">
        <w:rPr>
          <w:rFonts w:ascii="Verdana" w:hAnsi="Verdana"/>
          <w:b w:val="0"/>
          <w:bCs/>
          <w:sz w:val="18"/>
          <w:szCs w:val="18"/>
        </w:rPr>
        <w:t>Monitora: ………………</w:t>
      </w:r>
      <w:r>
        <w:rPr>
          <w:rFonts w:ascii="Verdana" w:hAnsi="Verdana"/>
          <w:b w:val="0"/>
          <w:bCs/>
          <w:sz w:val="18"/>
          <w:szCs w:val="18"/>
        </w:rPr>
        <w:t>……………………………………………………</w:t>
      </w:r>
    </w:p>
    <w:p w14:paraId="390FF94C" w14:textId="77777777" w:rsidR="00F62F68" w:rsidRDefault="00F62F68" w:rsidP="00F62F68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>
        <w:rPr>
          <w:rFonts w:ascii="Verdana" w:hAnsi="Verdana"/>
          <w:b w:val="0"/>
          <w:bCs/>
          <w:sz w:val="18"/>
          <w:szCs w:val="18"/>
        </w:rPr>
        <w:t>Producent: ……………………………………………………………………..</w:t>
      </w:r>
    </w:p>
    <w:p w14:paraId="1693A43A" w14:textId="691231B3" w:rsidR="00F62F68" w:rsidRPr="00095B50" w:rsidRDefault="00F62F68" w:rsidP="00FC67FB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>
        <w:rPr>
          <w:rFonts w:ascii="Verdana" w:hAnsi="Verdana"/>
          <w:b w:val="0"/>
          <w:bCs/>
          <w:sz w:val="18"/>
          <w:szCs w:val="18"/>
        </w:rPr>
        <w:t>Model: …………………………………………………………………………….</w:t>
      </w:r>
    </w:p>
    <w:p w14:paraId="4F07CC44" w14:textId="36B8A529" w:rsidR="00095B50" w:rsidRDefault="00095B50" w:rsidP="00FC67FB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>
        <w:rPr>
          <w:rFonts w:ascii="Verdana" w:hAnsi="Verdana"/>
          <w:b w:val="0"/>
          <w:bCs/>
          <w:sz w:val="18"/>
          <w:szCs w:val="18"/>
        </w:rPr>
        <w:t xml:space="preserve">9) </w:t>
      </w:r>
      <w:r w:rsidRPr="00095B50">
        <w:rPr>
          <w:rFonts w:ascii="Verdana" w:hAnsi="Verdana"/>
          <w:b w:val="0"/>
          <w:bCs/>
          <w:sz w:val="18"/>
          <w:szCs w:val="18"/>
        </w:rPr>
        <w:t>Klawiatury: …………</w:t>
      </w:r>
      <w:r>
        <w:rPr>
          <w:rFonts w:ascii="Verdana" w:hAnsi="Verdana"/>
          <w:b w:val="0"/>
          <w:bCs/>
          <w:sz w:val="18"/>
          <w:szCs w:val="18"/>
        </w:rPr>
        <w:t>………………………………………………………</w:t>
      </w:r>
    </w:p>
    <w:p w14:paraId="3AD27BC1" w14:textId="77777777" w:rsidR="00F62F68" w:rsidRDefault="00F62F68" w:rsidP="00F62F68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>
        <w:rPr>
          <w:rFonts w:ascii="Verdana" w:hAnsi="Verdana"/>
          <w:b w:val="0"/>
          <w:bCs/>
          <w:sz w:val="18"/>
          <w:szCs w:val="18"/>
        </w:rPr>
        <w:t>Producent: ……………………………………………………………………..</w:t>
      </w:r>
    </w:p>
    <w:p w14:paraId="5D26F6AF" w14:textId="10D9446C" w:rsidR="00F62F68" w:rsidRDefault="00F62F68" w:rsidP="00FC67FB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>
        <w:rPr>
          <w:rFonts w:ascii="Verdana" w:hAnsi="Verdana"/>
          <w:b w:val="0"/>
          <w:bCs/>
          <w:sz w:val="18"/>
          <w:szCs w:val="18"/>
        </w:rPr>
        <w:t>Model: …………………………………………………………………………….</w:t>
      </w:r>
    </w:p>
    <w:p w14:paraId="712E6E3F" w14:textId="29AD28FF" w:rsidR="00A77CF1" w:rsidRDefault="00A77CF1" w:rsidP="00A77CF1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>
        <w:rPr>
          <w:rFonts w:ascii="Verdana" w:hAnsi="Verdana"/>
          <w:b w:val="0"/>
          <w:bCs/>
          <w:sz w:val="18"/>
          <w:szCs w:val="18"/>
        </w:rPr>
        <w:t>10) Myszy</w:t>
      </w:r>
      <w:r w:rsidRPr="00095B50">
        <w:rPr>
          <w:rFonts w:ascii="Verdana" w:hAnsi="Verdana"/>
          <w:b w:val="0"/>
          <w:bCs/>
          <w:sz w:val="18"/>
          <w:szCs w:val="18"/>
        </w:rPr>
        <w:t>: ………………</w:t>
      </w:r>
      <w:r>
        <w:rPr>
          <w:rFonts w:ascii="Verdana" w:hAnsi="Verdana"/>
          <w:b w:val="0"/>
          <w:bCs/>
          <w:sz w:val="18"/>
          <w:szCs w:val="18"/>
        </w:rPr>
        <w:t>………………………………………………………</w:t>
      </w:r>
    </w:p>
    <w:p w14:paraId="1D48539C" w14:textId="77777777" w:rsidR="00A77CF1" w:rsidRDefault="00A77CF1" w:rsidP="00A77CF1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>
        <w:rPr>
          <w:rFonts w:ascii="Verdana" w:hAnsi="Verdana"/>
          <w:b w:val="0"/>
          <w:bCs/>
          <w:sz w:val="18"/>
          <w:szCs w:val="18"/>
        </w:rPr>
        <w:t>Producent: ……………………………………………………………………..</w:t>
      </w:r>
    </w:p>
    <w:p w14:paraId="7A22AFBC" w14:textId="7ABC50B9" w:rsidR="00A77CF1" w:rsidRPr="00095B50" w:rsidRDefault="00A77CF1" w:rsidP="00A77CF1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>
        <w:rPr>
          <w:rFonts w:ascii="Verdana" w:hAnsi="Verdana"/>
          <w:b w:val="0"/>
          <w:bCs/>
          <w:sz w:val="18"/>
          <w:szCs w:val="18"/>
        </w:rPr>
        <w:t>Model: …………………………………………………………………………….</w:t>
      </w:r>
    </w:p>
    <w:p w14:paraId="5583A807" w14:textId="77777777" w:rsidR="00095B50" w:rsidRDefault="00095B50" w:rsidP="00FC67FB">
      <w:pPr>
        <w:pStyle w:val="Tekstpodstawowy"/>
        <w:rPr>
          <w:rFonts w:ascii="Verdana" w:hAnsi="Verdana"/>
          <w:sz w:val="18"/>
          <w:szCs w:val="18"/>
        </w:rPr>
      </w:pPr>
    </w:p>
    <w:p w14:paraId="12F5CC0F" w14:textId="6784D187" w:rsidR="008D2AB8" w:rsidRPr="00A77CF1" w:rsidRDefault="003F722B" w:rsidP="00A77CF1">
      <w:pPr>
        <w:pStyle w:val="Tekstpodstawowy"/>
        <w:jc w:val="both"/>
        <w:rPr>
          <w:rFonts w:ascii="Verdana" w:hAnsi="Verdana"/>
          <w:b w:val="0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Termin realizacji umowy:</w:t>
      </w:r>
      <w:r w:rsidR="00FE545C" w:rsidRPr="00403FA1">
        <w:rPr>
          <w:rFonts w:ascii="Verdana" w:hAnsi="Verdana"/>
          <w:sz w:val="18"/>
          <w:szCs w:val="18"/>
        </w:rPr>
        <w:t xml:space="preserve"> </w:t>
      </w:r>
      <w:r w:rsidR="0075190D" w:rsidRPr="0075190D">
        <w:rPr>
          <w:rFonts w:ascii="Verdana" w:hAnsi="Verdana"/>
          <w:b w:val="0"/>
          <w:sz w:val="18"/>
          <w:szCs w:val="18"/>
          <w:highlight w:val="yellow"/>
        </w:rPr>
        <w:t>………………….</w:t>
      </w:r>
      <w:r w:rsidR="00A77CF1" w:rsidRPr="00A77CF1">
        <w:rPr>
          <w:rFonts w:ascii="Verdana" w:hAnsi="Verdana"/>
          <w:b w:val="0"/>
          <w:sz w:val="18"/>
          <w:szCs w:val="18"/>
        </w:rPr>
        <w:t xml:space="preserve"> </w:t>
      </w:r>
      <w:r w:rsidR="00FC67FB" w:rsidRPr="00A77CF1">
        <w:rPr>
          <w:rFonts w:ascii="Verdana" w:hAnsi="Verdana"/>
          <w:b w:val="0"/>
          <w:sz w:val="18"/>
          <w:szCs w:val="18"/>
        </w:rPr>
        <w:t xml:space="preserve">dni </w:t>
      </w:r>
      <w:r w:rsidR="00BC47C0" w:rsidRPr="00A77CF1">
        <w:rPr>
          <w:rFonts w:ascii="Verdana" w:hAnsi="Verdana"/>
          <w:b w:val="0"/>
          <w:sz w:val="18"/>
          <w:szCs w:val="18"/>
        </w:rPr>
        <w:t xml:space="preserve">roboczych </w:t>
      </w:r>
      <w:r w:rsidR="00FC67FB" w:rsidRPr="00A77CF1">
        <w:rPr>
          <w:rFonts w:ascii="Verdana" w:hAnsi="Verdana"/>
          <w:b w:val="0"/>
          <w:sz w:val="18"/>
          <w:szCs w:val="18"/>
        </w:rPr>
        <w:t>od daty otrzymania zamówienia potwierdzonego przez</w:t>
      </w:r>
      <w:r w:rsidR="00FC67FB" w:rsidRPr="00A77CF1">
        <w:rPr>
          <w:rFonts w:ascii="Verdana" w:hAnsi="Verdana"/>
          <w:b w:val="0"/>
          <w:color w:val="FF0000"/>
          <w:sz w:val="18"/>
          <w:szCs w:val="18"/>
        </w:rPr>
        <w:t xml:space="preserve"> </w:t>
      </w:r>
      <w:proofErr w:type="spellStart"/>
      <w:r w:rsidR="00FC67FB" w:rsidRPr="00A77CF1">
        <w:rPr>
          <w:rFonts w:ascii="Verdana" w:hAnsi="Verdana"/>
          <w:b w:val="0"/>
          <w:sz w:val="18"/>
          <w:szCs w:val="18"/>
        </w:rPr>
        <w:t>M</w:t>
      </w:r>
      <w:r w:rsidR="000625D2" w:rsidRPr="00A77CF1">
        <w:rPr>
          <w:rFonts w:ascii="Verdana" w:hAnsi="Verdana"/>
          <w:b w:val="0"/>
          <w:sz w:val="18"/>
          <w:szCs w:val="18"/>
        </w:rPr>
        <w:t>NiSW</w:t>
      </w:r>
      <w:proofErr w:type="spellEnd"/>
      <w:r w:rsidR="0075190D" w:rsidRPr="0075190D">
        <w:rPr>
          <w:rFonts w:ascii="Verdana" w:hAnsi="Verdana"/>
          <w:bCs/>
          <w:sz w:val="18"/>
          <w:szCs w:val="18"/>
          <w:highlight w:val="yellow"/>
        </w:rPr>
        <w:t xml:space="preserve"> </w:t>
      </w:r>
      <w:r w:rsidR="0075190D" w:rsidRPr="00403FA1">
        <w:rPr>
          <w:rFonts w:ascii="Verdana" w:hAnsi="Verdana"/>
          <w:bCs/>
          <w:sz w:val="18"/>
          <w:szCs w:val="18"/>
          <w:highlight w:val="yellow"/>
        </w:rPr>
        <w:t>(kryterium oceny ofert)</w:t>
      </w:r>
    </w:p>
    <w:p w14:paraId="7AA226F9" w14:textId="2C7141BC" w:rsidR="008D2AB8" w:rsidRPr="00403FA1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403FA1">
        <w:rPr>
          <w:rFonts w:ascii="Verdana" w:hAnsi="Verdana"/>
          <w:b/>
          <w:sz w:val="18"/>
          <w:szCs w:val="18"/>
        </w:rPr>
        <w:t>Okres udzielonej gwarancji wynosi:</w:t>
      </w:r>
      <w:r w:rsidRPr="00403FA1">
        <w:rPr>
          <w:rFonts w:ascii="Verdana" w:hAnsi="Verdana"/>
          <w:sz w:val="18"/>
          <w:szCs w:val="18"/>
        </w:rPr>
        <w:t xml:space="preserve"> </w:t>
      </w:r>
      <w:r w:rsidR="0075190D">
        <w:rPr>
          <w:rFonts w:ascii="Verdana" w:hAnsi="Verdana"/>
          <w:b/>
          <w:bCs/>
          <w:sz w:val="18"/>
          <w:szCs w:val="18"/>
        </w:rPr>
        <w:t>36</w:t>
      </w:r>
      <w:bookmarkStart w:id="1" w:name="_GoBack"/>
      <w:bookmarkEnd w:id="1"/>
      <w:r w:rsidR="00FC67FB" w:rsidRPr="00403FA1">
        <w:rPr>
          <w:rFonts w:ascii="Verdana" w:hAnsi="Verdana"/>
          <w:b/>
          <w:bCs/>
          <w:sz w:val="18"/>
          <w:szCs w:val="18"/>
        </w:rPr>
        <w:t xml:space="preserve"> miesięcy</w:t>
      </w:r>
      <w:r w:rsidR="00845783" w:rsidRPr="00403FA1">
        <w:rPr>
          <w:rFonts w:ascii="Verdana" w:hAnsi="Verdana"/>
          <w:b/>
          <w:bCs/>
          <w:sz w:val="18"/>
          <w:szCs w:val="18"/>
        </w:rPr>
        <w:t xml:space="preserve"> </w:t>
      </w:r>
    </w:p>
    <w:p w14:paraId="1A4253CB" w14:textId="6F7D9AB9" w:rsidR="00BC47C0" w:rsidRPr="00403FA1" w:rsidRDefault="00BC47C0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403FA1">
        <w:rPr>
          <w:rFonts w:ascii="Verdana" w:hAnsi="Verdana"/>
          <w:b/>
          <w:bCs/>
          <w:sz w:val="18"/>
          <w:szCs w:val="18"/>
        </w:rPr>
        <w:t>*</w:t>
      </w:r>
      <w:r w:rsidRPr="00403FA1">
        <w:rPr>
          <w:rFonts w:ascii="Verdana" w:hAnsi="Verdana"/>
          <w:sz w:val="18"/>
          <w:szCs w:val="18"/>
        </w:rPr>
        <w:t>Jeżeli Wykonawca nie wskaże okresu gwarancji, Zamawiający przyjmie minimalny okres gwarancji.</w:t>
      </w:r>
    </w:p>
    <w:p w14:paraId="3E3E24BE" w14:textId="77777777" w:rsidR="000625D2" w:rsidRPr="00403FA1" w:rsidRDefault="000625D2" w:rsidP="000625D2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403FA1">
        <w:rPr>
          <w:rFonts w:ascii="Verdana" w:hAnsi="Verdana"/>
          <w:b/>
          <w:sz w:val="18"/>
          <w:szCs w:val="18"/>
        </w:rPr>
        <w:t xml:space="preserve"> TAK/NIE</w:t>
      </w:r>
    </w:p>
    <w:p w14:paraId="71145A6C" w14:textId="41DE9C2C" w:rsidR="000625D2" w:rsidRPr="00403FA1" w:rsidRDefault="000625D2" w:rsidP="000625D2">
      <w:pPr>
        <w:jc w:val="both"/>
        <w:rPr>
          <w:rFonts w:ascii="Verdana" w:hAnsi="Verdana"/>
          <w:i/>
          <w:iCs/>
          <w:sz w:val="18"/>
          <w:szCs w:val="18"/>
        </w:rPr>
      </w:pPr>
      <w:r w:rsidRPr="00403FA1">
        <w:rPr>
          <w:rFonts w:ascii="Verdana" w:hAnsi="Verdana"/>
          <w:i/>
          <w:iCs/>
          <w:sz w:val="18"/>
          <w:szCs w:val="18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403FA1">
        <w:rPr>
          <w:rFonts w:ascii="Verdana" w:hAnsi="Verdana"/>
          <w:b/>
          <w:bCs/>
          <w:i/>
          <w:iCs/>
          <w:sz w:val="18"/>
          <w:szCs w:val="18"/>
        </w:rPr>
        <w:t xml:space="preserve">na </w:t>
      </w:r>
      <w:r w:rsidR="00845783" w:rsidRPr="00403FA1">
        <w:rPr>
          <w:rFonts w:ascii="Verdana" w:hAnsi="Verdana"/>
          <w:b/>
          <w:bCs/>
          <w:i/>
          <w:iCs/>
          <w:sz w:val="18"/>
          <w:szCs w:val="18"/>
        </w:rPr>
        <w:t>zestawy komputerowe</w:t>
      </w:r>
      <w:r w:rsidRPr="00403FA1">
        <w:rPr>
          <w:rFonts w:ascii="Verdana" w:hAnsi="Verdana"/>
          <w:b/>
          <w:bCs/>
          <w:i/>
          <w:iCs/>
          <w:sz w:val="18"/>
          <w:szCs w:val="18"/>
        </w:rPr>
        <w:t xml:space="preserve"> </w:t>
      </w:r>
      <w:r w:rsidRPr="00403FA1">
        <w:rPr>
          <w:rFonts w:ascii="Verdana" w:hAnsi="Verdana"/>
          <w:i/>
          <w:iCs/>
          <w:sz w:val="18"/>
          <w:szCs w:val="18"/>
        </w:rPr>
        <w:t>wchodząc</w:t>
      </w:r>
      <w:r w:rsidR="00845783" w:rsidRPr="00403FA1">
        <w:rPr>
          <w:rFonts w:ascii="Verdana" w:hAnsi="Verdana"/>
          <w:i/>
          <w:iCs/>
          <w:sz w:val="18"/>
          <w:szCs w:val="18"/>
        </w:rPr>
        <w:t>e</w:t>
      </w:r>
      <w:r w:rsidRPr="00403FA1">
        <w:rPr>
          <w:rFonts w:ascii="Verdana" w:hAnsi="Verdana"/>
          <w:i/>
          <w:iCs/>
          <w:sz w:val="18"/>
          <w:szCs w:val="18"/>
        </w:rPr>
        <w:t xml:space="preserve"> w zakres niniejszej umowy. Po przedstawieniu przez Zamawiającego zamówienia potwierdzonego przez organ nadzorujący Zamawiającego Wykonawca uwzględni w wystawionej fakturze 0% stawkę podatku VAT.  </w:t>
      </w:r>
    </w:p>
    <w:p w14:paraId="205EF7B2" w14:textId="77777777" w:rsidR="000625D2" w:rsidRPr="00403FA1" w:rsidRDefault="000625D2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color w:val="FF0000"/>
          <w:sz w:val="18"/>
          <w:szCs w:val="18"/>
        </w:rPr>
      </w:pPr>
    </w:p>
    <w:p w14:paraId="39BE2242" w14:textId="77777777" w:rsidR="008D2AB8" w:rsidRPr="00403FA1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403FA1">
        <w:rPr>
          <w:rFonts w:ascii="Verdana" w:hAnsi="Verdana"/>
          <w:sz w:val="18"/>
          <w:szCs w:val="18"/>
        </w:rPr>
        <w:t>6 marca 2018 r</w:t>
      </w:r>
      <w:r w:rsidRPr="00403FA1">
        <w:rPr>
          <w:rFonts w:ascii="Verdana" w:hAnsi="Verdana"/>
          <w:sz w:val="18"/>
          <w:szCs w:val="18"/>
        </w:rPr>
        <w:t>.</w:t>
      </w:r>
      <w:r w:rsidR="00A0022B" w:rsidRPr="00403FA1">
        <w:rPr>
          <w:rFonts w:ascii="Verdana" w:hAnsi="Verdana"/>
          <w:sz w:val="18"/>
          <w:szCs w:val="18"/>
        </w:rPr>
        <w:t xml:space="preserve"> Prawo przedsiębiorców, </w:t>
      </w:r>
      <w:r w:rsidRPr="00403FA1">
        <w:rPr>
          <w:rFonts w:ascii="Verdana" w:hAnsi="Verdana"/>
          <w:sz w:val="18"/>
          <w:szCs w:val="18"/>
        </w:rPr>
        <w:t>należymy do małych lub średnich przedsiębiorców:</w:t>
      </w:r>
      <w:r w:rsidRPr="00403FA1">
        <w:rPr>
          <w:rFonts w:ascii="Verdana" w:hAnsi="Verdana"/>
          <w:b/>
          <w:sz w:val="18"/>
          <w:szCs w:val="18"/>
        </w:rPr>
        <w:t xml:space="preserve"> TAK/NIE</w:t>
      </w:r>
    </w:p>
    <w:p w14:paraId="3BA66BE6" w14:textId="77777777" w:rsidR="00272EDA" w:rsidRDefault="00272EDA" w:rsidP="00272EDA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403FA1">
        <w:rPr>
          <w:rFonts w:ascii="Verdana" w:hAnsi="Verdana"/>
          <w:b/>
          <w:sz w:val="18"/>
          <w:szCs w:val="18"/>
        </w:rPr>
        <w:t xml:space="preserve">Termin płatności: </w:t>
      </w:r>
      <w:r w:rsidRPr="00403FA1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04A675E5" w14:textId="77777777" w:rsidR="00403FA1" w:rsidRPr="00403FA1" w:rsidRDefault="00403FA1" w:rsidP="00272EDA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2DF47E42" w14:textId="77777777" w:rsidR="009312D6" w:rsidRPr="00403FA1" w:rsidRDefault="009312D6" w:rsidP="009312D6">
      <w:pPr>
        <w:rPr>
          <w:rFonts w:ascii="Verdana" w:hAnsi="Verdana"/>
          <w:bCs/>
          <w:sz w:val="18"/>
          <w:szCs w:val="18"/>
        </w:rPr>
      </w:pPr>
      <w:r w:rsidRPr="00403FA1">
        <w:rPr>
          <w:rFonts w:ascii="Verdana" w:hAnsi="Verdana"/>
          <w:b/>
          <w:sz w:val="18"/>
          <w:szCs w:val="18"/>
        </w:rPr>
        <w:t>ZOBOWIĄZUJEMY SIĘ</w:t>
      </w:r>
      <w:r w:rsidRPr="00403FA1">
        <w:rPr>
          <w:rFonts w:ascii="Verdana" w:hAnsi="Verdana"/>
          <w:bCs/>
          <w:sz w:val="18"/>
          <w:szCs w:val="18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7A862DFE" w14:textId="77777777" w:rsidR="00272EDA" w:rsidRPr="00403FA1" w:rsidRDefault="00272EDA" w:rsidP="00272EDA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6678E0D2" w14:textId="6414B882" w:rsidR="00272EDA" w:rsidRPr="00403FA1" w:rsidRDefault="00272EDA" w:rsidP="00272EDA">
      <w:pPr>
        <w:rPr>
          <w:rFonts w:ascii="Verdana" w:hAnsi="Verdana"/>
          <w:b/>
          <w:sz w:val="18"/>
          <w:szCs w:val="18"/>
          <w:u w:val="single"/>
        </w:rPr>
      </w:pPr>
      <w:r w:rsidRPr="00403FA1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4655CED3" w14:textId="77777777" w:rsidR="00272EDA" w:rsidRPr="00403FA1" w:rsidRDefault="00272EDA" w:rsidP="00272EDA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403FA1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64EC5C20" w14:textId="13A11F0B" w:rsidR="00272EDA" w:rsidRPr="00403FA1" w:rsidRDefault="00272EDA" w:rsidP="00272ED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403FA1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7642C9" w:rsidRPr="00403FA1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403FA1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403FA1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5A9731E8" w14:textId="496C7BC0" w:rsidR="00272EDA" w:rsidRPr="00403FA1" w:rsidRDefault="00272EDA" w:rsidP="00272ED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403FA1">
        <w:rPr>
          <w:rFonts w:ascii="Verdana" w:hAnsi="Verdana"/>
          <w:color w:val="000000"/>
          <w:sz w:val="18"/>
          <w:szCs w:val="18"/>
          <w:lang w:eastAsia="ar-SA"/>
        </w:rPr>
        <w:t xml:space="preserve">Jesteśmy świadomi, że po rozstrzygnięciu przetargu, Zamawiający </w:t>
      </w:r>
      <w:r w:rsidRPr="00403FA1">
        <w:rPr>
          <w:rFonts w:ascii="Verdana" w:hAnsi="Verdana"/>
          <w:sz w:val="18"/>
          <w:szCs w:val="18"/>
        </w:rPr>
        <w:t xml:space="preserve">zgodnie z ustawą z dnia 11 marca 2004 r. o podatku od towarów i usług (t. j. Dz. U. 2011 Nr 177 poz. 1054 z </w:t>
      </w:r>
      <w:proofErr w:type="spellStart"/>
      <w:r w:rsidRPr="00403FA1">
        <w:rPr>
          <w:rFonts w:ascii="Verdana" w:hAnsi="Verdana"/>
          <w:sz w:val="18"/>
          <w:szCs w:val="18"/>
        </w:rPr>
        <w:t>późn</w:t>
      </w:r>
      <w:proofErr w:type="spellEnd"/>
      <w:r w:rsidRPr="00403FA1">
        <w:rPr>
          <w:rFonts w:ascii="Verdana" w:hAnsi="Verdana"/>
          <w:sz w:val="18"/>
          <w:szCs w:val="18"/>
        </w:rPr>
        <w:t xml:space="preserve">. zm.) </w:t>
      </w:r>
      <w:r w:rsidRPr="00403FA1">
        <w:rPr>
          <w:rFonts w:ascii="Verdana" w:hAnsi="Verdana"/>
          <w:color w:val="000000"/>
          <w:sz w:val="18"/>
          <w:szCs w:val="18"/>
          <w:lang w:eastAsia="ar-SA"/>
        </w:rPr>
        <w:t xml:space="preserve">będzie się ubiegał o zastosowanie przy zakupie 0% stawki VAT </w:t>
      </w:r>
      <w:r w:rsidRPr="00403FA1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na </w:t>
      </w:r>
      <w:r w:rsidR="00845783" w:rsidRPr="00403FA1">
        <w:rPr>
          <w:rFonts w:ascii="Verdana" w:hAnsi="Verdana"/>
          <w:b/>
          <w:color w:val="000000"/>
          <w:sz w:val="18"/>
          <w:szCs w:val="18"/>
          <w:lang w:eastAsia="ar-SA"/>
        </w:rPr>
        <w:t>zestawy komputerowe</w:t>
      </w:r>
      <w:r w:rsidRPr="00403FA1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 </w:t>
      </w:r>
      <w:r w:rsidRPr="00403FA1">
        <w:rPr>
          <w:rFonts w:ascii="Verdana" w:hAnsi="Verdana"/>
          <w:sz w:val="18"/>
          <w:szCs w:val="18"/>
        </w:rPr>
        <w:t xml:space="preserve">w zakresie objętym zwolnieniem – zgodnie z art. 83 ust. 1 pkt 26 przywołanej ustawy. </w:t>
      </w:r>
      <w:r w:rsidRPr="00403FA1">
        <w:rPr>
          <w:rFonts w:ascii="Verdana" w:hAnsi="Verdana"/>
          <w:color w:val="000000"/>
          <w:sz w:val="18"/>
          <w:szCs w:val="18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="00845783" w:rsidRPr="00403FA1">
        <w:rPr>
          <w:rFonts w:ascii="Verdana" w:hAnsi="Verdana"/>
          <w:b/>
          <w:bCs/>
          <w:color w:val="000000"/>
          <w:sz w:val="18"/>
          <w:szCs w:val="18"/>
          <w:lang w:eastAsia="ar-SA"/>
        </w:rPr>
        <w:t>zestawy komputerowe</w:t>
      </w:r>
      <w:r w:rsidRPr="00403FA1">
        <w:rPr>
          <w:rFonts w:ascii="Verdana" w:hAnsi="Verdana"/>
          <w:b/>
          <w:bCs/>
          <w:color w:val="000000"/>
          <w:sz w:val="18"/>
          <w:szCs w:val="18"/>
          <w:lang w:eastAsia="ar-SA"/>
        </w:rPr>
        <w:t xml:space="preserve"> </w:t>
      </w:r>
      <w:r w:rsidRPr="00403FA1">
        <w:rPr>
          <w:rFonts w:ascii="Verdana" w:hAnsi="Verdana"/>
          <w:bCs/>
          <w:i/>
          <w:iCs/>
          <w:color w:val="000000"/>
          <w:sz w:val="18"/>
          <w:szCs w:val="18"/>
          <w:lang w:eastAsia="ar-SA"/>
        </w:rPr>
        <w:t>zgodnie z u</w:t>
      </w:r>
      <w:r w:rsidRPr="00403FA1">
        <w:rPr>
          <w:rFonts w:ascii="Verdana" w:hAnsi="Verdana"/>
          <w:bCs/>
          <w:i/>
          <w:iCs/>
          <w:sz w:val="18"/>
          <w:szCs w:val="18"/>
        </w:rPr>
        <w:t>stawą</w:t>
      </w:r>
      <w:r w:rsidRPr="00403FA1">
        <w:rPr>
          <w:rFonts w:ascii="Verdana" w:hAnsi="Verdana"/>
          <w:i/>
          <w:iCs/>
          <w:sz w:val="18"/>
          <w:szCs w:val="18"/>
        </w:rPr>
        <w:t xml:space="preserve"> z dnia 11 marca 2004 r. o podatku od towarów i usług (Dz.U. z dnia 5 kwietnia 2004 r.) </w:t>
      </w:r>
      <w:r w:rsidRPr="00403FA1">
        <w:rPr>
          <w:rFonts w:ascii="Verdana" w:hAnsi="Verdana"/>
          <w:sz w:val="18"/>
          <w:szCs w:val="18"/>
        </w:rPr>
        <w:t xml:space="preserve">o podatku od towarów i usług (t. j. Dz. U. 2011 Nr 177 poz. 1054 z </w:t>
      </w:r>
      <w:proofErr w:type="spellStart"/>
      <w:r w:rsidRPr="00403FA1">
        <w:rPr>
          <w:rFonts w:ascii="Verdana" w:hAnsi="Verdana"/>
          <w:sz w:val="18"/>
          <w:szCs w:val="18"/>
        </w:rPr>
        <w:t>późn</w:t>
      </w:r>
      <w:proofErr w:type="spellEnd"/>
      <w:r w:rsidRPr="00403FA1">
        <w:rPr>
          <w:rFonts w:ascii="Verdana" w:hAnsi="Verdana"/>
          <w:sz w:val="18"/>
          <w:szCs w:val="18"/>
        </w:rPr>
        <w:t>. zm.)</w:t>
      </w:r>
    </w:p>
    <w:p w14:paraId="75627BE7" w14:textId="77777777" w:rsidR="00272EDA" w:rsidRPr="00403FA1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E3838F7" w14:textId="77777777" w:rsidR="00272EDA" w:rsidRPr="00403FA1" w:rsidRDefault="00272EDA" w:rsidP="00272ED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403FA1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DEE32E0" w14:textId="77777777" w:rsidR="00272EDA" w:rsidRPr="00403FA1" w:rsidRDefault="00272EDA" w:rsidP="00272ED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403FA1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622785E" w14:textId="77777777" w:rsidR="00272EDA" w:rsidRPr="00403FA1" w:rsidRDefault="00272EDA" w:rsidP="00272EDA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72EDA" w:rsidRPr="00403FA1" w14:paraId="118BDDF2" w14:textId="77777777" w:rsidTr="0071478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708272" w14:textId="77777777" w:rsidR="00272EDA" w:rsidRPr="00403FA1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03FA1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491027" w14:textId="77777777" w:rsidR="00272EDA" w:rsidRPr="00403FA1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03FA1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3FD7F9C" w14:textId="77777777" w:rsidR="00272EDA" w:rsidRPr="00403FA1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03FA1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155C8A" w14:textId="77777777" w:rsidR="00272EDA" w:rsidRPr="00403FA1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03FA1">
              <w:rPr>
                <w:rFonts w:ascii="Verdana" w:hAnsi="Verdana"/>
                <w:sz w:val="18"/>
                <w:szCs w:val="18"/>
              </w:rPr>
              <w:t>Nazwa podwykonawcy</w:t>
            </w:r>
            <w:r w:rsidRPr="00403FA1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272EDA" w:rsidRPr="00403FA1" w14:paraId="79A8557F" w14:textId="77777777" w:rsidTr="0071478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CE4F27" w14:textId="77777777" w:rsidR="00272EDA" w:rsidRPr="00403FA1" w:rsidRDefault="00272EDA" w:rsidP="0071478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BF5486" w14:textId="77777777" w:rsidR="00272EDA" w:rsidRPr="00403FA1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1A6BD9" w14:textId="77777777" w:rsidR="00272EDA" w:rsidRPr="00403FA1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272EDA" w:rsidRPr="00403FA1" w14:paraId="7C5D1D8D" w14:textId="77777777" w:rsidTr="0071478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E4D81B" w14:textId="77777777" w:rsidR="00272EDA" w:rsidRPr="00403FA1" w:rsidRDefault="00272EDA" w:rsidP="0071478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435E18" w14:textId="77777777" w:rsidR="00272EDA" w:rsidRPr="00403FA1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7DBA34" w14:textId="77777777" w:rsidR="00272EDA" w:rsidRPr="00403FA1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1B43A110" w14:textId="77777777" w:rsidR="00272EDA" w:rsidRPr="00403FA1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0C869997" w14:textId="77777777" w:rsidR="00272EDA" w:rsidRPr="00403FA1" w:rsidRDefault="00272EDA" w:rsidP="00272EDA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403FA1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403FA1">
        <w:rPr>
          <w:rFonts w:ascii="Verdana" w:hAnsi="Verdana"/>
          <w:b/>
          <w:bCs/>
          <w:kern w:val="32"/>
          <w:sz w:val="18"/>
          <w:szCs w:val="18"/>
        </w:rPr>
        <w:tab/>
      </w:r>
      <w:r w:rsidRPr="00403FA1">
        <w:rPr>
          <w:rFonts w:ascii="Verdana" w:hAnsi="Verdana"/>
          <w:b/>
          <w:bCs/>
          <w:kern w:val="32"/>
          <w:sz w:val="18"/>
          <w:szCs w:val="18"/>
        </w:rPr>
        <w:tab/>
      </w:r>
      <w:r w:rsidRPr="00403FA1">
        <w:rPr>
          <w:rFonts w:ascii="Verdana" w:hAnsi="Verdana"/>
          <w:b/>
          <w:bCs/>
          <w:kern w:val="32"/>
          <w:sz w:val="18"/>
          <w:szCs w:val="18"/>
        </w:rPr>
        <w:tab/>
      </w:r>
      <w:r w:rsidRPr="00403FA1">
        <w:rPr>
          <w:rFonts w:ascii="Verdana" w:hAnsi="Verdana"/>
          <w:b/>
          <w:bCs/>
          <w:kern w:val="32"/>
          <w:sz w:val="18"/>
          <w:szCs w:val="18"/>
        </w:rPr>
        <w:tab/>
      </w:r>
      <w:r w:rsidRPr="00403FA1">
        <w:rPr>
          <w:rFonts w:ascii="Verdana" w:hAnsi="Verdana"/>
          <w:b/>
          <w:bCs/>
          <w:kern w:val="32"/>
          <w:sz w:val="18"/>
          <w:szCs w:val="18"/>
        </w:rPr>
        <w:tab/>
      </w:r>
      <w:r w:rsidRPr="00403FA1">
        <w:rPr>
          <w:rFonts w:ascii="Verdana" w:hAnsi="Verdana"/>
          <w:b/>
          <w:bCs/>
          <w:kern w:val="32"/>
          <w:sz w:val="18"/>
          <w:szCs w:val="18"/>
        </w:rPr>
        <w:tab/>
      </w:r>
      <w:r w:rsidRPr="00403FA1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22BEE0DE" w14:textId="77777777" w:rsidR="00272EDA" w:rsidRPr="00403FA1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403FA1">
        <w:rPr>
          <w:rFonts w:ascii="Verdana" w:hAnsi="Verdana"/>
          <w:sz w:val="18"/>
          <w:szCs w:val="18"/>
        </w:rPr>
        <w:tab/>
      </w:r>
      <w:r w:rsidRPr="00403FA1">
        <w:rPr>
          <w:rFonts w:ascii="Verdana" w:hAnsi="Verdana"/>
          <w:sz w:val="18"/>
          <w:szCs w:val="18"/>
        </w:rPr>
        <w:tab/>
      </w:r>
    </w:p>
    <w:p w14:paraId="0FC5622B" w14:textId="77777777" w:rsidR="00272EDA" w:rsidRPr="00403FA1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2253C3F8" w14:textId="77777777" w:rsidR="00272EDA" w:rsidRPr="00403FA1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403FA1">
        <w:rPr>
          <w:rFonts w:ascii="Verdana" w:hAnsi="Verdana"/>
          <w:sz w:val="18"/>
          <w:szCs w:val="18"/>
        </w:rPr>
        <w:tab/>
      </w:r>
      <w:r w:rsidRPr="00403FA1">
        <w:rPr>
          <w:rFonts w:ascii="Verdana" w:hAnsi="Verdana"/>
          <w:sz w:val="18"/>
          <w:szCs w:val="18"/>
        </w:rPr>
        <w:tab/>
        <w:t xml:space="preserve"> </w:t>
      </w:r>
    </w:p>
    <w:p w14:paraId="0291CB5A" w14:textId="77777777" w:rsidR="00272EDA" w:rsidRPr="00403FA1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2E32EF66" w14:textId="77777777" w:rsidR="00272EDA" w:rsidRPr="00403FA1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403FA1">
        <w:rPr>
          <w:rFonts w:ascii="Verdana" w:hAnsi="Verdana"/>
          <w:sz w:val="18"/>
          <w:szCs w:val="18"/>
        </w:rPr>
        <w:t>ych</w:t>
      </w:r>
      <w:proofErr w:type="spellEnd"/>
      <w:r w:rsidRPr="00403FA1">
        <w:rPr>
          <w:rFonts w:ascii="Verdana" w:hAnsi="Verdana"/>
          <w:sz w:val="18"/>
          <w:szCs w:val="18"/>
        </w:rPr>
        <w:t>) dokumentu(ów)</w:t>
      </w:r>
    </w:p>
    <w:p w14:paraId="7316DC45" w14:textId="77777777" w:rsidR="00272EDA" w:rsidRPr="00403FA1" w:rsidRDefault="00272EDA" w:rsidP="00272EDA">
      <w:pPr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4F0D2718" w14:textId="77777777" w:rsidR="00272EDA" w:rsidRPr="00403FA1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załącznikami do niniejszej oferty są:</w:t>
      </w:r>
    </w:p>
    <w:p w14:paraId="46A1B071" w14:textId="77777777" w:rsidR="00272EDA" w:rsidRPr="00403FA1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lastRenderedPageBreak/>
        <w:t>………………………………………………………………………………………….</w:t>
      </w:r>
    </w:p>
    <w:p w14:paraId="43FAA808" w14:textId="77777777" w:rsidR="00272EDA" w:rsidRPr="00403FA1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20D119A" w14:textId="2730950E" w:rsidR="00272EDA" w:rsidRPr="00403FA1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................................................................................</w:t>
      </w:r>
    </w:p>
    <w:p w14:paraId="4A68FA7D" w14:textId="77777777" w:rsidR="00272EDA" w:rsidRPr="00403FA1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385E7A6F" w14:textId="77777777" w:rsidR="00272EDA" w:rsidRPr="00403FA1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1B8BC9D2" w14:textId="77777777" w:rsidR="00272EDA" w:rsidRPr="00403FA1" w:rsidRDefault="00272EDA" w:rsidP="00272EDA">
      <w:pPr>
        <w:jc w:val="both"/>
        <w:rPr>
          <w:rFonts w:ascii="Verdana" w:hAnsi="Verdana"/>
          <w:sz w:val="18"/>
          <w:szCs w:val="18"/>
        </w:rPr>
      </w:pPr>
    </w:p>
    <w:p w14:paraId="6AE6A56F" w14:textId="77777777" w:rsidR="00676469" w:rsidRPr="00403FA1" w:rsidRDefault="00676469" w:rsidP="00272EDA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b/>
          <w:color w:val="FF0000"/>
          <w:sz w:val="18"/>
          <w:szCs w:val="18"/>
          <w:lang w:eastAsia="zh-CN"/>
        </w:rPr>
      </w:pPr>
    </w:p>
    <w:p w14:paraId="5CCA3A6E" w14:textId="1E923ACE" w:rsidR="00272EDA" w:rsidRPr="00403FA1" w:rsidRDefault="00272EDA" w:rsidP="00272EDA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403FA1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403FA1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55307031" w14:textId="77777777" w:rsidR="00272EDA" w:rsidRPr="00403FA1" w:rsidRDefault="00272EDA" w:rsidP="00272EDA">
      <w:pPr>
        <w:jc w:val="right"/>
        <w:rPr>
          <w:rFonts w:ascii="Verdana" w:hAnsi="Verdana"/>
          <w:sz w:val="18"/>
          <w:szCs w:val="18"/>
        </w:rPr>
      </w:pPr>
    </w:p>
    <w:p w14:paraId="625DF278" w14:textId="77777777" w:rsidR="00272EDA" w:rsidRPr="00403FA1" w:rsidRDefault="00272EDA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</w:p>
    <w:p w14:paraId="55FC0038" w14:textId="77777777" w:rsidR="00FE545C" w:rsidRPr="00403FA1" w:rsidRDefault="00FE545C" w:rsidP="00FE545C">
      <w:pPr>
        <w:jc w:val="right"/>
        <w:rPr>
          <w:rFonts w:ascii="Verdana" w:hAnsi="Verdana"/>
          <w:sz w:val="18"/>
          <w:szCs w:val="18"/>
        </w:rPr>
      </w:pPr>
    </w:p>
    <w:sectPr w:rsidR="00FE545C" w:rsidRPr="00403FA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82C6E0" w14:textId="77777777" w:rsidR="00775439" w:rsidRDefault="00775439">
      <w:r>
        <w:separator/>
      </w:r>
    </w:p>
  </w:endnote>
  <w:endnote w:type="continuationSeparator" w:id="0">
    <w:p w14:paraId="2764257D" w14:textId="77777777" w:rsidR="00775439" w:rsidRDefault="007754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oto Sans CJK SC">
    <w:charset w:val="00"/>
    <w:family w:val="auto"/>
    <w:pitch w:val="variable"/>
  </w:font>
  <w:font w:name="Lohit Devanagari">
    <w:altName w:val="Calibri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682241" w14:textId="77777777" w:rsidR="006F29F8" w:rsidRDefault="006F29F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E11B2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425A5" w14:textId="77777777" w:rsidR="006F29F8" w:rsidRDefault="006F29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F61E4C" w14:textId="77777777" w:rsidR="00775439" w:rsidRDefault="00775439">
      <w:r>
        <w:separator/>
      </w:r>
    </w:p>
  </w:footnote>
  <w:footnote w:type="continuationSeparator" w:id="0">
    <w:p w14:paraId="30D03CE6" w14:textId="77777777" w:rsidR="00775439" w:rsidRDefault="007754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72728B" w14:textId="77777777" w:rsidR="006F29F8" w:rsidRDefault="006F29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5DED6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9357D6" w14:textId="77777777" w:rsidR="006F29F8" w:rsidRDefault="006F29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130CFD"/>
    <w:multiLevelType w:val="hybridMultilevel"/>
    <w:tmpl w:val="84867C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5439"/>
    <w:rsid w:val="00012286"/>
    <w:rsid w:val="000625D2"/>
    <w:rsid w:val="000704FC"/>
    <w:rsid w:val="00071CCC"/>
    <w:rsid w:val="00095B50"/>
    <w:rsid w:val="000B731D"/>
    <w:rsid w:val="000D6134"/>
    <w:rsid w:val="000E09C7"/>
    <w:rsid w:val="000F6589"/>
    <w:rsid w:val="00106636"/>
    <w:rsid w:val="00116EC6"/>
    <w:rsid w:val="001801DD"/>
    <w:rsid w:val="001D4612"/>
    <w:rsid w:val="002055B2"/>
    <w:rsid w:val="00207E98"/>
    <w:rsid w:val="00233041"/>
    <w:rsid w:val="002723B0"/>
    <w:rsid w:val="00272EDA"/>
    <w:rsid w:val="00293B27"/>
    <w:rsid w:val="00315A4A"/>
    <w:rsid w:val="0033739A"/>
    <w:rsid w:val="003F722B"/>
    <w:rsid w:val="00403FA1"/>
    <w:rsid w:val="00473848"/>
    <w:rsid w:val="004B7300"/>
    <w:rsid w:val="004C45A3"/>
    <w:rsid w:val="004C6753"/>
    <w:rsid w:val="004C7349"/>
    <w:rsid w:val="004D1A16"/>
    <w:rsid w:val="00595C87"/>
    <w:rsid w:val="005D2C65"/>
    <w:rsid w:val="005E6D94"/>
    <w:rsid w:val="0063384F"/>
    <w:rsid w:val="00643C6F"/>
    <w:rsid w:val="00646202"/>
    <w:rsid w:val="0065290F"/>
    <w:rsid w:val="00676469"/>
    <w:rsid w:val="006815F6"/>
    <w:rsid w:val="006E4618"/>
    <w:rsid w:val="006F29F8"/>
    <w:rsid w:val="00715893"/>
    <w:rsid w:val="0075190D"/>
    <w:rsid w:val="007642C9"/>
    <w:rsid w:val="007748F0"/>
    <w:rsid w:val="00775439"/>
    <w:rsid w:val="007A4321"/>
    <w:rsid w:val="007F287D"/>
    <w:rsid w:val="00833933"/>
    <w:rsid w:val="00845783"/>
    <w:rsid w:val="00853083"/>
    <w:rsid w:val="008B2F0C"/>
    <w:rsid w:val="008B4928"/>
    <w:rsid w:val="008D2AB8"/>
    <w:rsid w:val="008F1C66"/>
    <w:rsid w:val="009312D6"/>
    <w:rsid w:val="00970FE4"/>
    <w:rsid w:val="00A0022B"/>
    <w:rsid w:val="00A346FE"/>
    <w:rsid w:val="00A47B4D"/>
    <w:rsid w:val="00A77CF1"/>
    <w:rsid w:val="00A83018"/>
    <w:rsid w:val="00AC62BE"/>
    <w:rsid w:val="00B711E0"/>
    <w:rsid w:val="00B774DC"/>
    <w:rsid w:val="00BA3275"/>
    <w:rsid w:val="00BC47C0"/>
    <w:rsid w:val="00C63BC9"/>
    <w:rsid w:val="00C969A6"/>
    <w:rsid w:val="00CA7D36"/>
    <w:rsid w:val="00CF06BF"/>
    <w:rsid w:val="00D24208"/>
    <w:rsid w:val="00D60C38"/>
    <w:rsid w:val="00D66893"/>
    <w:rsid w:val="00D90ACB"/>
    <w:rsid w:val="00DA43CA"/>
    <w:rsid w:val="00DC1500"/>
    <w:rsid w:val="00DE3A65"/>
    <w:rsid w:val="00E128BF"/>
    <w:rsid w:val="00E34BA8"/>
    <w:rsid w:val="00E44371"/>
    <w:rsid w:val="00E949B0"/>
    <w:rsid w:val="00EC0BEA"/>
    <w:rsid w:val="00F00591"/>
    <w:rsid w:val="00F209BB"/>
    <w:rsid w:val="00F51688"/>
    <w:rsid w:val="00F53146"/>
    <w:rsid w:val="00F62F68"/>
    <w:rsid w:val="00F91018"/>
    <w:rsid w:val="00FA0F30"/>
    <w:rsid w:val="00FA51A4"/>
    <w:rsid w:val="00FC67FB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C8F21A"/>
  <w15:chartTrackingRefBased/>
  <w15:docId w15:val="{A43E68B2-360C-43D7-B22C-E64B4628D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Standard">
    <w:name w:val="Standard"/>
    <w:rsid w:val="00BA3275"/>
    <w:pPr>
      <w:suppressAutoHyphens/>
      <w:autoSpaceDN w:val="0"/>
    </w:pPr>
    <w:rPr>
      <w:rFonts w:ascii="Liberation Serif" w:eastAsia="Noto Sans CJK SC" w:hAnsi="Liberation Serif" w:cs="Lohit Devanagari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190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190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491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CF816-D900-4EAF-8FD0-B916C4069D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893</Words>
  <Characters>7134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Michał Długoń</cp:lastModifiedBy>
  <cp:revision>2</cp:revision>
  <cp:lastPrinted>2025-05-08T09:46:00Z</cp:lastPrinted>
  <dcterms:created xsi:type="dcterms:W3CDTF">2025-05-08T09:46:00Z</dcterms:created>
  <dcterms:modified xsi:type="dcterms:W3CDTF">2025-05-08T09:46:00Z</dcterms:modified>
</cp:coreProperties>
</file>