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4BDD5" w14:textId="730E2967" w:rsidR="2FA9868A" w:rsidRDefault="2FA9868A" w:rsidP="31B9C91E">
      <w:pPr>
        <w:pStyle w:val="Nagwek3"/>
        <w:jc w:val="right"/>
        <w:rPr>
          <w:rFonts w:ascii="Times New Roman" w:hAnsi="Times New Roman"/>
          <w:color w:val="000000" w:themeColor="text1"/>
        </w:rPr>
      </w:pPr>
      <w:r w:rsidRPr="31B9C91E">
        <w:rPr>
          <w:rFonts w:ascii="Times New Roman" w:hAnsi="Times New Roman"/>
          <w:color w:val="000000" w:themeColor="text1"/>
        </w:rPr>
        <w:t xml:space="preserve">Załącznik nr </w:t>
      </w:r>
      <w:r w:rsidR="00A930EC">
        <w:rPr>
          <w:rFonts w:ascii="Times New Roman" w:hAnsi="Times New Roman"/>
          <w:color w:val="000000" w:themeColor="text1"/>
        </w:rPr>
        <w:t>1</w:t>
      </w:r>
      <w:bookmarkStart w:id="0" w:name="_GoBack"/>
      <w:bookmarkEnd w:id="0"/>
    </w:p>
    <w:p w14:paraId="5792C5AB" w14:textId="37F4A45D" w:rsidR="2FA9868A" w:rsidRDefault="2FA9868A" w:rsidP="31B9C91E">
      <w:pPr>
        <w:tabs>
          <w:tab w:val="left" w:pos="694"/>
          <w:tab w:val="right" w:pos="9000"/>
        </w:tabs>
        <w:jc w:val="center"/>
        <w:rPr>
          <w:color w:val="000000" w:themeColor="text1"/>
          <w:sz w:val="28"/>
          <w:szCs w:val="28"/>
        </w:rPr>
      </w:pPr>
      <w:r w:rsidRPr="31B9C91E">
        <w:rPr>
          <w:b/>
          <w:bCs/>
          <w:color w:val="000000" w:themeColor="text1"/>
          <w:sz w:val="28"/>
          <w:szCs w:val="28"/>
        </w:rPr>
        <w:t>FORMULARZ OFERTY</w:t>
      </w:r>
    </w:p>
    <w:p w14:paraId="58506C18" w14:textId="34B54E03" w:rsidR="31B9C91E" w:rsidRDefault="31B9C91E" w:rsidP="31B9C91E">
      <w:pPr>
        <w:tabs>
          <w:tab w:val="left" w:pos="694"/>
          <w:tab w:val="right" w:pos="9000"/>
        </w:tabs>
        <w:rPr>
          <w:color w:val="000000" w:themeColor="text1"/>
          <w:sz w:val="30"/>
          <w:szCs w:val="30"/>
        </w:rPr>
      </w:pPr>
    </w:p>
    <w:p w14:paraId="2D652748" w14:textId="6AA52D71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NAZWA WYKONAWCY:……………………………………………………………………..</w:t>
      </w:r>
    </w:p>
    <w:p w14:paraId="5BFA0296" w14:textId="531263E6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29D628" w14:textId="7EE3BDE0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ADRES:………………………………………………………………………………………….</w:t>
      </w:r>
    </w:p>
    <w:p w14:paraId="517F1C5B" w14:textId="41C468A2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Adres zamieszkania (dotyczy osób prowadzących działalność gospodarczą):…………………..</w:t>
      </w:r>
    </w:p>
    <w:p w14:paraId="78823292" w14:textId="74A1E8DD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WOJEWÓDZTWO ……………………………............................................................................</w:t>
      </w:r>
    </w:p>
    <w:p w14:paraId="0D76976B" w14:textId="68E6B236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TEL.………………………………………………………………………………………………</w:t>
      </w:r>
    </w:p>
    <w:p w14:paraId="54B457F8" w14:textId="70C893BE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FAX ……………………………………………………………………………………………..</w:t>
      </w:r>
    </w:p>
    <w:p w14:paraId="5F7FF6DA" w14:textId="1DFA1DFF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E-MAIL…………………………………………………………………………………………..</w:t>
      </w:r>
    </w:p>
    <w:p w14:paraId="5C21D4B8" w14:textId="60733A95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NIP…………………………………. REGON:……………………………………………….....</w:t>
      </w:r>
    </w:p>
    <w:p w14:paraId="47F50AC9" w14:textId="319B02B5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BANK/ NR KONTA …………………………………………………………………………….</w:t>
      </w:r>
    </w:p>
    <w:p w14:paraId="1DA2A765" w14:textId="3EEC37A1" w:rsidR="2FA9868A" w:rsidRDefault="2FA9868A" w:rsidP="31B9C91E">
      <w:pPr>
        <w:spacing w:line="360" w:lineRule="auto"/>
        <w:rPr>
          <w:color w:val="000000" w:themeColor="text1"/>
        </w:rPr>
      </w:pPr>
      <w:r w:rsidRPr="31B9C91E">
        <w:rPr>
          <w:color w:val="000000" w:themeColor="text1"/>
        </w:rPr>
        <w:t>Do: Nazwa i siedziba Zamawiającego:</w:t>
      </w:r>
    </w:p>
    <w:p w14:paraId="18A6FAFF" w14:textId="2F72F69B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Akademia Górniczo - Hutnicza</w:t>
      </w:r>
    </w:p>
    <w:p w14:paraId="1D16A7DB" w14:textId="6079F4AD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im. Stanisława Staszica w Krakowie</w:t>
      </w:r>
    </w:p>
    <w:p w14:paraId="00C7FB17" w14:textId="42473DB8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Dział Zamówień Publicznych  </w:t>
      </w:r>
    </w:p>
    <w:p w14:paraId="06D5EE3D" w14:textId="462B9AE5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Al. Mickiewicza 30 </w:t>
      </w:r>
    </w:p>
    <w:p w14:paraId="59B5EF01" w14:textId="6067FB1B" w:rsidR="2FA9868A" w:rsidRDefault="2FA9868A" w:rsidP="31B9C91E">
      <w:pPr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30-059 Kraków,  </w:t>
      </w:r>
    </w:p>
    <w:p w14:paraId="50705855" w14:textId="6A3BD235" w:rsidR="2FA9868A" w:rsidRDefault="2FA9868A" w:rsidP="45C205A8">
      <w:pPr>
        <w:widowControl w:val="0"/>
        <w:ind w:right="1"/>
        <w:jc w:val="both"/>
        <w:rPr>
          <w:color w:val="000000" w:themeColor="text1"/>
        </w:rPr>
      </w:pPr>
      <w:r w:rsidRPr="45C205A8">
        <w:rPr>
          <w:color w:val="000000" w:themeColor="text1"/>
        </w:rPr>
        <w:t>Przystępując do postępowania o udzielenie zamówienia publicznego, którego przedmiotem jest</w:t>
      </w:r>
      <w:r w:rsidR="00326600">
        <w:rPr>
          <w:color w:val="000000" w:themeColor="text1"/>
        </w:rPr>
        <w:t>:</w:t>
      </w:r>
      <w:r w:rsidRPr="45C205A8">
        <w:rPr>
          <w:color w:val="000000" w:themeColor="text1"/>
        </w:rPr>
        <w:t xml:space="preserve"> </w:t>
      </w:r>
      <w:r w:rsidR="00326600" w:rsidRPr="00326600">
        <w:rPr>
          <w:b/>
          <w:bCs/>
          <w:color w:val="000000" w:themeColor="text1"/>
        </w:rPr>
        <w:t xml:space="preserve">Dostawa stacji badawczej DFIR wraz z oprogramowaniem specjalistycznym umożliwiającym zabezpieczenie oraz analizę danych pochodzących z komputerów </w:t>
      </w:r>
      <w:r w:rsidR="00326600">
        <w:rPr>
          <w:b/>
          <w:bCs/>
          <w:color w:val="000000" w:themeColor="text1"/>
        </w:rPr>
        <w:br/>
      </w:r>
      <w:r w:rsidR="00326600" w:rsidRPr="00326600">
        <w:rPr>
          <w:b/>
          <w:bCs/>
          <w:color w:val="000000" w:themeColor="text1"/>
        </w:rPr>
        <w:t>i urządzeń mobilnych wraz ze wsparciem technicznym dla Centrum Cyberbezpieczeństwa AGH DE-dzp.272-</w:t>
      </w:r>
      <w:r w:rsidR="00A74A3B">
        <w:rPr>
          <w:b/>
          <w:bCs/>
          <w:color w:val="000000" w:themeColor="text1"/>
        </w:rPr>
        <w:t>26</w:t>
      </w:r>
      <w:r w:rsidR="00326600" w:rsidRPr="00326600">
        <w:rPr>
          <w:b/>
          <w:bCs/>
          <w:color w:val="000000" w:themeColor="text1"/>
        </w:rPr>
        <w:t>5/25</w:t>
      </w:r>
      <w:r w:rsidR="00326600">
        <w:rPr>
          <w:b/>
          <w:bCs/>
          <w:color w:val="000000" w:themeColor="text1"/>
        </w:rPr>
        <w:t xml:space="preserve"> </w:t>
      </w:r>
      <w:r w:rsidRPr="45C205A8">
        <w:rPr>
          <w:color w:val="000000" w:themeColor="text1"/>
        </w:rPr>
        <w:t>oferuję realizację przedmiotu zamówienia, zgodnie z zasadami określonymi w specyfikacji warunków zamówienia.</w:t>
      </w:r>
    </w:p>
    <w:p w14:paraId="3E91006B" w14:textId="2F31DDE0" w:rsidR="31B9C91E" w:rsidRDefault="31B9C91E" w:rsidP="31B9C91E">
      <w:pPr>
        <w:widowControl w:val="0"/>
        <w:ind w:right="1"/>
        <w:jc w:val="both"/>
        <w:rPr>
          <w:color w:val="000000" w:themeColor="text1"/>
        </w:rPr>
      </w:pPr>
    </w:p>
    <w:p w14:paraId="1CF74D70" w14:textId="5B981DA8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Wartość netto za całość przedmiotu zamówienia</w:t>
      </w:r>
      <w:r w:rsidR="00FA007F">
        <w:rPr>
          <w:b/>
          <w:bCs/>
          <w:color w:val="000000" w:themeColor="text1"/>
        </w:rPr>
        <w:t xml:space="preserve"> (tj. sprzęt, oprogramowanie wraz ze wsparciem do 30.09.2026r.) </w:t>
      </w:r>
      <w:r w:rsidR="002E5FD1">
        <w:rPr>
          <w:b/>
          <w:bCs/>
          <w:color w:val="000000" w:themeColor="text1"/>
        </w:rPr>
        <w:t>:</w:t>
      </w:r>
      <w:r w:rsidRPr="31B9C91E">
        <w:rPr>
          <w:b/>
          <w:bCs/>
          <w:color w:val="000000" w:themeColor="text1"/>
        </w:rPr>
        <w:t xml:space="preserve"> ……………………….. PLN</w:t>
      </w:r>
    </w:p>
    <w:p w14:paraId="00CA7A56" w14:textId="6F729DB4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Wartość brutto za całość przedmiotu zamówienia</w:t>
      </w:r>
      <w:r w:rsidR="00691AA0">
        <w:rPr>
          <w:b/>
          <w:bCs/>
          <w:color w:val="000000" w:themeColor="text1"/>
        </w:rPr>
        <w:t xml:space="preserve"> (tj. sprzęt, oprogramowanie wraz ze wsparciem do 30.09.2026r.)</w:t>
      </w:r>
      <w:r w:rsidRPr="31B9C91E">
        <w:rPr>
          <w:b/>
          <w:bCs/>
          <w:color w:val="000000" w:themeColor="text1"/>
        </w:rPr>
        <w:t>: ……………………… PLN</w:t>
      </w:r>
    </w:p>
    <w:p w14:paraId="62F09E85" w14:textId="701A4A8A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słownie brutto: …………………………………………</w:t>
      </w:r>
    </w:p>
    <w:p w14:paraId="58A219A4" w14:textId="7432545F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 tym podatek VAT ………………………………</w:t>
      </w:r>
      <w:r w:rsidR="002E5FD1">
        <w:rPr>
          <w:b/>
          <w:bCs/>
          <w:color w:val="000000" w:themeColor="text1"/>
        </w:rPr>
        <w:t>….</w:t>
      </w:r>
      <w:r w:rsidRPr="31B9C91E">
        <w:rPr>
          <w:b/>
          <w:bCs/>
          <w:color w:val="000000" w:themeColor="text1"/>
        </w:rPr>
        <w:t>.</w:t>
      </w:r>
    </w:p>
    <w:p w14:paraId="496E0BD7" w14:textId="73267839" w:rsidR="2FA9868A" w:rsidRDefault="00326600" w:rsidP="65BA8B71">
      <w:pPr>
        <w:widowControl w:val="0"/>
        <w:ind w:right="1"/>
        <w:jc w:val="both"/>
        <w:rPr>
          <w:color w:val="000000" w:themeColor="text1"/>
        </w:rPr>
      </w:pPr>
      <w:r>
        <w:rPr>
          <w:color w:val="000000" w:themeColor="text1"/>
        </w:rPr>
        <w:t>W tym:</w:t>
      </w:r>
    </w:p>
    <w:p w14:paraId="196867CF" w14:textId="79CACCD5" w:rsidR="00691AA0" w:rsidRPr="00691AA0" w:rsidRDefault="3C704311" w:rsidP="007F6521">
      <w:pPr>
        <w:pStyle w:val="Akapitzlist"/>
        <w:numPr>
          <w:ilvl w:val="0"/>
          <w:numId w:val="4"/>
        </w:numPr>
        <w:tabs>
          <w:tab w:val="right" w:pos="9000"/>
        </w:tabs>
        <w:rPr>
          <w:color w:val="000000" w:themeColor="text1"/>
        </w:rPr>
      </w:pPr>
      <w:r w:rsidRPr="00691AA0">
        <w:rPr>
          <w:b/>
          <w:bCs/>
          <w:color w:val="000000" w:themeColor="text1"/>
        </w:rPr>
        <w:t>Stacja badawcza</w:t>
      </w:r>
      <w:r w:rsidR="00691AA0" w:rsidRPr="00691AA0">
        <w:rPr>
          <w:b/>
          <w:bCs/>
          <w:color w:val="000000" w:themeColor="text1"/>
        </w:rPr>
        <w:t xml:space="preserve"> </w:t>
      </w:r>
      <w:r w:rsidR="00057783">
        <w:rPr>
          <w:b/>
          <w:bCs/>
          <w:color w:val="000000" w:themeColor="text1"/>
        </w:rPr>
        <w:t>–</w:t>
      </w:r>
      <w:r w:rsidR="00691AA0" w:rsidRPr="00691AA0">
        <w:rPr>
          <w:b/>
          <w:bCs/>
          <w:color w:val="000000" w:themeColor="text1"/>
        </w:rPr>
        <w:t xml:space="preserve"> </w:t>
      </w:r>
      <w:r w:rsidR="00B309DD">
        <w:rPr>
          <w:b/>
          <w:bCs/>
          <w:color w:val="000000" w:themeColor="text1"/>
        </w:rPr>
        <w:t>zestaw komputerowy</w:t>
      </w:r>
      <w:r w:rsidR="2FA9868A" w:rsidRPr="00691AA0">
        <w:rPr>
          <w:b/>
          <w:bCs/>
          <w:color w:val="000000" w:themeColor="text1"/>
        </w:rPr>
        <w:t xml:space="preserve"> (</w:t>
      </w:r>
      <w:r w:rsidR="3B2F0A11" w:rsidRPr="00691AA0">
        <w:rPr>
          <w:b/>
          <w:bCs/>
          <w:color w:val="000000" w:themeColor="text1"/>
        </w:rPr>
        <w:t>1</w:t>
      </w:r>
      <w:r w:rsidR="2FA9868A" w:rsidRPr="00691AA0">
        <w:rPr>
          <w:b/>
          <w:bCs/>
          <w:color w:val="000000" w:themeColor="text1"/>
        </w:rPr>
        <w:t xml:space="preserve"> szt.). </w:t>
      </w:r>
    </w:p>
    <w:p w14:paraId="27E6BFBC" w14:textId="686C3176" w:rsidR="2FA9868A" w:rsidRDefault="2FA9868A" w:rsidP="00691AA0">
      <w:pPr>
        <w:pStyle w:val="Akapitzlist"/>
        <w:tabs>
          <w:tab w:val="right" w:pos="9000"/>
        </w:tabs>
        <w:rPr>
          <w:color w:val="000000" w:themeColor="text1"/>
        </w:rPr>
      </w:pPr>
      <w:r w:rsidRPr="00691AA0">
        <w:rPr>
          <w:color w:val="000000" w:themeColor="text1"/>
        </w:rPr>
        <w:lastRenderedPageBreak/>
        <w:t>Cena</w:t>
      </w:r>
      <w:r w:rsidR="00691AA0">
        <w:rPr>
          <w:color w:val="000000" w:themeColor="text1"/>
        </w:rPr>
        <w:t xml:space="preserve"> netto</w:t>
      </w:r>
      <w:r w:rsidRPr="00691AA0">
        <w:rPr>
          <w:color w:val="000000" w:themeColor="text1"/>
        </w:rPr>
        <w:t>: ...................................................................... zł</w:t>
      </w:r>
    </w:p>
    <w:p w14:paraId="3E1BD606" w14:textId="686E4D87" w:rsidR="00691AA0" w:rsidRPr="00691AA0" w:rsidRDefault="00691AA0" w:rsidP="00691AA0">
      <w:pPr>
        <w:pStyle w:val="Akapitzlist"/>
        <w:tabs>
          <w:tab w:val="right" w:pos="9000"/>
        </w:tabs>
        <w:rPr>
          <w:color w:val="000000" w:themeColor="text1"/>
        </w:rPr>
      </w:pPr>
      <w:r>
        <w:rPr>
          <w:color w:val="000000" w:themeColor="text1"/>
        </w:rPr>
        <w:t xml:space="preserve">Cena brutto: ……………………………………………. zł </w:t>
      </w:r>
    </w:p>
    <w:p w14:paraId="4594C41A" w14:textId="6B1F58C1" w:rsidR="00691AA0" w:rsidRDefault="00691AA0" w:rsidP="45C205A8">
      <w:pPr>
        <w:tabs>
          <w:tab w:val="right" w:pos="9000"/>
        </w:tabs>
        <w:ind w:left="720"/>
        <w:rPr>
          <w:color w:val="000000" w:themeColor="text1"/>
        </w:rPr>
      </w:pPr>
      <w:r>
        <w:rPr>
          <w:color w:val="000000" w:themeColor="text1"/>
        </w:rPr>
        <w:t>Słownie brutto: ……………………………………..</w:t>
      </w:r>
    </w:p>
    <w:p w14:paraId="0734ADCE" w14:textId="77777777" w:rsidR="00D76C41" w:rsidRPr="00D76C41" w:rsidRDefault="2FA9868A" w:rsidP="45C205A8">
      <w:pPr>
        <w:tabs>
          <w:tab w:val="right" w:pos="9000"/>
        </w:tabs>
        <w:ind w:left="720"/>
        <w:rPr>
          <w:b/>
          <w:color w:val="000000" w:themeColor="text1"/>
        </w:rPr>
      </w:pPr>
      <w:r w:rsidRPr="00D76C41">
        <w:rPr>
          <w:b/>
          <w:color w:val="000000" w:themeColor="text1"/>
        </w:rPr>
        <w:t>Producent i model</w:t>
      </w:r>
      <w:r w:rsidR="00D76C41" w:rsidRPr="00D76C41">
        <w:rPr>
          <w:b/>
          <w:color w:val="000000" w:themeColor="text1"/>
        </w:rPr>
        <w:t>:</w:t>
      </w:r>
    </w:p>
    <w:p w14:paraId="0C3CEADF" w14:textId="2E3DBDDD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ego</w:t>
      </w:r>
      <w:r w:rsidRPr="00D76C41">
        <w:rPr>
          <w:color w:val="000000" w:themeColor="text1"/>
        </w:rPr>
        <w:t xml:space="preserve"> procesor</w:t>
      </w:r>
      <w:r w:rsidR="1EE13CD1" w:rsidRPr="00D76C41">
        <w:rPr>
          <w:color w:val="000000" w:themeColor="text1"/>
        </w:rPr>
        <w:t>a</w:t>
      </w:r>
      <w:r w:rsidRPr="00D76C41">
        <w:rPr>
          <w:color w:val="000000" w:themeColor="text1"/>
        </w:rPr>
        <w:t>: ..............................</w:t>
      </w:r>
      <w:r w:rsidR="15371E8E" w:rsidRPr="00D76C41">
        <w:rPr>
          <w:color w:val="000000" w:themeColor="text1"/>
        </w:rPr>
        <w:t>........</w:t>
      </w:r>
    </w:p>
    <w:p w14:paraId="6DDC357B" w14:textId="33591292" w:rsidR="43617AC1" w:rsidRPr="00D76C41" w:rsidRDefault="43617AC1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ego</w:t>
      </w:r>
      <w:r w:rsidRPr="00D76C41">
        <w:rPr>
          <w:color w:val="000000" w:themeColor="text1"/>
        </w:rPr>
        <w:t xml:space="preserve"> system</w:t>
      </w:r>
      <w:r w:rsidR="00D76C41">
        <w:rPr>
          <w:color w:val="000000" w:themeColor="text1"/>
        </w:rPr>
        <w:t>u</w:t>
      </w:r>
      <w:r w:rsidRPr="00D76C41">
        <w:rPr>
          <w:color w:val="000000" w:themeColor="text1"/>
        </w:rPr>
        <w:t xml:space="preserve"> chłodzenia procesora: ...................</w:t>
      </w:r>
    </w:p>
    <w:p w14:paraId="394EA693" w14:textId="5AA779CD" w:rsidR="302B8111" w:rsidRPr="00D76C41" w:rsidRDefault="302B8111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płyt</w:t>
      </w:r>
      <w:r w:rsidR="00D76C41">
        <w:rPr>
          <w:color w:val="000000" w:themeColor="text1"/>
        </w:rPr>
        <w:t>y</w:t>
      </w:r>
      <w:r w:rsidRPr="00D76C41">
        <w:rPr>
          <w:color w:val="000000" w:themeColor="text1"/>
        </w:rPr>
        <w:t xml:space="preserve"> główn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>: ....</w:t>
      </w:r>
      <w:r w:rsidR="55C2F976" w:rsidRPr="00D76C41">
        <w:rPr>
          <w:color w:val="000000" w:themeColor="text1"/>
        </w:rPr>
        <w:t>.................</w:t>
      </w:r>
      <w:r w:rsidRPr="00D76C41">
        <w:rPr>
          <w:color w:val="000000" w:themeColor="text1"/>
        </w:rPr>
        <w:t>............</w:t>
      </w:r>
    </w:p>
    <w:p w14:paraId="2037B0D5" w14:textId="5D7611F3" w:rsidR="0D751776" w:rsidRPr="00D76C41" w:rsidRDefault="0D751776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Zainstalowana kart</w:t>
      </w:r>
      <w:r w:rsidR="00D76C41">
        <w:rPr>
          <w:color w:val="000000" w:themeColor="text1"/>
        </w:rPr>
        <w:t>y</w:t>
      </w:r>
      <w:r w:rsidRPr="00D76C41">
        <w:rPr>
          <w:color w:val="000000" w:themeColor="text1"/>
        </w:rPr>
        <w:t xml:space="preserve"> graficzn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>: .................</w:t>
      </w:r>
      <w:r w:rsidR="002E5FD1" w:rsidRPr="00D76C41">
        <w:rPr>
          <w:color w:val="000000" w:themeColor="text1"/>
        </w:rPr>
        <w:t>.</w:t>
      </w:r>
      <w:r w:rsidRPr="00D76C41">
        <w:rPr>
          <w:color w:val="000000" w:themeColor="text1"/>
        </w:rPr>
        <w:t>............</w:t>
      </w:r>
    </w:p>
    <w:p w14:paraId="329F09AE" w14:textId="0BC7478F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całkowit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pamię</w:t>
      </w:r>
      <w:r w:rsidR="00D76C41">
        <w:rPr>
          <w:color w:val="000000" w:themeColor="text1"/>
        </w:rPr>
        <w:t>ci</w:t>
      </w:r>
      <w:r w:rsidRPr="00D76C41">
        <w:rPr>
          <w:color w:val="000000" w:themeColor="text1"/>
        </w:rPr>
        <w:t xml:space="preserve"> RAM: ..............................</w:t>
      </w:r>
    </w:p>
    <w:p w14:paraId="697EE87B" w14:textId="2CBFEDDE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pamięć masowa (model i typ pamięci oraz pojemność): ..............</w:t>
      </w:r>
    </w:p>
    <w:p w14:paraId="6D343149" w14:textId="2BB998A6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ych</w:t>
      </w:r>
      <w:r w:rsidRPr="00D76C41">
        <w:rPr>
          <w:color w:val="000000" w:themeColor="text1"/>
        </w:rPr>
        <w:t xml:space="preserve"> interfejs</w:t>
      </w:r>
      <w:r w:rsidR="00D76C41">
        <w:rPr>
          <w:color w:val="000000" w:themeColor="text1"/>
        </w:rPr>
        <w:t>ów</w:t>
      </w:r>
      <w:r w:rsidRPr="00D76C41">
        <w:rPr>
          <w:color w:val="000000" w:themeColor="text1"/>
        </w:rPr>
        <w:t xml:space="preserve"> sieciow</w:t>
      </w:r>
      <w:r w:rsidR="00D76C41">
        <w:rPr>
          <w:color w:val="000000" w:themeColor="text1"/>
        </w:rPr>
        <w:t>ych</w:t>
      </w:r>
      <w:r w:rsidRPr="00D76C41">
        <w:rPr>
          <w:color w:val="000000" w:themeColor="text1"/>
        </w:rPr>
        <w:t xml:space="preserve"> (producent, model): .................</w:t>
      </w:r>
    </w:p>
    <w:p w14:paraId="7B6524EC" w14:textId="78B4DFD9" w:rsidR="411FE748" w:rsidRPr="00D76C41" w:rsidRDefault="69DA3113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Producent, model, l</w:t>
      </w:r>
      <w:r w:rsidR="411FE748" w:rsidRPr="00D76C41">
        <w:rPr>
          <w:color w:val="000000" w:themeColor="text1"/>
        </w:rPr>
        <w:t>iczba i moc zasilaczy: .....................</w:t>
      </w:r>
    </w:p>
    <w:p w14:paraId="58660818" w14:textId="72923A00" w:rsidR="411FE748" w:rsidRPr="00D76C41" w:rsidRDefault="411FE74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Zainstalowany kontroler dyskowy: ...........................</w:t>
      </w:r>
    </w:p>
    <w:p w14:paraId="4D062F33" w14:textId="2C706F39" w:rsidR="411FE748" w:rsidRPr="00D76C41" w:rsidRDefault="411FE74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FF0000"/>
        </w:rPr>
        <w:t>Specyfikacja portów zewnętrznych</w:t>
      </w:r>
      <w:r w:rsidR="00D76C41">
        <w:rPr>
          <w:rStyle w:val="Odwoanieprzypisudolnego"/>
          <w:color w:val="FF0000"/>
        </w:rPr>
        <w:footnoteReference w:id="1"/>
      </w:r>
      <w:r w:rsidRPr="00D76C41">
        <w:rPr>
          <w:color w:val="FF0000"/>
        </w:rPr>
        <w:t xml:space="preserve">: </w:t>
      </w:r>
      <w:r w:rsidRPr="00D76C41">
        <w:rPr>
          <w:color w:val="000000" w:themeColor="text1"/>
        </w:rPr>
        <w:t>.............................</w:t>
      </w:r>
    </w:p>
    <w:p w14:paraId="384C198B" w14:textId="7EE3BBA9" w:rsidR="6EEA06C8" w:rsidRPr="00D76C41" w:rsidRDefault="6EEA06C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</w:pPr>
      <w:r w:rsidRPr="00D76C41">
        <w:rPr>
          <w:color w:val="000000" w:themeColor="text1"/>
        </w:rPr>
        <w:t>Nazwa</w:t>
      </w:r>
      <w:r w:rsidRPr="00D76C41">
        <w:rPr>
          <w:color w:val="FF0000"/>
        </w:rPr>
        <w:t xml:space="preserve"> </w:t>
      </w:r>
      <w:r w:rsidRPr="00D76C41">
        <w:t xml:space="preserve">i specyfikacja systemu </w:t>
      </w:r>
      <w:r w:rsidR="3F316FDB" w:rsidRPr="00D76C41">
        <w:t>operacyjnego</w:t>
      </w:r>
      <w:r w:rsidRPr="00D76C41">
        <w:t>: ........</w:t>
      </w:r>
    </w:p>
    <w:p w14:paraId="7CAC3A0C" w14:textId="0B3FD4D0" w:rsidR="400960F5" w:rsidRPr="00D76C41" w:rsidRDefault="400960F5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t xml:space="preserve">Nazwa i specyfikacja </w:t>
      </w:r>
      <w:r w:rsidRPr="00D76C41">
        <w:rPr>
          <w:color w:val="000000" w:themeColor="text1"/>
        </w:rPr>
        <w:t>pakietu biurowego: ......</w:t>
      </w:r>
      <w:r w:rsidR="002E5FD1" w:rsidRPr="00D76C41">
        <w:rPr>
          <w:color w:val="000000" w:themeColor="text1"/>
        </w:rPr>
        <w:t>...</w:t>
      </w:r>
      <w:r w:rsidRPr="00D76C41">
        <w:rPr>
          <w:color w:val="000000" w:themeColor="text1"/>
        </w:rPr>
        <w:t>.....</w:t>
      </w:r>
    </w:p>
    <w:p w14:paraId="4F4D42B8" w14:textId="326F3C2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monitora: ......................................</w:t>
      </w:r>
    </w:p>
    <w:p w14:paraId="46DE08D9" w14:textId="5F016D2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urządzenia zewnętrznego z panelem dotykowym: ....................</w:t>
      </w:r>
    </w:p>
    <w:p w14:paraId="350978A8" w14:textId="63B634E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klawiatury bezprzewodowej: .............................</w:t>
      </w:r>
    </w:p>
    <w:p w14:paraId="3C64ED86" w14:textId="539ADF51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myszy: ...........................</w:t>
      </w:r>
    </w:p>
    <w:p w14:paraId="07149CDF" w14:textId="79575FF5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Czas trwania gwarancji producenta sprzętu (NB</w:t>
      </w:r>
      <w:r w:rsidR="673AFBE8" w:rsidRPr="00D76C41">
        <w:rPr>
          <w:color w:val="000000" w:themeColor="text1"/>
        </w:rPr>
        <w:t>D</w:t>
      </w:r>
      <w:r w:rsidRPr="00D76C41">
        <w:rPr>
          <w:color w:val="000000" w:themeColor="text1"/>
        </w:rPr>
        <w:t>): ...</w:t>
      </w:r>
      <w:r w:rsidR="002E5FD1" w:rsidRPr="00D76C41">
        <w:rPr>
          <w:color w:val="000000" w:themeColor="text1"/>
        </w:rPr>
        <w:t>....</w:t>
      </w:r>
      <w:r w:rsidRPr="00D76C41">
        <w:rPr>
          <w:color w:val="000000" w:themeColor="text1"/>
        </w:rPr>
        <w:t xml:space="preserve"> m-ce</w:t>
      </w:r>
    </w:p>
    <w:p w14:paraId="2838F4A4" w14:textId="78897D01" w:rsidR="31B9C91E" w:rsidRDefault="31B9C91E" w:rsidP="31B9C91E">
      <w:pPr>
        <w:tabs>
          <w:tab w:val="right" w:pos="9000"/>
        </w:tabs>
        <w:ind w:left="720"/>
        <w:rPr>
          <w:color w:val="000000" w:themeColor="text1"/>
        </w:rPr>
      </w:pPr>
    </w:p>
    <w:p w14:paraId="16219EC7" w14:textId="6DE60D8E" w:rsidR="2FA9868A" w:rsidRDefault="2FA9868A" w:rsidP="45C205A8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 w:rsidR="00D76C41">
        <w:rPr>
          <w:b/>
          <w:bCs/>
          <w:color w:val="000000" w:themeColor="text1"/>
        </w:rPr>
        <w:t>nr 1</w:t>
      </w:r>
      <w:r w:rsidRPr="45C205A8">
        <w:rPr>
          <w:b/>
          <w:bCs/>
          <w:color w:val="000000" w:themeColor="text1"/>
        </w:rPr>
        <w:t>:</w:t>
      </w:r>
    </w:p>
    <w:p w14:paraId="59225394" w14:textId="2B557BF7" w:rsidR="2FA9868A" w:rsidRPr="001115BE" w:rsidRDefault="2FA9868A" w:rsidP="7EDE7E63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 xml:space="preserve">Cena </w:t>
      </w:r>
      <w:r w:rsidR="004546F1" w:rsidRPr="004546F1">
        <w:rPr>
          <w:b/>
          <w:color w:val="000000" w:themeColor="text1"/>
          <w:lang w:val="it-IT"/>
        </w:rPr>
        <w:t>netto</w:t>
      </w:r>
      <w:r w:rsidR="004546F1"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 w:rsidR="004546F1"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 w:rsidR="004546F1">
        <w:rPr>
          <w:color w:val="000000" w:themeColor="text1"/>
          <w:lang w:val="it-IT"/>
        </w:rPr>
        <w:t>PLN</w:t>
      </w:r>
    </w:p>
    <w:p w14:paraId="32D0EEFD" w14:textId="77777777" w:rsidR="00CB576B" w:rsidRDefault="00CB576B" w:rsidP="470C017E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7828B91A" w14:textId="558A399C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5EC7473A" w14:textId="26E87512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32EFC51D" w14:textId="77777777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08789FBC" w14:textId="0EF721D8" w:rsidR="00D76C41" w:rsidRDefault="00D76C41" w:rsidP="31B9C91E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Producent, nazwa i wersja, rodzaj licencji lub ich treść dla licencji niestandardowych oprogramowania nr 1 ……………………………..</w:t>
      </w:r>
    </w:p>
    <w:p w14:paraId="39DA1A7C" w14:textId="77777777" w:rsidR="00057783" w:rsidRDefault="00057783" w:rsidP="31B9C91E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59FC9918" w14:textId="744B7C94" w:rsidR="00CB576B" w:rsidRDefault="00CB576B" w:rsidP="00CB576B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nr 2</w:t>
      </w:r>
      <w:r w:rsidRPr="45C205A8">
        <w:rPr>
          <w:b/>
          <w:bCs/>
          <w:color w:val="000000" w:themeColor="text1"/>
        </w:rPr>
        <w:t>:</w:t>
      </w:r>
    </w:p>
    <w:p w14:paraId="4A8A1B57" w14:textId="77777777" w:rsidR="00CB576B" w:rsidRPr="001115BE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>Cena netto</w:t>
      </w:r>
      <w:r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2F47A87B" w14:textId="77777777" w:rsidR="00CB576B" w:rsidRDefault="00CB576B" w:rsidP="00CB576B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6B174249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7656CEEC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7B4D1CDB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5858F7C4" w14:textId="66500562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Producent, nazwa i wersja, rodzaj licencji lub ich treść dla licencji niestandardowych </w:t>
      </w:r>
      <w:r>
        <w:rPr>
          <w:color w:val="000000" w:themeColor="text1"/>
        </w:rPr>
        <w:lastRenderedPageBreak/>
        <w:t>oprogramowania nr 2 ……………………………..</w:t>
      </w:r>
    </w:p>
    <w:p w14:paraId="323AE1B6" w14:textId="787AD5A0" w:rsidR="00CB576B" w:rsidRDefault="00CB576B" w:rsidP="00CB576B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nr 3</w:t>
      </w:r>
      <w:r w:rsidRPr="45C205A8">
        <w:rPr>
          <w:b/>
          <w:bCs/>
          <w:color w:val="000000" w:themeColor="text1"/>
        </w:rPr>
        <w:t>:</w:t>
      </w:r>
    </w:p>
    <w:p w14:paraId="17F1C129" w14:textId="77777777" w:rsidR="00CB576B" w:rsidRPr="001115BE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>Cena netto</w:t>
      </w:r>
      <w:r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308C04A8" w14:textId="77777777" w:rsidR="00CB576B" w:rsidRDefault="00CB576B" w:rsidP="00CB576B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069B74CE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14DCB929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72B827D1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1DDC7989" w14:textId="4972AC21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Producent, nazwa i wersja, rodzaj licencji lub ich treść dla licencji niestandardowych oprogramowania nr 3 ……………………………..</w:t>
      </w:r>
    </w:p>
    <w:p w14:paraId="26EB76D7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3D5A325F" w14:textId="77777777" w:rsidR="004546F1" w:rsidRDefault="004546F1" w:rsidP="31B9C91E">
      <w:pPr>
        <w:widowControl w:val="0"/>
        <w:jc w:val="both"/>
        <w:rPr>
          <w:b/>
          <w:bCs/>
          <w:color w:val="000000" w:themeColor="text1"/>
        </w:rPr>
      </w:pPr>
    </w:p>
    <w:p w14:paraId="67AD4A54" w14:textId="283611EB" w:rsidR="2FA9868A" w:rsidRDefault="2FA9868A" w:rsidP="31B9C91E">
      <w:pPr>
        <w:widowControl w:val="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</w:rPr>
        <w:t xml:space="preserve">Termin realizacji umowy: </w:t>
      </w:r>
      <w:r w:rsidRPr="31B9C91E">
        <w:rPr>
          <w:color w:val="000000" w:themeColor="text1"/>
        </w:rPr>
        <w:t xml:space="preserve">do </w:t>
      </w:r>
      <w:r w:rsidR="006D0DC9">
        <w:rPr>
          <w:color w:val="000000" w:themeColor="text1"/>
        </w:rPr>
        <w:t>……..</w:t>
      </w:r>
      <w:r w:rsidRPr="31B9C91E">
        <w:rPr>
          <w:color w:val="000000" w:themeColor="text1"/>
        </w:rPr>
        <w:t xml:space="preserve">dni roboczych od daty otrzymania zamówienia potwierdzonego przez </w:t>
      </w:r>
      <w:proofErr w:type="spellStart"/>
      <w:r w:rsidRPr="31B9C91E">
        <w:rPr>
          <w:color w:val="000000" w:themeColor="text1"/>
        </w:rPr>
        <w:t>MNiSW</w:t>
      </w:r>
      <w:proofErr w:type="spellEnd"/>
      <w:r w:rsidRPr="31B9C91E">
        <w:rPr>
          <w:color w:val="000000" w:themeColor="text1"/>
        </w:rPr>
        <w:t xml:space="preserve"> </w:t>
      </w:r>
      <w:r w:rsidRPr="006D0DC9">
        <w:rPr>
          <w:b/>
          <w:color w:val="FF0000"/>
        </w:rPr>
        <w:t>/</w:t>
      </w:r>
      <w:r w:rsidR="006D0DC9">
        <w:rPr>
          <w:b/>
          <w:color w:val="FF0000"/>
        </w:rPr>
        <w:t>k</w:t>
      </w:r>
      <w:r w:rsidRPr="006D0DC9">
        <w:rPr>
          <w:b/>
          <w:color w:val="FF0000"/>
          <w:sz w:val="22"/>
          <w:szCs w:val="22"/>
        </w:rPr>
        <w:t>ryterium oceny ofert/</w:t>
      </w:r>
    </w:p>
    <w:p w14:paraId="1FC757D5" w14:textId="1810D211" w:rsidR="31B9C91E" w:rsidRDefault="31B9C91E" w:rsidP="31B9C91E">
      <w:pPr>
        <w:widowControl w:val="0"/>
        <w:jc w:val="both"/>
        <w:rPr>
          <w:color w:val="000000" w:themeColor="text1"/>
          <w:sz w:val="22"/>
          <w:szCs w:val="22"/>
        </w:rPr>
      </w:pPr>
    </w:p>
    <w:p w14:paraId="49AB89DB" w14:textId="79A90506" w:rsidR="00477865" w:rsidRDefault="00477865" w:rsidP="65BA8B71">
      <w:pPr>
        <w:widowControl w:val="0"/>
        <w:tabs>
          <w:tab w:val="left" w:pos="1778"/>
          <w:tab w:val="left" w:pos="2552"/>
        </w:tabs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Parametry techniczne</w:t>
      </w:r>
      <w:r w:rsidR="2FA9868A" w:rsidRPr="65BA8B71">
        <w:rPr>
          <w:b/>
          <w:bCs/>
          <w:color w:val="000000" w:themeColor="text1"/>
          <w:sz w:val="22"/>
          <w:szCs w:val="22"/>
        </w:rPr>
        <w:t>:</w:t>
      </w:r>
      <w:r w:rsidRPr="00477865">
        <w:rPr>
          <w:b/>
          <w:color w:val="FF0000"/>
        </w:rPr>
        <w:t xml:space="preserve"> </w:t>
      </w:r>
      <w:r w:rsidRPr="006D0DC9">
        <w:rPr>
          <w:b/>
          <w:color w:val="FF0000"/>
        </w:rPr>
        <w:t>/</w:t>
      </w:r>
      <w:r>
        <w:rPr>
          <w:b/>
          <w:color w:val="FF0000"/>
        </w:rPr>
        <w:t>k</w:t>
      </w:r>
      <w:r w:rsidRPr="006D0DC9">
        <w:rPr>
          <w:b/>
          <w:color w:val="FF0000"/>
          <w:sz w:val="22"/>
          <w:szCs w:val="22"/>
        </w:rPr>
        <w:t>ryterium oceny ofert/</w:t>
      </w:r>
      <w:r w:rsidRPr="65BA8B71">
        <w:rPr>
          <w:color w:val="000000" w:themeColor="text1"/>
        </w:rPr>
        <w:t xml:space="preserve"> </w:t>
      </w:r>
      <w:r w:rsidRPr="65BA8B71">
        <w:rPr>
          <w:color w:val="000000" w:themeColor="text1"/>
          <w:highlight w:val="yellow"/>
        </w:rPr>
        <w:t xml:space="preserve"> </w:t>
      </w:r>
    </w:p>
    <w:p w14:paraId="22FDA08D" w14:textId="1DD0D71D" w:rsidR="2FA9868A" w:rsidRDefault="00477865" w:rsidP="65BA8B71">
      <w:pPr>
        <w:widowControl w:val="0"/>
        <w:tabs>
          <w:tab w:val="left" w:pos="1778"/>
          <w:tab w:val="left" w:pos="2552"/>
        </w:tabs>
        <w:jc w:val="both"/>
        <w:rPr>
          <w:color w:val="000000" w:themeColor="text1"/>
          <w:highlight w:val="yellow"/>
        </w:rPr>
      </w:pPr>
      <w:r>
        <w:rPr>
          <w:rStyle w:val="Pogrubienie"/>
        </w:rPr>
        <w:t>Zapewnienie możliwości przyszłej rozbudowy stacji roboczej poprzez dodanie kolejnych nośników pamięci posiadających złącze w formacie M.2</w:t>
      </w:r>
      <w:r w:rsidR="2FA9868A" w:rsidRPr="65BA8B71">
        <w:rPr>
          <w:color w:val="000000" w:themeColor="text1"/>
        </w:rPr>
        <w:t>:</w:t>
      </w:r>
      <w:r w:rsidR="006D0DC9" w:rsidRPr="006D0DC9">
        <w:rPr>
          <w:b/>
          <w:color w:val="FF0000"/>
        </w:rPr>
        <w:t xml:space="preserve"> </w:t>
      </w:r>
    </w:p>
    <w:p w14:paraId="4154D08A" w14:textId="318120AD" w:rsidR="31B9C91E" w:rsidRDefault="00326600" w:rsidP="31B9C91E">
      <w:pPr>
        <w:widowControl w:val="0"/>
        <w:jc w:val="both"/>
        <w:rPr>
          <w:color w:val="000000" w:themeColor="text1"/>
        </w:rPr>
      </w:pPr>
      <w:r>
        <w:rPr>
          <w:color w:val="000000" w:themeColor="text1"/>
        </w:rPr>
        <w:t>Proszę zaznaczyć właściwe:</w:t>
      </w:r>
    </w:p>
    <w:p w14:paraId="64E609EA" w14:textId="08E195FF" w:rsidR="00326600" w:rsidRDefault="007358A3" w:rsidP="45C205A8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 xml:space="preserve">wymagane dwa złącza w standardzie M.2 w tym przynajmniej jednego wspierającego tryb </w:t>
      </w:r>
      <w:proofErr w:type="spellStart"/>
      <w:r>
        <w:t>PCIe</w:t>
      </w:r>
      <w:proofErr w:type="spellEnd"/>
      <w:r>
        <w:t xml:space="preserve"> 5.0 x4</w:t>
      </w:r>
      <w:r>
        <w:rPr>
          <w:color w:val="000000" w:themeColor="text1"/>
        </w:rPr>
        <w:t xml:space="preserve"> </w:t>
      </w:r>
      <w:r w:rsidR="00326600">
        <w:rPr>
          <w:color w:val="000000" w:themeColor="text1"/>
        </w:rPr>
        <w:t>(0 pkt)</w:t>
      </w:r>
    </w:p>
    <w:p w14:paraId="1CF5705B" w14:textId="343EE52D" w:rsidR="00326600" w:rsidRDefault="007358A3" w:rsidP="45C205A8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>zapewnienia dodatkowego 1 złącze w formacie M.2</w:t>
      </w:r>
      <w:r w:rsidR="00326600">
        <w:rPr>
          <w:color w:val="000000" w:themeColor="text1"/>
        </w:rPr>
        <w:t xml:space="preserve"> </w:t>
      </w:r>
      <w:r w:rsidR="00326600" w:rsidRPr="45C205A8">
        <w:rPr>
          <w:color w:val="000000" w:themeColor="text1"/>
        </w:rPr>
        <w:t>(</w:t>
      </w:r>
      <w:r>
        <w:rPr>
          <w:color w:val="000000" w:themeColor="text1"/>
        </w:rPr>
        <w:t>10</w:t>
      </w:r>
      <w:r w:rsidR="00326600" w:rsidRPr="45C205A8">
        <w:rPr>
          <w:color w:val="000000" w:themeColor="text1"/>
        </w:rPr>
        <w:t xml:space="preserve"> pkt)</w:t>
      </w:r>
    </w:p>
    <w:p w14:paraId="169BB22F" w14:textId="26AE4536" w:rsidR="00326600" w:rsidRDefault="007358A3" w:rsidP="00326600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>zapewnienia dodatkowych 2 złączy w formacie M.2</w:t>
      </w:r>
      <w:r w:rsidRPr="45C205A8">
        <w:rPr>
          <w:color w:val="000000" w:themeColor="text1"/>
        </w:rPr>
        <w:t xml:space="preserve"> </w:t>
      </w:r>
      <w:r w:rsidR="00326600" w:rsidRPr="45C205A8">
        <w:rPr>
          <w:color w:val="000000" w:themeColor="text1"/>
        </w:rPr>
        <w:t>(</w:t>
      </w:r>
      <w:r>
        <w:rPr>
          <w:color w:val="000000" w:themeColor="text1"/>
        </w:rPr>
        <w:t>2</w:t>
      </w:r>
      <w:r w:rsidR="00326600" w:rsidRPr="45C205A8">
        <w:rPr>
          <w:color w:val="000000" w:themeColor="text1"/>
        </w:rPr>
        <w:t>0 pkt)</w:t>
      </w:r>
    </w:p>
    <w:p w14:paraId="70D6FE00" w14:textId="49DBB83F" w:rsidR="2FA9868A" w:rsidRDefault="2FA9868A" w:rsidP="00326600">
      <w:pPr>
        <w:widowControl w:val="0"/>
        <w:ind w:left="360"/>
        <w:jc w:val="both"/>
        <w:rPr>
          <w:color w:val="000000" w:themeColor="text1"/>
        </w:rPr>
      </w:pPr>
    </w:p>
    <w:p w14:paraId="26D7B198" w14:textId="383797F4" w:rsidR="004546F1" w:rsidRPr="004546F1" w:rsidRDefault="004546F1" w:rsidP="004546F1">
      <w:pPr>
        <w:jc w:val="both"/>
        <w:rPr>
          <w:i/>
          <w:iCs/>
          <w:sz w:val="22"/>
          <w:szCs w:val="22"/>
        </w:rPr>
      </w:pPr>
      <w:r w:rsidRPr="004546F1">
        <w:rPr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546F1">
        <w:rPr>
          <w:b/>
          <w:bCs/>
          <w:sz w:val="22"/>
          <w:szCs w:val="22"/>
        </w:rPr>
        <w:t xml:space="preserve">na </w:t>
      </w:r>
      <w:r>
        <w:rPr>
          <w:b/>
          <w:bCs/>
          <w:sz w:val="22"/>
          <w:szCs w:val="22"/>
        </w:rPr>
        <w:t xml:space="preserve">stację badawczą </w:t>
      </w:r>
      <w:r w:rsidR="0088736B">
        <w:rPr>
          <w:b/>
          <w:bCs/>
          <w:sz w:val="22"/>
          <w:szCs w:val="22"/>
        </w:rPr>
        <w:t xml:space="preserve">- </w:t>
      </w:r>
      <w:r w:rsidR="0088736B">
        <w:rPr>
          <w:b/>
          <w:sz w:val="22"/>
          <w:szCs w:val="22"/>
        </w:rPr>
        <w:t>zestaw komputerowy</w:t>
      </w:r>
      <w:r w:rsidRPr="004546F1">
        <w:rPr>
          <w:b/>
          <w:sz w:val="22"/>
          <w:szCs w:val="22"/>
        </w:rPr>
        <w:t xml:space="preserve"> </w:t>
      </w:r>
      <w:r w:rsidRPr="004546F1">
        <w:rPr>
          <w:sz w:val="22"/>
          <w:szCs w:val="22"/>
        </w:rPr>
        <w:t>wchodząc</w:t>
      </w:r>
      <w:r>
        <w:rPr>
          <w:sz w:val="22"/>
          <w:szCs w:val="22"/>
        </w:rPr>
        <w:t>y</w:t>
      </w:r>
      <w:r w:rsidRPr="004546F1">
        <w:rPr>
          <w:sz w:val="22"/>
          <w:szCs w:val="22"/>
        </w:rPr>
        <w:t xml:space="preserve"> w zakres niniejszego zamówienia. Po przedstawieniu przez Zamawiającego zamówienia potwierdzonego przez organ nadzorujący Zamawiającego Wykonawca uwzględni w wystawionej fakturze 0% stawkę podatku VAT</w:t>
      </w:r>
      <w:r w:rsidRPr="004546F1">
        <w:rPr>
          <w:i/>
          <w:iCs/>
          <w:sz w:val="22"/>
          <w:szCs w:val="22"/>
        </w:rPr>
        <w:t xml:space="preserve">.  </w:t>
      </w:r>
    </w:p>
    <w:p w14:paraId="6B54FCDB" w14:textId="77777777" w:rsidR="004546F1" w:rsidRDefault="004546F1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</w:p>
    <w:p w14:paraId="0FB443BB" w14:textId="482C6CC1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Oświadczamy, że zgodnie z ustawą z dnia 6 marca 2018 r. Prawo przedsiębiorców, należymy do małych lub średnich przedsiębiorców:</w:t>
      </w:r>
      <w:r w:rsidRPr="31B9C91E">
        <w:rPr>
          <w:b/>
          <w:bCs/>
          <w:color w:val="000000" w:themeColor="text1"/>
          <w:sz w:val="22"/>
          <w:szCs w:val="22"/>
        </w:rPr>
        <w:t xml:space="preserve"> TAK/NIE</w:t>
      </w:r>
    </w:p>
    <w:p w14:paraId="29F1C7C0" w14:textId="4BA766F7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  <w:sz w:val="22"/>
          <w:szCs w:val="22"/>
        </w:rPr>
        <w:t xml:space="preserve">Termin płatności: </w:t>
      </w:r>
      <w:r w:rsidRPr="31B9C91E">
        <w:rPr>
          <w:color w:val="000000" w:themeColor="text1"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przelewu w wykazie </w:t>
      </w:r>
      <w:r w:rsidR="7FF9F205" w:rsidRPr="31B9C91E">
        <w:rPr>
          <w:color w:val="000000" w:themeColor="text1"/>
          <w:sz w:val="22"/>
          <w:szCs w:val="22"/>
        </w:rPr>
        <w:t>podmiotów,</w:t>
      </w:r>
      <w:r w:rsidRPr="31B9C91E">
        <w:rPr>
          <w:color w:val="000000" w:themeColor="text1"/>
          <w:sz w:val="22"/>
          <w:szCs w:val="22"/>
        </w:rPr>
        <w:t xml:space="preserve"> o których mowa w art. 96b ust. 1) Ustawy o podatku od towarów i usług.</w:t>
      </w:r>
    </w:p>
    <w:p w14:paraId="410386CE" w14:textId="50A667CA" w:rsidR="2FA9868A" w:rsidRDefault="2FA9868A" w:rsidP="31B9C91E">
      <w:p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</w:t>
      </w:r>
      <w:r w:rsidR="25A79484" w:rsidRPr="31B9C91E">
        <w:rPr>
          <w:color w:val="000000" w:themeColor="text1"/>
          <w:sz w:val="22"/>
          <w:szCs w:val="22"/>
        </w:rPr>
        <w:t>Ukrainie, w</w:t>
      </w:r>
      <w:r w:rsidRPr="31B9C91E">
        <w:rPr>
          <w:color w:val="000000" w:themeColor="text1"/>
          <w:sz w:val="22"/>
          <w:szCs w:val="22"/>
        </w:rPr>
        <w:t xml:space="preserve"> </w:t>
      </w:r>
      <w:r w:rsidR="360F7281" w:rsidRPr="31B9C91E">
        <w:rPr>
          <w:color w:val="000000" w:themeColor="text1"/>
          <w:sz w:val="22"/>
          <w:szCs w:val="22"/>
        </w:rPr>
        <w:t>przypadku,</w:t>
      </w:r>
      <w:r w:rsidRPr="31B9C91E">
        <w:rPr>
          <w:color w:val="000000" w:themeColor="text1"/>
          <w:sz w:val="22"/>
          <w:szCs w:val="22"/>
        </w:rPr>
        <w:t xml:space="preserve"> gdy przypada na nich ponad 10% wartości zamówienia.</w:t>
      </w:r>
    </w:p>
    <w:p w14:paraId="45DF212C" w14:textId="5C066F3C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  <w:sz w:val="22"/>
          <w:szCs w:val="22"/>
          <w:u w:val="single"/>
        </w:rPr>
        <w:t>Jednocześnie oświadczamy, że:</w:t>
      </w:r>
    </w:p>
    <w:p w14:paraId="5286CF84" w14:textId="66AA5F05" w:rsidR="2FA9868A" w:rsidRDefault="2FA9868A" w:rsidP="31B9C91E">
      <w:pPr>
        <w:pStyle w:val="Akapitzlist"/>
        <w:numPr>
          <w:ilvl w:val="0"/>
          <w:numId w:val="2"/>
        </w:numPr>
        <w:tabs>
          <w:tab w:val="left" w:pos="2520"/>
          <w:tab w:val="left" w:pos="2586"/>
        </w:tabs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Oświadczamy, że jesteśmy związani niniejszą ofertą do terminu wskazanego w SWZ.</w:t>
      </w:r>
    </w:p>
    <w:p w14:paraId="7916D8D0" w14:textId="2A5727D1" w:rsidR="2FA9868A" w:rsidRDefault="2FA9868A" w:rsidP="31B9C91E">
      <w:pPr>
        <w:pStyle w:val="Akapitzlist"/>
        <w:numPr>
          <w:ilvl w:val="0"/>
          <w:numId w:val="2"/>
        </w:numPr>
        <w:tabs>
          <w:tab w:val="left" w:pos="2520"/>
          <w:tab w:val="left" w:pos="2586"/>
        </w:tabs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Oświadczamy, że zapoznaliśmy się z postanowieniami umowy, określonymi </w:t>
      </w:r>
      <w:r w:rsidR="6F09C616" w:rsidRPr="31B9C91E">
        <w:rPr>
          <w:color w:val="000000" w:themeColor="text1"/>
          <w:sz w:val="22"/>
          <w:szCs w:val="22"/>
        </w:rPr>
        <w:t>w  Specyfikacji</w:t>
      </w:r>
      <w:r w:rsidRPr="31B9C91E">
        <w:rPr>
          <w:color w:val="000000" w:themeColor="text1"/>
          <w:sz w:val="22"/>
          <w:szCs w:val="22"/>
        </w:rPr>
        <w:t xml:space="preserve"> Warunków Zamówienia i zobowiązujemy się, w przypadku wyboru naszej oferty, </w:t>
      </w:r>
      <w:r>
        <w:br/>
      </w:r>
      <w:r w:rsidRPr="31B9C91E">
        <w:rPr>
          <w:color w:val="000000" w:themeColor="text1"/>
          <w:sz w:val="22"/>
          <w:szCs w:val="22"/>
        </w:rPr>
        <w:lastRenderedPageBreak/>
        <w:t>do zawarcia umowy zgodnej z niniejszą ofertą, na warunkach określonych w Specyfikacji Warunków Zamówienia, w miejscu i terminie wyznaczonym przez zamawiającego i nie wnosimy do nich żadnych zastrzeżeń.</w:t>
      </w:r>
    </w:p>
    <w:p w14:paraId="20E8AB2A" w14:textId="2AE6E444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0DCBF2" w14:textId="672FB177" w:rsidR="2FA9868A" w:rsidRDefault="2FA9868A" w:rsidP="31B9C91E">
      <w:pPr>
        <w:ind w:left="360"/>
        <w:jc w:val="both"/>
        <w:rPr>
          <w:color w:val="000000" w:themeColor="text1"/>
          <w:sz w:val="22"/>
          <w:szCs w:val="22"/>
        </w:rPr>
      </w:pPr>
      <w:r w:rsidRPr="31B9C91E">
        <w:rPr>
          <w:i/>
          <w:iCs/>
          <w:color w:val="000000" w:themeColor="text1"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64E2A5" w14:textId="700F81AF" w:rsidR="2FA9868A" w:rsidRDefault="2FA9868A" w:rsidP="31B9C91E">
      <w:pPr>
        <w:ind w:left="360"/>
        <w:jc w:val="both"/>
        <w:rPr>
          <w:color w:val="000000" w:themeColor="text1"/>
          <w:sz w:val="22"/>
          <w:szCs w:val="22"/>
        </w:rPr>
      </w:pPr>
      <w:r w:rsidRPr="31B9C91E">
        <w:rPr>
          <w:i/>
          <w:iCs/>
          <w:color w:val="000000" w:themeColor="text1"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A3F47C" w14:textId="3377F3C4" w:rsidR="2FA9868A" w:rsidRDefault="2FA9868A" w:rsidP="31B9C91E">
      <w:pPr>
        <w:pStyle w:val="Akapitzlist"/>
        <w:numPr>
          <w:ilvl w:val="0"/>
          <w:numId w:val="2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"/>
        <w:gridCol w:w="5589"/>
        <w:gridCol w:w="2856"/>
      </w:tblGrid>
      <w:tr w:rsidR="31B9C91E" w14:paraId="4BDA7E9B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3103D9D8" w14:textId="6FA03E69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Lp.</w:t>
            </w: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1901AF08" w14:textId="7ED5C8C3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 xml:space="preserve">Opis części zamówienia, którą wykonawca </w:t>
            </w:r>
          </w:p>
          <w:p w14:paraId="5CB5045D" w14:textId="6F785EC9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4CEC44" w14:textId="22C58B93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Nazwa podwykonawcy</w:t>
            </w:r>
            <w:r>
              <w:br/>
            </w:r>
            <w:r w:rsidRPr="31B9C91E">
              <w:rPr>
                <w:sz w:val="22"/>
                <w:szCs w:val="22"/>
              </w:rPr>
              <w:t>(o ile jest znana)</w:t>
            </w:r>
          </w:p>
        </w:tc>
      </w:tr>
      <w:tr w:rsidR="31B9C91E" w14:paraId="2E7A61AE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9091E4" w14:textId="61FF3029" w:rsidR="31B9C91E" w:rsidRDefault="31B9C91E" w:rsidP="31B9C91E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4954355" w14:textId="2C87A70C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A51DB1" w14:textId="6E793CD6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</w:tr>
      <w:tr w:rsidR="31B9C91E" w14:paraId="54927662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9F64EDA" w14:textId="6AF1BA77" w:rsidR="31B9C91E" w:rsidRDefault="31B9C91E" w:rsidP="31B9C91E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1256C8C" w14:textId="3C844008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58E5D92" w14:textId="7D31EF04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5FD82E73" w14:textId="77777777" w:rsidR="004546F1" w:rsidRPr="005A72AF" w:rsidRDefault="004546F1" w:rsidP="004546F1">
      <w:pPr>
        <w:pStyle w:val="Akapitzlist"/>
        <w:numPr>
          <w:ilvl w:val="0"/>
          <w:numId w:val="2"/>
        </w:numPr>
        <w:spacing w:after="160" w:line="259" w:lineRule="auto"/>
        <w:rPr>
          <w:rFonts w:ascii="Verdana" w:hAnsi="Verdana"/>
          <w:b/>
          <w:bCs/>
          <w:sz w:val="20"/>
          <w:szCs w:val="20"/>
        </w:rPr>
      </w:pPr>
      <w:r w:rsidRPr="004546F1">
        <w:rPr>
          <w:b/>
          <w:bCs/>
          <w:sz w:val="22"/>
          <w:szCs w:val="22"/>
        </w:rPr>
        <w:t xml:space="preserve">Oświadczam/y, że warunki określone w pkt. 8.1 </w:t>
      </w:r>
      <w:proofErr w:type="spellStart"/>
      <w:r w:rsidRPr="004546F1">
        <w:rPr>
          <w:b/>
          <w:bCs/>
          <w:sz w:val="22"/>
          <w:szCs w:val="22"/>
        </w:rPr>
        <w:t>ppkt</w:t>
      </w:r>
      <w:proofErr w:type="spellEnd"/>
      <w:r w:rsidRPr="004546F1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A72AF">
        <w:rPr>
          <w:rFonts w:ascii="Verdana" w:hAnsi="Verdana"/>
          <w:b/>
          <w:bCs/>
          <w:sz w:val="20"/>
          <w:szCs w:val="20"/>
        </w:rPr>
        <w:t xml:space="preserve"> …………………………………………………………………………………………………</w:t>
      </w:r>
    </w:p>
    <w:p w14:paraId="7D387339" w14:textId="06765729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Upoważnionymi do reprezentowania naszej firmy są następujące osoby:</w:t>
      </w:r>
    </w:p>
    <w:p w14:paraId="65D556C8" w14:textId="52BC74EB" w:rsidR="2FA9868A" w:rsidRDefault="2FA9868A" w:rsidP="31B9C91E">
      <w:pPr>
        <w:pStyle w:val="Nagwek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31B9C91E">
        <w:rPr>
          <w:rFonts w:ascii="Times New Roman" w:hAnsi="Times New Roman" w:cs="Times New Roman"/>
          <w:color w:val="000000" w:themeColor="text1"/>
          <w:sz w:val="22"/>
          <w:szCs w:val="22"/>
        </w:rPr>
        <w:t>Imię i Nazwisko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BC787" w14:textId="590E271C" w:rsidR="31B9C91E" w:rsidRDefault="31B9C91E" w:rsidP="31B9C91E">
      <w:pPr>
        <w:tabs>
          <w:tab w:val="left" w:pos="420"/>
          <w:tab w:val="left" w:pos="5474"/>
        </w:tabs>
        <w:spacing w:line="264" w:lineRule="auto"/>
        <w:ind w:left="283" w:right="1" w:firstLine="137"/>
        <w:jc w:val="both"/>
        <w:rPr>
          <w:color w:val="000000" w:themeColor="text1"/>
          <w:sz w:val="22"/>
          <w:szCs w:val="22"/>
        </w:rPr>
      </w:pPr>
    </w:p>
    <w:p w14:paraId="1FB42F90" w14:textId="28202033" w:rsidR="2FA9868A" w:rsidRDefault="2FA9868A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</w:p>
    <w:p w14:paraId="20B4AEF2" w14:textId="126562A1" w:rsidR="31B9C91E" w:rsidRDefault="31B9C91E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</w:p>
    <w:p w14:paraId="1607422A" w14:textId="71949308" w:rsidR="2FA9868A" w:rsidRDefault="2FA9868A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  <w:r w:rsidRPr="31B9C91E">
        <w:rPr>
          <w:color w:val="000000" w:themeColor="text1"/>
          <w:sz w:val="22"/>
          <w:szCs w:val="22"/>
        </w:rPr>
        <w:t xml:space="preserve"> </w:t>
      </w:r>
    </w:p>
    <w:p w14:paraId="1E6C37C7" w14:textId="4567B2DB" w:rsidR="31B9C91E" w:rsidRDefault="31B9C91E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</w:p>
    <w:p w14:paraId="32F4679A" w14:textId="15A76908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upoważnienie dla powyżej wskazanych osób wynika z następującego (</w:t>
      </w:r>
      <w:proofErr w:type="spellStart"/>
      <w:r w:rsidRPr="31B9C91E">
        <w:rPr>
          <w:color w:val="000000" w:themeColor="text1"/>
          <w:sz w:val="22"/>
          <w:szCs w:val="22"/>
        </w:rPr>
        <w:t>ych</w:t>
      </w:r>
      <w:proofErr w:type="spellEnd"/>
      <w:r w:rsidRPr="31B9C91E">
        <w:rPr>
          <w:color w:val="000000" w:themeColor="text1"/>
          <w:sz w:val="22"/>
          <w:szCs w:val="22"/>
        </w:rPr>
        <w:t>) dokumentu(ów)</w:t>
      </w:r>
    </w:p>
    <w:p w14:paraId="1727EC4E" w14:textId="50257C95" w:rsidR="2FA9868A" w:rsidRDefault="2FA9868A" w:rsidP="31B9C91E">
      <w:p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……………………………………………………...........................……które dołączamy do oferty.</w:t>
      </w:r>
    </w:p>
    <w:p w14:paraId="38F8065F" w14:textId="1B357798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załącznikami do niniejszej oferty są:</w:t>
      </w:r>
    </w:p>
    <w:p w14:paraId="047E43F0" w14:textId="59BE92E8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………………………………………………………………………………………….</w:t>
      </w:r>
    </w:p>
    <w:p w14:paraId="509E7E00" w14:textId="04FFF68D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……………………………………………..……………………………………………</w:t>
      </w:r>
    </w:p>
    <w:p w14:paraId="3E709497" w14:textId="05DB8F9B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BDA1DC" w14:textId="712F9F52" w:rsidR="2FA9868A" w:rsidRDefault="2FA9868A" w:rsidP="31B9C91E">
      <w:pPr>
        <w:tabs>
          <w:tab w:val="left" w:pos="540"/>
          <w:tab w:val="left" w:pos="780"/>
        </w:tabs>
        <w:jc w:val="both"/>
        <w:rPr>
          <w:color w:val="FF0000"/>
          <w:sz w:val="22"/>
          <w:szCs w:val="22"/>
        </w:rPr>
      </w:pPr>
      <w:r w:rsidRPr="31B9C91E">
        <w:rPr>
          <w:b/>
          <w:bCs/>
          <w:color w:val="FF0000"/>
          <w:sz w:val="22"/>
          <w:szCs w:val="22"/>
        </w:rPr>
        <w:t>Oświadczenie należy złożyć, z zachowaniem postaci elektronicznej i podpisana kwalifikowanym podpisem elektronicznym</w:t>
      </w:r>
      <w:r w:rsidRPr="31B9C91E">
        <w:rPr>
          <w:color w:val="FF0000"/>
          <w:sz w:val="22"/>
          <w:szCs w:val="22"/>
        </w:rPr>
        <w:t>.</w:t>
      </w:r>
    </w:p>
    <w:p w14:paraId="104372D1" w14:textId="780CB71D" w:rsidR="31B9C91E" w:rsidRDefault="31B9C91E" w:rsidP="31B9C91E">
      <w:pPr>
        <w:jc w:val="right"/>
        <w:rPr>
          <w:color w:val="000000" w:themeColor="text1"/>
          <w:sz w:val="20"/>
          <w:szCs w:val="20"/>
        </w:rPr>
      </w:pPr>
    </w:p>
    <w:p w14:paraId="459B51F2" w14:textId="1E976F53" w:rsidR="31B9C91E" w:rsidRDefault="31B9C91E" w:rsidP="31B9C91E"/>
    <w:sectPr w:rsidR="31B9C9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41791" w14:textId="77777777" w:rsidR="00906970" w:rsidRDefault="00906970">
      <w:r>
        <w:separator/>
      </w:r>
    </w:p>
  </w:endnote>
  <w:endnote w:type="continuationSeparator" w:id="0">
    <w:p w14:paraId="53CE1280" w14:textId="77777777" w:rsidR="00906970" w:rsidRDefault="009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DFC3C" w14:textId="77777777" w:rsidR="00EF50D4" w:rsidRDefault="00EF50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C394" w14:textId="723F266E" w:rsidR="00F53146" w:rsidRDefault="00F53146" w:rsidP="28459E59">
    <w:pPr>
      <w:pStyle w:val="Stopka"/>
      <w:jc w:val="center"/>
      <w:rPr>
        <w:rFonts w:asciiTheme="minorHAnsi" w:eastAsiaTheme="minorEastAsia" w:hAnsiTheme="minorHAnsi" w:cstheme="minorBidi"/>
        <w:sz w:val="18"/>
        <w:szCs w:val="18"/>
      </w:rPr>
    </w:pPr>
    <w:r w:rsidRPr="28459E59">
      <w:rPr>
        <w:rFonts w:asciiTheme="minorHAnsi" w:eastAsiaTheme="minorEastAsia" w:hAnsiTheme="minorHAnsi" w:cstheme="minorBidi"/>
        <w:sz w:val="18"/>
        <w:szCs w:val="18"/>
      </w:rPr>
      <w:fldChar w:fldCharType="begin"/>
    </w:r>
    <w:r>
      <w:instrText>PAGE</w:instrText>
    </w:r>
    <w:r w:rsidRPr="28459E59">
      <w:fldChar w:fldCharType="separate"/>
    </w:r>
    <w:r w:rsidR="001115BE">
      <w:rPr>
        <w:noProof/>
      </w:rPr>
      <w:t>1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end"/>
    </w:r>
    <w:r w:rsidR="28459E59" w:rsidRPr="28459E59">
      <w:rPr>
        <w:rFonts w:asciiTheme="minorHAnsi" w:eastAsiaTheme="minorEastAsia" w:hAnsiTheme="minorHAnsi" w:cstheme="minorBidi"/>
        <w:sz w:val="18"/>
        <w:szCs w:val="18"/>
      </w:rPr>
      <w:t xml:space="preserve"> of 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begin"/>
    </w:r>
    <w:r>
      <w:instrText>NUMPAGES</w:instrText>
    </w:r>
    <w:r w:rsidRPr="28459E59">
      <w:fldChar w:fldCharType="separate"/>
    </w:r>
    <w:r w:rsidR="001115BE">
      <w:rPr>
        <w:noProof/>
      </w:rPr>
      <w:t>2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end"/>
    </w:r>
  </w:p>
  <w:p w14:paraId="65BBDE83" w14:textId="60183422" w:rsidR="28459E59" w:rsidRDefault="65BA8B71" w:rsidP="65BA8B71">
    <w:pPr>
      <w:pStyle w:val="Nagwek"/>
      <w:jc w:val="center"/>
    </w:pPr>
    <w:r w:rsidRPr="65BA8B71">
      <w:rPr>
        <w:rFonts w:asciiTheme="minorHAnsi" w:eastAsiaTheme="minorEastAsia" w:hAnsiTheme="minorHAnsi" w:cstheme="minorBidi"/>
        <w:color w:val="000000" w:themeColor="text1"/>
        <w:sz w:val="18"/>
        <w:szCs w:val="18"/>
      </w:rPr>
      <w:t xml:space="preserve">Projekt SOCCER jest finansowany w ramach umowy o dotację nr 101128073, jest wspierany przez Europejskie Centrum Kompetencji w dziedzinie Cyberbezpieczeństwa (ECCC), </w:t>
    </w:r>
    <w:r w:rsidRPr="65BA8B71">
      <w:rPr>
        <w:rFonts w:ascii="Calibri" w:eastAsia="Calibri" w:hAnsi="Calibri" w:cs="Calibri"/>
        <w:color w:val="000000" w:themeColor="text1"/>
        <w:sz w:val="18"/>
        <w:szCs w:val="18"/>
      </w:rPr>
      <w:t>w tym współfinansowany ze środków polskiego Ministerstwa Nauki i Szkolnictwa Wyższego w ramach programu pn. Projekty Międzynarodowe Współfinansowane.</w:t>
    </w:r>
  </w:p>
  <w:p w14:paraId="4B67A5AE" w14:textId="35421DCD" w:rsidR="28459E59" w:rsidRDefault="28459E59" w:rsidP="28459E59">
    <w:pPr>
      <w:pStyle w:val="Nagwek"/>
      <w:jc w:val="center"/>
      <w:rPr>
        <w:rFonts w:ascii="Calibri" w:eastAsia="Calibri" w:hAnsi="Calibri" w:cs="Calibri"/>
        <w:color w:val="000000" w:themeColor="text1"/>
        <w:sz w:val="18"/>
        <w:szCs w:val="18"/>
        <w:lang w:val="en-US"/>
      </w:rPr>
    </w:pPr>
  </w:p>
  <w:p w14:paraId="6FEDDBA6" w14:textId="32A407E3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A001E" w14:textId="77777777" w:rsidR="00EF50D4" w:rsidRDefault="00EF50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1B25D" w14:textId="77777777" w:rsidR="00906970" w:rsidRDefault="00906970">
      <w:r>
        <w:separator/>
      </w:r>
    </w:p>
  </w:footnote>
  <w:footnote w:type="continuationSeparator" w:id="0">
    <w:p w14:paraId="1CD1FF8C" w14:textId="77777777" w:rsidR="00906970" w:rsidRDefault="00906970">
      <w:r>
        <w:continuationSeparator/>
      </w:r>
    </w:p>
  </w:footnote>
  <w:footnote w:id="1">
    <w:p w14:paraId="7067B1D9" w14:textId="58F5C121" w:rsidR="00D76C41" w:rsidRDefault="00D76C4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76C41">
        <w:rPr>
          <w:color w:val="FF0000"/>
        </w:rPr>
        <w:t>spis wszystkich portów stacji z podaniem ich liczby, typu, specyfikacji prędkości i podaniem ich rozmieszczenia w elementach stacji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6DD19" w14:textId="77777777" w:rsidR="00EF50D4" w:rsidRDefault="00EF5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C30BF" w14:textId="4A1AA2B9" w:rsidR="00F53146" w:rsidRDefault="31B9C91E" w:rsidP="31B9C91E">
    <w:pPr>
      <w:pStyle w:val="Nagwek"/>
      <w:rPr>
        <w:sz w:val="22"/>
        <w:szCs w:val="22"/>
      </w:rPr>
    </w:pPr>
    <w:r>
      <w:rPr>
        <w:noProof/>
      </w:rPr>
      <w:drawing>
        <wp:inline distT="0" distB="0" distL="0" distR="0" wp14:anchorId="313AA360" wp14:editId="1ADB3F75">
          <wp:extent cx="5743575" cy="657225"/>
          <wp:effectExtent l="0" t="0" r="0" b="0"/>
          <wp:docPr id="1745623440" name="Obraz 1745623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3575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3146">
      <w:br/>
    </w:r>
    <w:r w:rsidRPr="31B9C91E">
      <w:rPr>
        <w:sz w:val="22"/>
        <w:szCs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E0AA6" w14:textId="77777777" w:rsidR="00EF50D4" w:rsidRDefault="00EF5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2E8DB"/>
    <w:multiLevelType w:val="hybridMultilevel"/>
    <w:tmpl w:val="00285C90"/>
    <w:lvl w:ilvl="0" w:tplc="826E362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46E43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6AD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5AB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B04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3045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74D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C0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4F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C10D5"/>
    <w:multiLevelType w:val="hybridMultilevel"/>
    <w:tmpl w:val="25F2419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3AAC477"/>
    <w:multiLevelType w:val="hybridMultilevel"/>
    <w:tmpl w:val="5B1482F0"/>
    <w:lvl w:ilvl="0" w:tplc="A04AACF8">
      <w:start w:val="1"/>
      <w:numFmt w:val="decimal"/>
      <w:lvlText w:val="%1."/>
      <w:lvlJc w:val="left"/>
      <w:pPr>
        <w:ind w:left="360" w:hanging="360"/>
      </w:pPr>
    </w:lvl>
    <w:lvl w:ilvl="1" w:tplc="240C5746">
      <w:start w:val="1"/>
      <w:numFmt w:val="lowerLetter"/>
      <w:lvlText w:val="%2."/>
      <w:lvlJc w:val="left"/>
      <w:pPr>
        <w:ind w:left="1440" w:hanging="360"/>
      </w:pPr>
    </w:lvl>
    <w:lvl w:ilvl="2" w:tplc="78CA779A">
      <w:start w:val="1"/>
      <w:numFmt w:val="lowerRoman"/>
      <w:lvlText w:val="%3."/>
      <w:lvlJc w:val="right"/>
      <w:pPr>
        <w:ind w:left="2160" w:hanging="180"/>
      </w:pPr>
    </w:lvl>
    <w:lvl w:ilvl="3" w:tplc="B14E925A">
      <w:start w:val="1"/>
      <w:numFmt w:val="decimal"/>
      <w:lvlText w:val="%4."/>
      <w:lvlJc w:val="left"/>
      <w:pPr>
        <w:ind w:left="2880" w:hanging="360"/>
      </w:pPr>
    </w:lvl>
    <w:lvl w:ilvl="4" w:tplc="E9FE5CD6">
      <w:start w:val="1"/>
      <w:numFmt w:val="lowerLetter"/>
      <w:lvlText w:val="%5."/>
      <w:lvlJc w:val="left"/>
      <w:pPr>
        <w:ind w:left="3600" w:hanging="360"/>
      </w:pPr>
    </w:lvl>
    <w:lvl w:ilvl="5" w:tplc="F168C04E">
      <w:start w:val="1"/>
      <w:numFmt w:val="lowerRoman"/>
      <w:lvlText w:val="%6."/>
      <w:lvlJc w:val="right"/>
      <w:pPr>
        <w:ind w:left="4320" w:hanging="180"/>
      </w:pPr>
    </w:lvl>
    <w:lvl w:ilvl="6" w:tplc="2854950C">
      <w:start w:val="1"/>
      <w:numFmt w:val="decimal"/>
      <w:lvlText w:val="%7."/>
      <w:lvlJc w:val="left"/>
      <w:pPr>
        <w:ind w:left="5040" w:hanging="360"/>
      </w:pPr>
    </w:lvl>
    <w:lvl w:ilvl="7" w:tplc="5E2C24B4">
      <w:start w:val="1"/>
      <w:numFmt w:val="lowerLetter"/>
      <w:lvlText w:val="%8."/>
      <w:lvlJc w:val="left"/>
      <w:pPr>
        <w:ind w:left="5760" w:hanging="360"/>
      </w:pPr>
    </w:lvl>
    <w:lvl w:ilvl="8" w:tplc="634816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B722"/>
    <w:multiLevelType w:val="hybridMultilevel"/>
    <w:tmpl w:val="143EE2C2"/>
    <w:lvl w:ilvl="0" w:tplc="BCF6B8E4">
      <w:start w:val="1"/>
      <w:numFmt w:val="decimal"/>
      <w:lvlText w:val="%1."/>
      <w:lvlJc w:val="left"/>
      <w:pPr>
        <w:ind w:left="720" w:hanging="360"/>
      </w:pPr>
    </w:lvl>
    <w:lvl w:ilvl="1" w:tplc="80C44F2E">
      <w:start w:val="1"/>
      <w:numFmt w:val="decimal"/>
      <w:lvlText w:val="%2."/>
      <w:lvlJc w:val="left"/>
      <w:pPr>
        <w:ind w:left="1440" w:hanging="360"/>
      </w:pPr>
    </w:lvl>
    <w:lvl w:ilvl="2" w:tplc="138C213A">
      <w:start w:val="1"/>
      <w:numFmt w:val="lowerRoman"/>
      <w:lvlText w:val="%3."/>
      <w:lvlJc w:val="right"/>
      <w:pPr>
        <w:ind w:left="2160" w:hanging="180"/>
      </w:pPr>
    </w:lvl>
    <w:lvl w:ilvl="3" w:tplc="345AD288">
      <w:start w:val="1"/>
      <w:numFmt w:val="decimal"/>
      <w:lvlText w:val="%4."/>
      <w:lvlJc w:val="left"/>
      <w:pPr>
        <w:ind w:left="2880" w:hanging="360"/>
      </w:pPr>
    </w:lvl>
    <w:lvl w:ilvl="4" w:tplc="2E8ACD9C">
      <w:start w:val="1"/>
      <w:numFmt w:val="lowerLetter"/>
      <w:lvlText w:val="%5."/>
      <w:lvlJc w:val="left"/>
      <w:pPr>
        <w:ind w:left="3600" w:hanging="360"/>
      </w:pPr>
    </w:lvl>
    <w:lvl w:ilvl="5" w:tplc="843EDC00">
      <w:start w:val="1"/>
      <w:numFmt w:val="lowerRoman"/>
      <w:lvlText w:val="%6."/>
      <w:lvlJc w:val="right"/>
      <w:pPr>
        <w:ind w:left="4320" w:hanging="180"/>
      </w:pPr>
    </w:lvl>
    <w:lvl w:ilvl="6" w:tplc="83D88ED6">
      <w:start w:val="1"/>
      <w:numFmt w:val="decimal"/>
      <w:lvlText w:val="%7."/>
      <w:lvlJc w:val="left"/>
      <w:pPr>
        <w:ind w:left="5040" w:hanging="360"/>
      </w:pPr>
    </w:lvl>
    <w:lvl w:ilvl="7" w:tplc="43AC92EC">
      <w:start w:val="1"/>
      <w:numFmt w:val="lowerLetter"/>
      <w:lvlText w:val="%8."/>
      <w:lvlJc w:val="left"/>
      <w:pPr>
        <w:ind w:left="5760" w:hanging="360"/>
      </w:pPr>
    </w:lvl>
    <w:lvl w:ilvl="8" w:tplc="F920F6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5D7E6"/>
    <w:multiLevelType w:val="hybridMultilevel"/>
    <w:tmpl w:val="44D4EA16"/>
    <w:lvl w:ilvl="0" w:tplc="0C8C9510">
      <w:start w:val="1"/>
      <w:numFmt w:val="decimal"/>
      <w:lvlText w:val="%1."/>
      <w:lvlJc w:val="left"/>
      <w:pPr>
        <w:ind w:left="720" w:hanging="360"/>
      </w:pPr>
    </w:lvl>
    <w:lvl w:ilvl="1" w:tplc="F25A13FA">
      <w:start w:val="1"/>
      <w:numFmt w:val="lowerLetter"/>
      <w:lvlText w:val="%2."/>
      <w:lvlJc w:val="left"/>
      <w:pPr>
        <w:ind w:left="1440" w:hanging="360"/>
      </w:pPr>
    </w:lvl>
    <w:lvl w:ilvl="2" w:tplc="CD5E12E8">
      <w:start w:val="1"/>
      <w:numFmt w:val="lowerRoman"/>
      <w:lvlText w:val="%3."/>
      <w:lvlJc w:val="right"/>
      <w:pPr>
        <w:ind w:left="2160" w:hanging="180"/>
      </w:pPr>
    </w:lvl>
    <w:lvl w:ilvl="3" w:tplc="C74C5E9E">
      <w:start w:val="1"/>
      <w:numFmt w:val="decimal"/>
      <w:lvlText w:val="%4."/>
      <w:lvlJc w:val="left"/>
      <w:pPr>
        <w:ind w:left="2880" w:hanging="360"/>
      </w:pPr>
    </w:lvl>
    <w:lvl w:ilvl="4" w:tplc="40C899F8">
      <w:start w:val="1"/>
      <w:numFmt w:val="lowerLetter"/>
      <w:lvlText w:val="%5."/>
      <w:lvlJc w:val="left"/>
      <w:pPr>
        <w:ind w:left="3600" w:hanging="360"/>
      </w:pPr>
    </w:lvl>
    <w:lvl w:ilvl="5" w:tplc="54EE7FBA">
      <w:start w:val="1"/>
      <w:numFmt w:val="lowerRoman"/>
      <w:lvlText w:val="%6."/>
      <w:lvlJc w:val="right"/>
      <w:pPr>
        <w:ind w:left="4320" w:hanging="180"/>
      </w:pPr>
    </w:lvl>
    <w:lvl w:ilvl="6" w:tplc="91481D2A">
      <w:start w:val="1"/>
      <w:numFmt w:val="decimal"/>
      <w:lvlText w:val="%7."/>
      <w:lvlJc w:val="left"/>
      <w:pPr>
        <w:ind w:left="5040" w:hanging="360"/>
      </w:pPr>
    </w:lvl>
    <w:lvl w:ilvl="7" w:tplc="5F4070AA">
      <w:start w:val="1"/>
      <w:numFmt w:val="lowerLetter"/>
      <w:lvlText w:val="%8."/>
      <w:lvlJc w:val="left"/>
      <w:pPr>
        <w:ind w:left="5760" w:hanging="360"/>
      </w:pPr>
    </w:lvl>
    <w:lvl w:ilvl="8" w:tplc="BD82C6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23F01A"/>
    <w:multiLevelType w:val="hybridMultilevel"/>
    <w:tmpl w:val="DBA8583C"/>
    <w:lvl w:ilvl="0" w:tplc="79A2A8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DBFAAB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148F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03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78A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1CF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E496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AFB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6A5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6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58"/>
    <w:rsid w:val="00002AA3"/>
    <w:rsid w:val="00012286"/>
    <w:rsid w:val="00057783"/>
    <w:rsid w:val="000704FC"/>
    <w:rsid w:val="00071CCC"/>
    <w:rsid w:val="000A4088"/>
    <w:rsid w:val="000B731D"/>
    <w:rsid w:val="000D6134"/>
    <w:rsid w:val="000E09C7"/>
    <w:rsid w:val="000F6589"/>
    <w:rsid w:val="00106636"/>
    <w:rsid w:val="001115BE"/>
    <w:rsid w:val="00116EC6"/>
    <w:rsid w:val="0016452D"/>
    <w:rsid w:val="001801DD"/>
    <w:rsid w:val="001A7D7B"/>
    <w:rsid w:val="001B29EC"/>
    <w:rsid w:val="001D4612"/>
    <w:rsid w:val="00207E98"/>
    <w:rsid w:val="002723B0"/>
    <w:rsid w:val="002C3A97"/>
    <w:rsid w:val="002E5FD1"/>
    <w:rsid w:val="00315A4A"/>
    <w:rsid w:val="00326600"/>
    <w:rsid w:val="00384A47"/>
    <w:rsid w:val="0039174A"/>
    <w:rsid w:val="004546F1"/>
    <w:rsid w:val="00477865"/>
    <w:rsid w:val="004B7300"/>
    <w:rsid w:val="004C6753"/>
    <w:rsid w:val="00595C87"/>
    <w:rsid w:val="005C629E"/>
    <w:rsid w:val="005D2C65"/>
    <w:rsid w:val="005D615E"/>
    <w:rsid w:val="005E6D94"/>
    <w:rsid w:val="0063384F"/>
    <w:rsid w:val="006435D1"/>
    <w:rsid w:val="00643C6F"/>
    <w:rsid w:val="00646202"/>
    <w:rsid w:val="0065290F"/>
    <w:rsid w:val="006815F6"/>
    <w:rsid w:val="00691AA0"/>
    <w:rsid w:val="006D0DC9"/>
    <w:rsid w:val="007358A3"/>
    <w:rsid w:val="007748F0"/>
    <w:rsid w:val="007A0114"/>
    <w:rsid w:val="007A4321"/>
    <w:rsid w:val="00822650"/>
    <w:rsid w:val="00833933"/>
    <w:rsid w:val="0084102E"/>
    <w:rsid w:val="00853083"/>
    <w:rsid w:val="0088736B"/>
    <w:rsid w:val="008B2F0C"/>
    <w:rsid w:val="008B4928"/>
    <w:rsid w:val="008D2AB8"/>
    <w:rsid w:val="008F1C66"/>
    <w:rsid w:val="00906970"/>
    <w:rsid w:val="00970FE4"/>
    <w:rsid w:val="00A0022B"/>
    <w:rsid w:val="00A143E9"/>
    <w:rsid w:val="00A346FE"/>
    <w:rsid w:val="00A47B4D"/>
    <w:rsid w:val="00A74A3B"/>
    <w:rsid w:val="00A83018"/>
    <w:rsid w:val="00A90608"/>
    <w:rsid w:val="00A930EC"/>
    <w:rsid w:val="00A95147"/>
    <w:rsid w:val="00AE29B5"/>
    <w:rsid w:val="00B12785"/>
    <w:rsid w:val="00B309DD"/>
    <w:rsid w:val="00B774DC"/>
    <w:rsid w:val="00C13FEF"/>
    <w:rsid w:val="00C673E1"/>
    <w:rsid w:val="00C92058"/>
    <w:rsid w:val="00C969A6"/>
    <w:rsid w:val="00CA7D36"/>
    <w:rsid w:val="00CB576B"/>
    <w:rsid w:val="00D04862"/>
    <w:rsid w:val="00D24208"/>
    <w:rsid w:val="00D416CC"/>
    <w:rsid w:val="00D60C38"/>
    <w:rsid w:val="00D66893"/>
    <w:rsid w:val="00D76C41"/>
    <w:rsid w:val="00D87C58"/>
    <w:rsid w:val="00D90ACB"/>
    <w:rsid w:val="00DC1500"/>
    <w:rsid w:val="00E44371"/>
    <w:rsid w:val="00E949B0"/>
    <w:rsid w:val="00EC0BEA"/>
    <w:rsid w:val="00EF50D4"/>
    <w:rsid w:val="00F00591"/>
    <w:rsid w:val="00F51688"/>
    <w:rsid w:val="00F53146"/>
    <w:rsid w:val="00F91018"/>
    <w:rsid w:val="00FA007F"/>
    <w:rsid w:val="00FA0F30"/>
    <w:rsid w:val="00FA51A4"/>
    <w:rsid w:val="00FE545C"/>
    <w:rsid w:val="0127E0F6"/>
    <w:rsid w:val="0215EC91"/>
    <w:rsid w:val="026B096E"/>
    <w:rsid w:val="029EA8CC"/>
    <w:rsid w:val="02E7A62E"/>
    <w:rsid w:val="0363D686"/>
    <w:rsid w:val="036FF35A"/>
    <w:rsid w:val="0531B578"/>
    <w:rsid w:val="06549107"/>
    <w:rsid w:val="06B47FE2"/>
    <w:rsid w:val="06C927A9"/>
    <w:rsid w:val="07EF7AE3"/>
    <w:rsid w:val="08A974AF"/>
    <w:rsid w:val="09BE60DE"/>
    <w:rsid w:val="0A935BCF"/>
    <w:rsid w:val="0D72AF6B"/>
    <w:rsid w:val="0D751776"/>
    <w:rsid w:val="0D89F212"/>
    <w:rsid w:val="0FD8A1F2"/>
    <w:rsid w:val="1075F698"/>
    <w:rsid w:val="116A8A1B"/>
    <w:rsid w:val="12A3F864"/>
    <w:rsid w:val="13B09C38"/>
    <w:rsid w:val="15371E8E"/>
    <w:rsid w:val="197E8268"/>
    <w:rsid w:val="1987757A"/>
    <w:rsid w:val="19C5E5C8"/>
    <w:rsid w:val="1AE782B1"/>
    <w:rsid w:val="1C16C723"/>
    <w:rsid w:val="1C736910"/>
    <w:rsid w:val="1D16BD18"/>
    <w:rsid w:val="1EE13CD1"/>
    <w:rsid w:val="1F257C87"/>
    <w:rsid w:val="1F69E082"/>
    <w:rsid w:val="20B7C843"/>
    <w:rsid w:val="21264510"/>
    <w:rsid w:val="21A4BA8F"/>
    <w:rsid w:val="21B1880D"/>
    <w:rsid w:val="21E7A153"/>
    <w:rsid w:val="22DF6308"/>
    <w:rsid w:val="233905F6"/>
    <w:rsid w:val="23A1C75A"/>
    <w:rsid w:val="2426FF39"/>
    <w:rsid w:val="24362E5B"/>
    <w:rsid w:val="2487E0A3"/>
    <w:rsid w:val="25A79484"/>
    <w:rsid w:val="268FDA84"/>
    <w:rsid w:val="274857D6"/>
    <w:rsid w:val="2820BDD8"/>
    <w:rsid w:val="28459E59"/>
    <w:rsid w:val="297BF7D0"/>
    <w:rsid w:val="2A0B2236"/>
    <w:rsid w:val="2B8B1C73"/>
    <w:rsid w:val="2D4C196B"/>
    <w:rsid w:val="2E8AD3AB"/>
    <w:rsid w:val="2F11B3A6"/>
    <w:rsid w:val="2F984135"/>
    <w:rsid w:val="2FA9868A"/>
    <w:rsid w:val="302B8111"/>
    <w:rsid w:val="30952ACC"/>
    <w:rsid w:val="311D789F"/>
    <w:rsid w:val="31B9C91E"/>
    <w:rsid w:val="32424BE8"/>
    <w:rsid w:val="3322940E"/>
    <w:rsid w:val="360F7281"/>
    <w:rsid w:val="385E60C4"/>
    <w:rsid w:val="3908EB3A"/>
    <w:rsid w:val="3A5AB8CC"/>
    <w:rsid w:val="3AE3C508"/>
    <w:rsid w:val="3B2F0A11"/>
    <w:rsid w:val="3C704311"/>
    <w:rsid w:val="3D416B7F"/>
    <w:rsid w:val="3E6F2493"/>
    <w:rsid w:val="3EAB8813"/>
    <w:rsid w:val="3EB05EBF"/>
    <w:rsid w:val="3F316FDB"/>
    <w:rsid w:val="400960F5"/>
    <w:rsid w:val="40C4FBFF"/>
    <w:rsid w:val="411FE748"/>
    <w:rsid w:val="43617AC1"/>
    <w:rsid w:val="43C8F12B"/>
    <w:rsid w:val="45C205A8"/>
    <w:rsid w:val="4614FF80"/>
    <w:rsid w:val="470C017E"/>
    <w:rsid w:val="480A245B"/>
    <w:rsid w:val="483C9D70"/>
    <w:rsid w:val="49D0DB60"/>
    <w:rsid w:val="4A6D275C"/>
    <w:rsid w:val="4C480433"/>
    <w:rsid w:val="4E6BCF88"/>
    <w:rsid w:val="4F8C0616"/>
    <w:rsid w:val="4FA91787"/>
    <w:rsid w:val="516D1AD1"/>
    <w:rsid w:val="51776E57"/>
    <w:rsid w:val="5349FC70"/>
    <w:rsid w:val="55C2F976"/>
    <w:rsid w:val="56560F46"/>
    <w:rsid w:val="585A2917"/>
    <w:rsid w:val="59E345B5"/>
    <w:rsid w:val="5E754BFC"/>
    <w:rsid w:val="5EB2A629"/>
    <w:rsid w:val="5F4E67C3"/>
    <w:rsid w:val="5F74570B"/>
    <w:rsid w:val="5FAD1B0D"/>
    <w:rsid w:val="60217F6A"/>
    <w:rsid w:val="609B8D8A"/>
    <w:rsid w:val="60F50836"/>
    <w:rsid w:val="61E4B651"/>
    <w:rsid w:val="65BA8B71"/>
    <w:rsid w:val="665870B5"/>
    <w:rsid w:val="6669872C"/>
    <w:rsid w:val="667AF722"/>
    <w:rsid w:val="673AFBE8"/>
    <w:rsid w:val="67905873"/>
    <w:rsid w:val="69402851"/>
    <w:rsid w:val="69B97344"/>
    <w:rsid w:val="69DA3113"/>
    <w:rsid w:val="6B13A10C"/>
    <w:rsid w:val="6B1E2CF7"/>
    <w:rsid w:val="6C4D4C24"/>
    <w:rsid w:val="6ECAAB7B"/>
    <w:rsid w:val="6EEA06C8"/>
    <w:rsid w:val="6F09C616"/>
    <w:rsid w:val="71ACA3D1"/>
    <w:rsid w:val="7295DC08"/>
    <w:rsid w:val="72D29C5A"/>
    <w:rsid w:val="73A0B451"/>
    <w:rsid w:val="74F48C2A"/>
    <w:rsid w:val="75517755"/>
    <w:rsid w:val="7573BC31"/>
    <w:rsid w:val="77DDB8F7"/>
    <w:rsid w:val="78085A05"/>
    <w:rsid w:val="788EDAE5"/>
    <w:rsid w:val="799EF3B4"/>
    <w:rsid w:val="79B529E5"/>
    <w:rsid w:val="7B6482A8"/>
    <w:rsid w:val="7CBB78D0"/>
    <w:rsid w:val="7E916534"/>
    <w:rsid w:val="7EDE7E63"/>
    <w:rsid w:val="7FF9F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489A"/>
  <w15:chartTrackingRefBased/>
  <w15:docId w15:val="{9543AFAB-27EF-4F85-BA55-5ACB46A3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048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6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D615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D89F21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3F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3FEF"/>
    <w:rPr>
      <w:b/>
      <w:bCs/>
    </w:rPr>
  </w:style>
  <w:style w:type="character" w:styleId="Pogrubienie">
    <w:name w:val="Strong"/>
    <w:basedOn w:val="Domylnaczcionkaakapitu"/>
    <w:uiPriority w:val="22"/>
    <w:qFormat/>
    <w:rsid w:val="00477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a64577-359b-4435-8a4b-8e50aab7a03a">
      <Terms xmlns="http://schemas.microsoft.com/office/infopath/2007/PartnerControls"/>
    </lcf76f155ced4ddcb4097134ff3c332f>
    <Owner xmlns="8ba64577-359b-4435-8a4b-8e50aab7a03a">
      <UserInfo>
        <DisplayName/>
        <AccountId xsi:nil="true"/>
        <AccountType/>
      </UserInfo>
    </Owner>
    <FolderType xmlns="8ba64577-359b-4435-8a4b-8e50aab7a03a" xsi:nil="true"/>
    <CultureName xmlns="8ba64577-359b-4435-8a4b-8e50aab7a03a" xsi:nil="true"/>
    <Leaders xmlns="8ba64577-359b-4435-8a4b-8e50aab7a03a">
      <UserInfo>
        <DisplayName/>
        <AccountId xsi:nil="true"/>
        <AccountType/>
      </UserInfo>
    </Leaders>
    <Distribution_Groups xmlns="8ba64577-359b-4435-8a4b-8e50aab7a03a" xsi:nil="true"/>
    <Member_Groups xmlns="8ba64577-359b-4435-8a4b-8e50aab7a03a">
      <UserInfo>
        <DisplayName/>
        <AccountId xsi:nil="true"/>
        <AccountType/>
      </UserInfo>
    </Member_Groups>
    <DefaultSectionNames xmlns="8ba64577-359b-4435-8a4b-8e50aab7a03a" xsi:nil="true"/>
    <Teams_Channel_Section_Location xmlns="8ba64577-359b-4435-8a4b-8e50aab7a03a" xsi:nil="true"/>
    <Math_Settings xmlns="8ba64577-359b-4435-8a4b-8e50aab7a03a" xsi:nil="true"/>
    <Members xmlns="8ba64577-359b-4435-8a4b-8e50aab7a03a">
      <UserInfo>
        <DisplayName/>
        <AccountId xsi:nil="true"/>
        <AccountType/>
      </UserInfo>
    </Members>
    <Has_Leaders_Only_SectionGroup xmlns="8ba64577-359b-4435-8a4b-8e50aab7a03a" xsi:nil="true"/>
    <Invited_Members xmlns="8ba64577-359b-4435-8a4b-8e50aab7a03a" xsi:nil="true"/>
    <Is_Collaboration_Space_Locked xmlns="8ba64577-359b-4435-8a4b-8e50aab7a03a" xsi:nil="true"/>
    <TeamsChannelId xmlns="8ba64577-359b-4435-8a4b-8e50aab7a03a" xsi:nil="true"/>
    <Invited_Leaders xmlns="8ba64577-359b-4435-8a4b-8e50aab7a03a" xsi:nil="true"/>
    <TaxCatchAll xmlns="395ed254-98fb-437b-a214-d1916047853e" xsi:nil="true"/>
    <Self_Registration_Enabled xmlns="8ba64577-359b-4435-8a4b-8e50aab7a03a" xsi:nil="true"/>
    <AppVersion xmlns="8ba64577-359b-4435-8a4b-8e50aab7a03a" xsi:nil="true"/>
    <LMS_Mappings xmlns="8ba64577-359b-4435-8a4b-8e50aab7a03a" xsi:nil="true"/>
    <NotebookType xmlns="8ba64577-359b-4435-8a4b-8e50aab7a03a" xsi:nil="true"/>
    <Templates xmlns="8ba64577-359b-4435-8a4b-8e50aab7a03a" xsi:nil="true"/>
    <IsNotebookLocked xmlns="8ba64577-359b-4435-8a4b-8e50aab7a0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9A309C95772418B8D35D5BFD10E52" ma:contentTypeVersion="34" ma:contentTypeDescription="Create a new document." ma:contentTypeScope="" ma:versionID="8ed6f9afcf2a8a41822f0f428cde93dd">
  <xsd:schema xmlns:xsd="http://www.w3.org/2001/XMLSchema" xmlns:xs="http://www.w3.org/2001/XMLSchema" xmlns:p="http://schemas.microsoft.com/office/2006/metadata/properties" xmlns:ns2="8ba64577-359b-4435-8a4b-8e50aab7a03a" xmlns:ns3="395ed254-98fb-437b-a214-d1916047853e" targetNamespace="http://schemas.microsoft.com/office/2006/metadata/properties" ma:root="true" ma:fieldsID="a94db0fdbdc1988d5ac15d2abd6a4ac7" ns2:_="" ns3:_="">
    <xsd:import namespace="8ba64577-359b-4435-8a4b-8e50aab7a03a"/>
    <xsd:import namespace="395ed254-98fb-437b-a214-d19160478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64577-359b-4435-8a4b-8e50aab7a0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ed254-98fb-437b-a214-d1916047853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c951aed-e20a-438c-be59-63f5e64f075d}" ma:internalName="TaxCatchAll" ma:showField="CatchAllData" ma:web="395ed254-98fb-437b-a214-d19160478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49EF1-A211-4685-A0D5-901C2C94F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97047A-9226-4A2E-8F3E-D930D0197024}">
  <ds:schemaRefs>
    <ds:schemaRef ds:uri="http://schemas.microsoft.com/office/2006/metadata/properties"/>
    <ds:schemaRef ds:uri="http://schemas.microsoft.com/office/infopath/2007/PartnerControls"/>
    <ds:schemaRef ds:uri="8ba64577-359b-4435-8a4b-8e50aab7a03a"/>
    <ds:schemaRef ds:uri="395ed254-98fb-437b-a214-d1916047853e"/>
  </ds:schemaRefs>
</ds:datastoreItem>
</file>

<file path=customXml/itemProps3.xml><?xml version="1.0" encoding="utf-8"?>
<ds:datastoreItem xmlns:ds="http://schemas.openxmlformats.org/officeDocument/2006/customXml" ds:itemID="{FE725268-E261-442C-8AF8-D81429819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64577-359b-4435-8a4b-8e50aab7a03a"/>
    <ds:schemaRef ds:uri="395ed254-98fb-437b-a214-d19160478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2D52A5-9DB8-43B7-B6E8-018B3FD4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1050</Words>
  <Characters>8309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5</cp:revision>
  <cp:lastPrinted>2025-02-07T07:04:00Z</cp:lastPrinted>
  <dcterms:created xsi:type="dcterms:W3CDTF">2025-02-07T07:04:00Z</dcterms:created>
  <dcterms:modified xsi:type="dcterms:W3CDTF">2025-05-13T08:45:00Z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0x0101007E99A309C95772418B8D35D5BFD10E52</vt:lpwstr>
  </property>
  <property fmtid="{D5CDD505-2E9C-101B-9397-08002B2CF9AE}" pid="3" name="MediaServiceImageTags">
    <vt:lpwstr/>
  </property>
</Properties>
</file>