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F7BD5" w14:textId="77777777" w:rsidR="00FB7F50" w:rsidRPr="002245BE" w:rsidRDefault="00AF704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70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F7043">
        <w:rPr>
          <w:sz w:val="22"/>
          <w:szCs w:val="22"/>
        </w:rPr>
        <w:t>2025-05-14</w:t>
      </w:r>
    </w:p>
    <w:p w14:paraId="3DAE869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B6D9A54" w14:textId="77777777" w:rsidR="00AF7043" w:rsidRPr="00AF7043" w:rsidRDefault="00AF7043" w:rsidP="00FB7F50">
      <w:pPr>
        <w:spacing w:after="40"/>
        <w:rPr>
          <w:b/>
          <w:bCs/>
          <w:sz w:val="22"/>
          <w:szCs w:val="22"/>
        </w:rPr>
      </w:pPr>
      <w:r w:rsidRPr="00AF7043">
        <w:rPr>
          <w:b/>
          <w:bCs/>
          <w:sz w:val="22"/>
          <w:szCs w:val="22"/>
        </w:rPr>
        <w:t>Akademia Górniczo - Hutnicza</w:t>
      </w:r>
    </w:p>
    <w:p w14:paraId="66C67C0E" w14:textId="77777777" w:rsidR="00AF7043" w:rsidRPr="00AF7043" w:rsidRDefault="00AF7043" w:rsidP="00FB7F50">
      <w:pPr>
        <w:spacing w:after="40"/>
        <w:rPr>
          <w:b/>
          <w:bCs/>
          <w:sz w:val="22"/>
          <w:szCs w:val="22"/>
        </w:rPr>
      </w:pPr>
      <w:r w:rsidRPr="00AF7043">
        <w:rPr>
          <w:b/>
          <w:bCs/>
          <w:sz w:val="22"/>
          <w:szCs w:val="22"/>
        </w:rPr>
        <w:t>im. Stanisława Staszica w Krakowie</w:t>
      </w:r>
    </w:p>
    <w:p w14:paraId="67920285" w14:textId="77777777" w:rsidR="00FB7F50" w:rsidRPr="002245BE" w:rsidRDefault="00AF7043" w:rsidP="00FB7F50">
      <w:pPr>
        <w:spacing w:after="40"/>
        <w:rPr>
          <w:b/>
          <w:bCs/>
          <w:sz w:val="22"/>
          <w:szCs w:val="22"/>
        </w:rPr>
      </w:pPr>
      <w:r w:rsidRPr="00AF7043">
        <w:rPr>
          <w:b/>
          <w:bCs/>
          <w:sz w:val="22"/>
          <w:szCs w:val="22"/>
        </w:rPr>
        <w:t>Dział Zamówień Publicznych</w:t>
      </w:r>
    </w:p>
    <w:p w14:paraId="6777958F" w14:textId="77777777" w:rsidR="00FB7F50" w:rsidRPr="002245BE" w:rsidRDefault="00AF7043" w:rsidP="00FB7F50">
      <w:pPr>
        <w:rPr>
          <w:sz w:val="22"/>
          <w:szCs w:val="22"/>
        </w:rPr>
      </w:pPr>
      <w:r w:rsidRPr="00AF70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F7043">
        <w:rPr>
          <w:sz w:val="22"/>
          <w:szCs w:val="22"/>
        </w:rPr>
        <w:t>30</w:t>
      </w:r>
    </w:p>
    <w:p w14:paraId="71B188B4" w14:textId="77777777" w:rsidR="00FB7F50" w:rsidRPr="002245BE" w:rsidRDefault="00AF7043" w:rsidP="00FB7F50">
      <w:pPr>
        <w:rPr>
          <w:sz w:val="22"/>
          <w:szCs w:val="22"/>
        </w:rPr>
      </w:pPr>
      <w:r w:rsidRPr="00AF70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F7043">
        <w:rPr>
          <w:sz w:val="22"/>
          <w:szCs w:val="22"/>
        </w:rPr>
        <w:t>Kraków</w:t>
      </w:r>
    </w:p>
    <w:p w14:paraId="42D667F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5F2AE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7043" w:rsidRPr="00607F9B" w14:paraId="6505A63B" w14:textId="77777777" w:rsidTr="007C2CAA">
        <w:trPr>
          <w:trHeight w:val="638"/>
        </w:trPr>
        <w:tc>
          <w:tcPr>
            <w:tcW w:w="959" w:type="dxa"/>
            <w:shd w:val="clear" w:color="auto" w:fill="auto"/>
          </w:tcPr>
          <w:p w14:paraId="7BFD8DEC" w14:textId="77777777" w:rsidR="00AF7043" w:rsidRPr="00607F9B" w:rsidRDefault="00AF7043" w:rsidP="007C2C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3A84CE" w14:textId="77777777" w:rsidR="00AF7043" w:rsidRPr="00607F9B" w:rsidRDefault="00AF7043" w:rsidP="007C2C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F70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F70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7043">
              <w:rPr>
                <w:b/>
                <w:bCs/>
                <w:sz w:val="22"/>
                <w:szCs w:val="22"/>
              </w:rPr>
              <w:t>Zestaw komputerowy 1 szt. - DE-dzp.272-210/25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7043">
              <w:rPr>
                <w:b/>
                <w:sz w:val="22"/>
                <w:szCs w:val="22"/>
              </w:rPr>
              <w:t>DE-dzp.272-210/25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4C705A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7043" w14:paraId="39A4F28C" w14:textId="77777777" w:rsidTr="007C2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230471D" w14:textId="77777777" w:rsidR="00AF7043" w:rsidRPr="00D26ED6" w:rsidRDefault="00AF7043" w:rsidP="007C2C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F7043">
              <w:rPr>
                <w:b/>
                <w:sz w:val="22"/>
                <w:szCs w:val="22"/>
              </w:rPr>
              <w:t>PIXEL Centrum Komputerowe Tomasz Dziedzic</w:t>
            </w:r>
          </w:p>
          <w:p w14:paraId="1124D18B" w14:textId="77777777" w:rsidR="00AF7043" w:rsidRPr="009F0E5C" w:rsidRDefault="00AF7043" w:rsidP="007C2CAA">
            <w:pPr>
              <w:jc w:val="both"/>
              <w:rPr>
                <w:bCs/>
                <w:sz w:val="22"/>
                <w:szCs w:val="22"/>
              </w:rPr>
            </w:pPr>
            <w:r w:rsidRPr="00AF7043">
              <w:rPr>
                <w:bCs/>
                <w:sz w:val="22"/>
                <w:szCs w:val="22"/>
              </w:rPr>
              <w:t>Wolica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7043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878934" w14:textId="77777777" w:rsidR="00AF7043" w:rsidRPr="009F0E5C" w:rsidRDefault="00AF7043" w:rsidP="007C2CAA">
            <w:pPr>
              <w:jc w:val="both"/>
              <w:rPr>
                <w:bCs/>
                <w:sz w:val="22"/>
                <w:szCs w:val="22"/>
              </w:rPr>
            </w:pPr>
            <w:r w:rsidRPr="00AF7043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7043">
              <w:rPr>
                <w:bCs/>
                <w:sz w:val="22"/>
                <w:szCs w:val="22"/>
              </w:rPr>
              <w:t>Łubnice</w:t>
            </w:r>
          </w:p>
          <w:p w14:paraId="06A77A38" w14:textId="77777777" w:rsidR="00AF7043" w:rsidRPr="00D26ED6" w:rsidRDefault="00AF7043" w:rsidP="007C2C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086027" w14:textId="77777777" w:rsidR="00AF7043" w:rsidRDefault="00AF7043" w:rsidP="007C2C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F7043">
              <w:rPr>
                <w:sz w:val="22"/>
                <w:szCs w:val="22"/>
              </w:rPr>
              <w:t>Zestaw komputerowy 1 szt. - DE-dzp.272-210/25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65D9FA4" w14:textId="77777777" w:rsidR="00AF7043" w:rsidRPr="00D26ED6" w:rsidRDefault="00AF7043" w:rsidP="007C2CA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F7043">
              <w:rPr>
                <w:b/>
                <w:sz w:val="22"/>
                <w:szCs w:val="22"/>
              </w:rPr>
              <w:t>7 995.00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0C250DE" w14:textId="77777777" w:rsidR="00AF7043" w:rsidRDefault="00AF7043" w:rsidP="007C2CA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7F9AA8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559"/>
        <w:gridCol w:w="1559"/>
        <w:gridCol w:w="1843"/>
        <w:gridCol w:w="1843"/>
      </w:tblGrid>
      <w:tr w:rsidR="00B36739" w:rsidRPr="008567C7" w14:paraId="1EC71958" w14:textId="77777777" w:rsidTr="00B36739">
        <w:trPr>
          <w:trHeight w:val="510"/>
        </w:trPr>
        <w:tc>
          <w:tcPr>
            <w:tcW w:w="709" w:type="dxa"/>
            <w:vAlign w:val="center"/>
          </w:tcPr>
          <w:p w14:paraId="101078F5" w14:textId="77777777" w:rsidR="00B36739" w:rsidRPr="008567C7" w:rsidRDefault="00B367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62FCF60A" w14:textId="77777777" w:rsidR="00B36739" w:rsidRPr="008567C7" w:rsidRDefault="00B367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D77CFD3" w14:textId="77777777" w:rsidR="00B36739" w:rsidRPr="008567C7" w:rsidRDefault="00B367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186CA49A" w14:textId="77777777" w:rsidR="00B36739" w:rsidRPr="008567C7" w:rsidRDefault="00B367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1AF35E59" w14:textId="77777777" w:rsidR="00B36739" w:rsidRPr="008567C7" w:rsidRDefault="00B3673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50CB3543" w14:textId="77777777" w:rsidR="00B36739" w:rsidRPr="008567C7" w:rsidRDefault="00B3673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36739" w:rsidRPr="008567C7" w14:paraId="125B9C0C" w14:textId="77777777" w:rsidTr="00B36739">
        <w:tc>
          <w:tcPr>
            <w:tcW w:w="709" w:type="dxa"/>
            <w:vAlign w:val="center"/>
          </w:tcPr>
          <w:p w14:paraId="5723FBD1" w14:textId="77777777" w:rsidR="00B36739" w:rsidRPr="008567C7" w:rsidRDefault="00B36739" w:rsidP="007C2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1A805945" w14:textId="77777777" w:rsidR="00B36739" w:rsidRPr="002B6761" w:rsidRDefault="00B36739" w:rsidP="007C2C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48ED6576" w14:textId="77777777" w:rsidR="00B36739" w:rsidRPr="008567C7" w:rsidRDefault="00B36739" w:rsidP="007C2C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5A3EF3" w14:textId="77777777" w:rsidR="00B36739" w:rsidRPr="001B7815" w:rsidRDefault="00B36739" w:rsidP="007C2C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7043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559" w:type="dxa"/>
            <w:vAlign w:val="center"/>
          </w:tcPr>
          <w:p w14:paraId="5F2DDD5F" w14:textId="77777777" w:rsidR="00B36739" w:rsidRPr="008567C7" w:rsidRDefault="00B36739" w:rsidP="007C2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7D927155" w14:textId="77777777" w:rsidR="00B36739" w:rsidRPr="008567C7" w:rsidRDefault="00B36739" w:rsidP="007C2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7612B253" w14:textId="77777777" w:rsidR="00B36739" w:rsidRPr="008567C7" w:rsidRDefault="00B36739" w:rsidP="007C2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19CE172B" w14:textId="77777777" w:rsidR="00B36739" w:rsidRPr="008567C7" w:rsidRDefault="00B36739" w:rsidP="007C2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04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F7E408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97DDEB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CD61FB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22015" w14:textId="77777777" w:rsidR="00DC6CC4" w:rsidRDefault="00DC6CC4">
      <w:r>
        <w:separator/>
      </w:r>
    </w:p>
  </w:endnote>
  <w:endnote w:type="continuationSeparator" w:id="0">
    <w:p w14:paraId="2FAABABE" w14:textId="77777777" w:rsidR="00DC6CC4" w:rsidRDefault="00DC6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973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50F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8248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348F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85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A8672" w14:textId="77777777" w:rsidR="00DC6CC4" w:rsidRDefault="00DC6CC4">
      <w:r>
        <w:separator/>
      </w:r>
    </w:p>
  </w:footnote>
  <w:footnote w:type="continuationSeparator" w:id="0">
    <w:p w14:paraId="78BE634A" w14:textId="77777777" w:rsidR="00DC6CC4" w:rsidRDefault="00DC6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1B8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18BA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E9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CC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7043"/>
    <w:rsid w:val="00B32D12"/>
    <w:rsid w:val="00B36739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6CC4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AF11B"/>
  <w15:chartTrackingRefBased/>
  <w15:docId w15:val="{6C9C03CE-ACD8-4B1A-88AF-A8D15DBB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2025-05-14T10:01:00Z</dcterms:created>
  <dcterms:modified xsi:type="dcterms:W3CDTF">2025-05-14T10:01:00Z</dcterms:modified>
</cp:coreProperties>
</file>