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6B831" w14:textId="04933A63" w:rsidR="00FB7F50" w:rsidRPr="00147580" w:rsidRDefault="00D7372B" w:rsidP="0062430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47580">
        <w:rPr>
          <w:rFonts w:ascii="Verdana" w:hAnsi="Verdana"/>
          <w:sz w:val="18"/>
          <w:szCs w:val="18"/>
        </w:rPr>
        <w:t>Kraków</w:t>
      </w:r>
      <w:r w:rsidR="00FB7F50" w:rsidRPr="00147580">
        <w:rPr>
          <w:rFonts w:ascii="Verdana" w:hAnsi="Verdana"/>
          <w:sz w:val="18"/>
          <w:szCs w:val="18"/>
        </w:rPr>
        <w:t xml:space="preserve"> dnia: </w:t>
      </w:r>
      <w:r w:rsidRPr="00147580">
        <w:rPr>
          <w:rFonts w:ascii="Verdana" w:hAnsi="Verdana"/>
          <w:sz w:val="18"/>
          <w:szCs w:val="18"/>
        </w:rPr>
        <w:t>2025-05-1</w:t>
      </w:r>
      <w:r w:rsidR="00147580">
        <w:rPr>
          <w:rFonts w:ascii="Verdana" w:hAnsi="Verdana"/>
          <w:sz w:val="18"/>
          <w:szCs w:val="18"/>
        </w:rPr>
        <w:t>4</w:t>
      </w:r>
    </w:p>
    <w:p w14:paraId="7D250178" w14:textId="77777777" w:rsidR="00D7372B" w:rsidRPr="00147580" w:rsidRDefault="00D73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758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B6585A" w14:textId="77777777" w:rsidR="00D7372B" w:rsidRPr="00147580" w:rsidRDefault="00D73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758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681CA1" w14:textId="77777777" w:rsidR="00FB7F50" w:rsidRPr="00147580" w:rsidRDefault="00D73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758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21F4592" w14:textId="77777777" w:rsidR="00FB7F50" w:rsidRPr="00147580" w:rsidRDefault="00D7372B" w:rsidP="00FB7F50">
      <w:pPr>
        <w:rPr>
          <w:rFonts w:ascii="Verdana" w:hAnsi="Verdana"/>
          <w:sz w:val="18"/>
          <w:szCs w:val="18"/>
        </w:rPr>
      </w:pPr>
      <w:r w:rsidRPr="00147580">
        <w:rPr>
          <w:rFonts w:ascii="Verdana" w:hAnsi="Verdana"/>
          <w:sz w:val="18"/>
          <w:szCs w:val="18"/>
        </w:rPr>
        <w:t>Al. Mickiewicza</w:t>
      </w:r>
      <w:r w:rsidR="00FB7F50" w:rsidRPr="00147580">
        <w:rPr>
          <w:rFonts w:ascii="Verdana" w:hAnsi="Verdana"/>
          <w:sz w:val="18"/>
          <w:szCs w:val="18"/>
        </w:rPr>
        <w:t xml:space="preserve"> </w:t>
      </w:r>
      <w:r w:rsidRPr="00147580">
        <w:rPr>
          <w:rFonts w:ascii="Verdana" w:hAnsi="Verdana"/>
          <w:sz w:val="18"/>
          <w:szCs w:val="18"/>
        </w:rPr>
        <w:t>30</w:t>
      </w:r>
    </w:p>
    <w:p w14:paraId="34BCE042" w14:textId="77777777" w:rsidR="00FB7F50" w:rsidRPr="00147580" w:rsidRDefault="00D7372B" w:rsidP="00FB7F50">
      <w:pPr>
        <w:rPr>
          <w:rFonts w:ascii="Verdana" w:hAnsi="Verdana"/>
          <w:sz w:val="18"/>
          <w:szCs w:val="18"/>
        </w:rPr>
      </w:pPr>
      <w:r w:rsidRPr="00147580">
        <w:rPr>
          <w:rFonts w:ascii="Verdana" w:hAnsi="Verdana"/>
          <w:sz w:val="18"/>
          <w:szCs w:val="18"/>
        </w:rPr>
        <w:t>30-059</w:t>
      </w:r>
      <w:r w:rsidR="00FB7F50" w:rsidRPr="00147580">
        <w:rPr>
          <w:rFonts w:ascii="Verdana" w:hAnsi="Verdana"/>
          <w:sz w:val="18"/>
          <w:szCs w:val="18"/>
        </w:rPr>
        <w:t xml:space="preserve"> </w:t>
      </w:r>
      <w:r w:rsidRPr="00147580">
        <w:rPr>
          <w:rFonts w:ascii="Verdana" w:hAnsi="Verdana"/>
          <w:sz w:val="18"/>
          <w:szCs w:val="18"/>
        </w:rPr>
        <w:t>Kraków</w:t>
      </w:r>
    </w:p>
    <w:p w14:paraId="4CF4254F" w14:textId="77777777" w:rsidR="008642B3" w:rsidRPr="0014758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47580">
        <w:rPr>
          <w:rFonts w:ascii="Verdana" w:hAnsi="Verdana"/>
          <w:sz w:val="18"/>
          <w:szCs w:val="18"/>
        </w:rPr>
        <w:t>OGŁOSZENIE</w:t>
      </w:r>
    </w:p>
    <w:p w14:paraId="4D481FAA" w14:textId="77777777" w:rsidR="008642B3" w:rsidRPr="0014758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47580">
        <w:rPr>
          <w:rFonts w:ascii="Verdana" w:hAnsi="Verdana"/>
          <w:b/>
          <w:sz w:val="18"/>
          <w:szCs w:val="18"/>
        </w:rPr>
        <w:t xml:space="preserve">o </w:t>
      </w:r>
      <w:r w:rsidR="0054734E" w:rsidRPr="0014758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7372B" w:rsidRPr="00147580" w14:paraId="7D13DE39" w14:textId="77777777" w:rsidTr="00927659">
        <w:trPr>
          <w:trHeight w:val="638"/>
        </w:trPr>
        <w:tc>
          <w:tcPr>
            <w:tcW w:w="959" w:type="dxa"/>
            <w:shd w:val="clear" w:color="auto" w:fill="auto"/>
          </w:tcPr>
          <w:p w14:paraId="62F3A009" w14:textId="77777777" w:rsidR="00D7372B" w:rsidRPr="00147580" w:rsidRDefault="00D7372B" w:rsidP="0092765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758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4F6CF6" w14:textId="77777777" w:rsidR="00D7372B" w:rsidRPr="00147580" w:rsidRDefault="00D7372B" w:rsidP="0092765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758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sz w:val="18"/>
                <w:szCs w:val="18"/>
              </w:rPr>
              <w:t>pn.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47580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4 sztuk tabletów dla </w:t>
            </w:r>
            <w:proofErr w:type="spellStart"/>
            <w:r w:rsidRPr="00147580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147580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DE-dzp.272-137/25</w:t>
            </w:r>
            <w:r w:rsidRPr="0014758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 xml:space="preserve"> DE-dzp.272-137/25</w:t>
            </w:r>
            <w:r w:rsidRPr="0014758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E412E22" w14:textId="77777777" w:rsidR="008642B3" w:rsidRPr="0014758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47580">
        <w:rPr>
          <w:rFonts w:ascii="Verdana" w:hAnsi="Verdana"/>
          <w:sz w:val="18"/>
          <w:szCs w:val="18"/>
        </w:rPr>
        <w:t xml:space="preserve">Zamawiający, </w:t>
      </w:r>
      <w:r w:rsidR="00CC324B" w:rsidRPr="0014758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4758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47580">
        <w:rPr>
          <w:rFonts w:ascii="Verdana" w:hAnsi="Verdana"/>
          <w:sz w:val="18"/>
          <w:szCs w:val="18"/>
        </w:rPr>
        <w:t xml:space="preserve">ust. 1 pkt. 1 i </w:t>
      </w:r>
      <w:r w:rsidRPr="00147580">
        <w:rPr>
          <w:rFonts w:ascii="Verdana" w:hAnsi="Verdana"/>
          <w:sz w:val="18"/>
          <w:szCs w:val="18"/>
        </w:rPr>
        <w:t xml:space="preserve">ust. </w:t>
      </w:r>
      <w:r w:rsidR="00A17CDB" w:rsidRPr="00147580">
        <w:rPr>
          <w:rFonts w:ascii="Verdana" w:hAnsi="Verdana"/>
          <w:sz w:val="18"/>
          <w:szCs w:val="18"/>
        </w:rPr>
        <w:t>2</w:t>
      </w:r>
      <w:r w:rsidRPr="0014758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47580">
        <w:rPr>
          <w:rFonts w:ascii="Verdana" w:hAnsi="Verdana"/>
          <w:sz w:val="18"/>
          <w:szCs w:val="18"/>
        </w:rPr>
        <w:t xml:space="preserve"> </w:t>
      </w:r>
      <w:r w:rsidR="00CC1A8E" w:rsidRPr="0014758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47580">
        <w:rPr>
          <w:rFonts w:ascii="Verdana" w:hAnsi="Verdana"/>
          <w:sz w:val="18"/>
          <w:szCs w:val="18"/>
        </w:rPr>
        <w:t>t.j</w:t>
      </w:r>
      <w:proofErr w:type="spellEnd"/>
      <w:r w:rsidR="00CC1A8E" w:rsidRPr="00147580">
        <w:rPr>
          <w:rFonts w:ascii="Verdana" w:hAnsi="Verdana"/>
          <w:sz w:val="18"/>
          <w:szCs w:val="18"/>
        </w:rPr>
        <w:t xml:space="preserve">. ze zm.) </w:t>
      </w:r>
      <w:r w:rsidRPr="0014758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47580">
        <w:rPr>
          <w:rFonts w:ascii="Verdana" w:hAnsi="Verdana"/>
          <w:sz w:val="18"/>
          <w:szCs w:val="18"/>
        </w:rPr>
        <w:t>Pzp</w:t>
      </w:r>
      <w:proofErr w:type="spellEnd"/>
      <w:r w:rsidRPr="00147580">
        <w:rPr>
          <w:rFonts w:ascii="Verdana" w:hAnsi="Verdana"/>
          <w:sz w:val="18"/>
          <w:szCs w:val="18"/>
        </w:rPr>
        <w:t>”</w:t>
      </w:r>
      <w:r w:rsidR="00D26ED6" w:rsidRPr="00147580">
        <w:rPr>
          <w:rFonts w:ascii="Verdana" w:hAnsi="Verdana"/>
          <w:sz w:val="18"/>
          <w:szCs w:val="18"/>
        </w:rPr>
        <w:t xml:space="preserve">, </w:t>
      </w:r>
      <w:r w:rsidRPr="00147580">
        <w:rPr>
          <w:rFonts w:ascii="Verdana" w:hAnsi="Verdana"/>
          <w:sz w:val="18"/>
          <w:szCs w:val="18"/>
        </w:rPr>
        <w:t>informuje</w:t>
      </w:r>
      <w:r w:rsidR="00D26ED6" w:rsidRPr="0014758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47580">
        <w:rPr>
          <w:rFonts w:ascii="Verdana" w:hAnsi="Verdana"/>
          <w:sz w:val="18"/>
          <w:szCs w:val="18"/>
        </w:rPr>
        <w:t>najkorzystniejsz</w:t>
      </w:r>
      <w:r w:rsidR="00D26ED6" w:rsidRPr="00147580">
        <w:rPr>
          <w:rFonts w:ascii="Verdana" w:hAnsi="Verdana"/>
          <w:sz w:val="18"/>
          <w:szCs w:val="18"/>
        </w:rPr>
        <w:t xml:space="preserve">a wybrana została </w:t>
      </w:r>
      <w:r w:rsidR="00756CDA" w:rsidRPr="00147580">
        <w:rPr>
          <w:rFonts w:ascii="Verdana" w:hAnsi="Verdana"/>
          <w:sz w:val="18"/>
          <w:szCs w:val="18"/>
        </w:rPr>
        <w:t>ofer</w:t>
      </w:r>
      <w:r w:rsidR="00D26ED6" w:rsidRPr="00147580">
        <w:rPr>
          <w:rFonts w:ascii="Verdana" w:hAnsi="Verdana"/>
          <w:sz w:val="18"/>
          <w:szCs w:val="18"/>
        </w:rPr>
        <w:t>t</w:t>
      </w:r>
      <w:r w:rsidR="009F0E5C" w:rsidRPr="00147580">
        <w:rPr>
          <w:rFonts w:ascii="Verdana" w:hAnsi="Verdana"/>
          <w:sz w:val="18"/>
          <w:szCs w:val="18"/>
        </w:rPr>
        <w:t>a</w:t>
      </w:r>
      <w:r w:rsidR="00D26ED6" w:rsidRPr="0014758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7372B" w:rsidRPr="00147580" w14:paraId="1A170271" w14:textId="77777777" w:rsidTr="00927659">
        <w:trPr>
          <w:cantSplit/>
        </w:trPr>
        <w:tc>
          <w:tcPr>
            <w:tcW w:w="10150" w:type="dxa"/>
          </w:tcPr>
          <w:p w14:paraId="2593D141" w14:textId="48DB7FED" w:rsidR="00D7372B" w:rsidRPr="00147580" w:rsidRDefault="00D7372B" w:rsidP="0092765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7580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F05CB6" w:rsidRPr="001475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2CF6AAE" w14:textId="77777777" w:rsidR="00D7372B" w:rsidRPr="00147580" w:rsidRDefault="00D7372B" w:rsidP="0092765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47580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5A3C544D" w14:textId="77777777" w:rsidR="00D7372B" w:rsidRPr="00147580" w:rsidRDefault="00D7372B" w:rsidP="0092765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47580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5A68B677" w14:textId="1DB9B45C" w:rsidR="00D7372B" w:rsidRPr="00147580" w:rsidRDefault="00D7372B" w:rsidP="0092765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758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F05CB6" w:rsidRPr="0014758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47580">
              <w:rPr>
                <w:rFonts w:ascii="Verdana" w:hAnsi="Verdana"/>
                <w:sz w:val="18"/>
                <w:szCs w:val="18"/>
              </w:rPr>
              <w:t>brutto</w:t>
            </w:r>
            <w:r w:rsidR="00F05CB6" w:rsidRPr="00147580">
              <w:rPr>
                <w:rFonts w:ascii="Verdana" w:hAnsi="Verdana"/>
                <w:sz w:val="18"/>
                <w:szCs w:val="18"/>
              </w:rPr>
              <w:t>:</w:t>
            </w:r>
            <w:r w:rsidRPr="001475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b/>
                <w:sz w:val="18"/>
                <w:szCs w:val="18"/>
              </w:rPr>
              <w:t>8 937.20 zł</w:t>
            </w:r>
            <w:r w:rsidRPr="0014758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E2CDC94" w14:textId="77777777" w:rsidR="00D7372B" w:rsidRPr="00147580" w:rsidRDefault="00D7372B" w:rsidP="0092765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758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475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4758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FC57972" w14:textId="77777777" w:rsidR="003A0AFC" w:rsidRPr="0014758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4758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134"/>
        <w:gridCol w:w="1417"/>
        <w:gridCol w:w="992"/>
      </w:tblGrid>
      <w:tr w:rsidR="00F05CB6" w:rsidRPr="00147580" w14:paraId="2B4AE7C8" w14:textId="77777777" w:rsidTr="00624302">
        <w:trPr>
          <w:trHeight w:val="510"/>
        </w:trPr>
        <w:tc>
          <w:tcPr>
            <w:tcW w:w="993" w:type="dxa"/>
            <w:vAlign w:val="center"/>
          </w:tcPr>
          <w:p w14:paraId="55D106CB" w14:textId="77777777" w:rsidR="00F05CB6" w:rsidRPr="00147580" w:rsidRDefault="00F05CB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4758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4EFE87AA" w14:textId="77777777" w:rsidR="00F05CB6" w:rsidRPr="00147580" w:rsidRDefault="00F05CB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15A77082" w14:textId="77777777" w:rsidR="00F05CB6" w:rsidRPr="00147580" w:rsidRDefault="00F05CB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393E658" w14:textId="77777777" w:rsidR="00F05CB6" w:rsidRPr="00147580" w:rsidRDefault="00F05CB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6BF8A3DE" w14:textId="77777777" w:rsidR="00F05CB6" w:rsidRPr="00147580" w:rsidRDefault="00F05CB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2E2A63FF" w14:textId="77777777" w:rsidR="00F05CB6" w:rsidRPr="00147580" w:rsidRDefault="00F05CB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5CB6" w:rsidRPr="00147580" w14:paraId="3F0072B6" w14:textId="77777777" w:rsidTr="00624302">
        <w:tc>
          <w:tcPr>
            <w:tcW w:w="993" w:type="dxa"/>
            <w:vAlign w:val="center"/>
          </w:tcPr>
          <w:p w14:paraId="73AABBB2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77EF85E9" w14:textId="496E17CA" w:rsidR="00F05CB6" w:rsidRPr="00147580" w:rsidRDefault="00F05CB6" w:rsidP="009276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 w:rsidR="00624302" w:rsidRPr="0014758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3AF12B5D" w14:textId="77777777" w:rsidR="00F05CB6" w:rsidRPr="00147580" w:rsidRDefault="00F05CB6" w:rsidP="009276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51196208" w14:textId="77777777" w:rsidR="00F05CB6" w:rsidRPr="00147580" w:rsidRDefault="00F05CB6" w:rsidP="009276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55D29F2D" w14:textId="4A85D3C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0C316C20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5F0DB4E1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7AEBB15F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05CB6" w:rsidRPr="00147580" w14:paraId="50BA7291" w14:textId="77777777" w:rsidTr="00624302">
        <w:tc>
          <w:tcPr>
            <w:tcW w:w="993" w:type="dxa"/>
            <w:vAlign w:val="center"/>
          </w:tcPr>
          <w:p w14:paraId="0F3D8ADC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4704CC20" w14:textId="2CA23C48" w:rsidR="00F05CB6" w:rsidRPr="00147580" w:rsidRDefault="00F05CB6" w:rsidP="009276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Framko</w:t>
            </w:r>
            <w:proofErr w:type="spellEnd"/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 xml:space="preserve"> 2 spółka jawna J.</w:t>
            </w:r>
            <w:r w:rsidR="00624302" w:rsidRPr="0014758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Strykowski S.</w:t>
            </w:r>
            <w:r w:rsidR="00624302" w:rsidRPr="0014758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Miazga</w:t>
            </w:r>
          </w:p>
          <w:p w14:paraId="1E17B5ED" w14:textId="77777777" w:rsidR="00F05CB6" w:rsidRPr="00147580" w:rsidRDefault="00F05CB6" w:rsidP="009276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0EAB17D2" w14:textId="77777777" w:rsidR="00F05CB6" w:rsidRPr="00147580" w:rsidRDefault="00F05CB6" w:rsidP="009276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851" w:type="dxa"/>
            <w:vAlign w:val="center"/>
          </w:tcPr>
          <w:p w14:paraId="54BD9B25" w14:textId="0B1A685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59,68</w:t>
            </w:r>
          </w:p>
        </w:tc>
        <w:tc>
          <w:tcPr>
            <w:tcW w:w="1134" w:type="dxa"/>
            <w:vAlign w:val="center"/>
          </w:tcPr>
          <w:p w14:paraId="08F5BBB4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562E9306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69B49B65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99,68</w:t>
            </w:r>
          </w:p>
        </w:tc>
      </w:tr>
      <w:tr w:rsidR="00F05CB6" w:rsidRPr="00147580" w14:paraId="4777851D" w14:textId="77777777" w:rsidTr="00624302">
        <w:tc>
          <w:tcPr>
            <w:tcW w:w="993" w:type="dxa"/>
            <w:vAlign w:val="center"/>
          </w:tcPr>
          <w:p w14:paraId="1BCA0EB4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31A2C3B1" w14:textId="08CB30C8" w:rsidR="00F05CB6" w:rsidRPr="00147580" w:rsidRDefault="00F05CB6" w:rsidP="009276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Kie</w:t>
            </w:r>
            <w:r w:rsidR="00624302" w:rsidRPr="00147580">
              <w:rPr>
                <w:rFonts w:ascii="Verdana" w:hAnsi="Verdana" w:cs="Times New Roman"/>
                <w:b/>
                <w:sz w:val="18"/>
                <w:szCs w:val="18"/>
              </w:rPr>
              <w:t>ł</w:t>
            </w: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bratowski</w:t>
            </w:r>
            <w:proofErr w:type="spellEnd"/>
          </w:p>
          <w:p w14:paraId="4C3A2EE6" w14:textId="77777777" w:rsidR="00F05CB6" w:rsidRPr="00147580" w:rsidRDefault="00F05CB6" w:rsidP="009276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 xml:space="preserve">Jagiellońska 8 </w:t>
            </w:r>
          </w:p>
          <w:p w14:paraId="6F25FFF9" w14:textId="080AA1ED" w:rsidR="00F05CB6" w:rsidRPr="00147580" w:rsidRDefault="00F05CB6" w:rsidP="009276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 xml:space="preserve">80-371 </w:t>
            </w:r>
            <w:r w:rsidR="00624302" w:rsidRPr="00147580">
              <w:rPr>
                <w:rFonts w:ascii="Verdana" w:hAnsi="Verdana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851" w:type="dxa"/>
            <w:vAlign w:val="center"/>
          </w:tcPr>
          <w:p w14:paraId="1FD9EC2B" w14:textId="0F218C6D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51,19</w:t>
            </w:r>
          </w:p>
        </w:tc>
        <w:tc>
          <w:tcPr>
            <w:tcW w:w="1134" w:type="dxa"/>
            <w:vAlign w:val="center"/>
          </w:tcPr>
          <w:p w14:paraId="0645F914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4571245F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552D5736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91,19</w:t>
            </w:r>
          </w:p>
        </w:tc>
      </w:tr>
      <w:tr w:rsidR="00F05CB6" w:rsidRPr="00147580" w14:paraId="312AF702" w14:textId="77777777" w:rsidTr="00624302">
        <w:tc>
          <w:tcPr>
            <w:tcW w:w="993" w:type="dxa"/>
            <w:vAlign w:val="center"/>
          </w:tcPr>
          <w:p w14:paraId="4F3A82D9" w14:textId="77777777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12BAAC75" w14:textId="77777777" w:rsidR="00F05CB6" w:rsidRPr="00147580" w:rsidRDefault="00F05CB6" w:rsidP="0092765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E76AE04" w14:textId="77777777" w:rsidR="00F05CB6" w:rsidRPr="00147580" w:rsidRDefault="00F05CB6" w:rsidP="0092765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14:paraId="49FE9B0E" w14:textId="77777777" w:rsidR="00F05CB6" w:rsidRPr="00147580" w:rsidRDefault="00F05CB6" w:rsidP="0092765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851" w:type="dxa"/>
            <w:vAlign w:val="center"/>
          </w:tcPr>
          <w:p w14:paraId="478F4C7D" w14:textId="0DBE656A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5F764088" w14:textId="7A402E96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417" w:type="dxa"/>
            <w:vAlign w:val="center"/>
          </w:tcPr>
          <w:p w14:paraId="56969B8A" w14:textId="153817C5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74EFDE2A" w14:textId="796A3575" w:rsidR="00F05CB6" w:rsidRPr="00147580" w:rsidRDefault="00F05CB6" w:rsidP="0092765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7580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7A37BC4C" w14:textId="77777777" w:rsidR="00F960D7" w:rsidRPr="0014758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CB7F676" w14:textId="4152F0E2" w:rsidR="008A620F" w:rsidRPr="00147580" w:rsidRDefault="008A620F" w:rsidP="008A620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47580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47580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</w:t>
      </w:r>
      <w:r w:rsidR="00624302" w:rsidRPr="00147580"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473FBBCD" w14:textId="77777777" w:rsidR="00F960D7" w:rsidRPr="0014758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4758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4BCC3" w14:textId="77777777" w:rsidR="00B20237" w:rsidRDefault="00B20237">
      <w:r>
        <w:separator/>
      </w:r>
    </w:p>
  </w:endnote>
  <w:endnote w:type="continuationSeparator" w:id="0">
    <w:p w14:paraId="1F0B7479" w14:textId="77777777" w:rsidR="00B20237" w:rsidRDefault="00B2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4A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9450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88DF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F6DF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A0E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5A42B" w14:textId="77777777" w:rsidR="00B20237" w:rsidRDefault="00B20237">
      <w:r>
        <w:separator/>
      </w:r>
    </w:p>
  </w:footnote>
  <w:footnote w:type="continuationSeparator" w:id="0">
    <w:p w14:paraId="7BCB2114" w14:textId="77777777" w:rsidR="00B20237" w:rsidRDefault="00B2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4C19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6AE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FCB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237"/>
    <w:rsid w:val="00005838"/>
    <w:rsid w:val="00022322"/>
    <w:rsid w:val="00042497"/>
    <w:rsid w:val="000C1E6F"/>
    <w:rsid w:val="000E4E56"/>
    <w:rsid w:val="0014758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4302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20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9E3"/>
    <w:rsid w:val="00B2023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372B"/>
    <w:rsid w:val="00D8427E"/>
    <w:rsid w:val="00DE4BF6"/>
    <w:rsid w:val="00E30B2D"/>
    <w:rsid w:val="00E62859"/>
    <w:rsid w:val="00E85D70"/>
    <w:rsid w:val="00F05CB6"/>
    <w:rsid w:val="00F33C66"/>
    <w:rsid w:val="00F960D7"/>
    <w:rsid w:val="00F96DC7"/>
    <w:rsid w:val="00FB7F50"/>
    <w:rsid w:val="00FF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78B1A"/>
  <w15:chartTrackingRefBased/>
  <w15:docId w15:val="{0896CB82-B9E7-4F07-ADE7-A50EB0D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2025-05-14T08:19:00Z</cp:lastPrinted>
  <dcterms:created xsi:type="dcterms:W3CDTF">2025-05-14T08:19:00Z</dcterms:created>
  <dcterms:modified xsi:type="dcterms:W3CDTF">2025-05-14T08:19:00Z</dcterms:modified>
</cp:coreProperties>
</file>