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C0DE6" w14:textId="77777777" w:rsidR="00B55E0F" w:rsidRPr="00B55E0F" w:rsidRDefault="00B55E0F" w:rsidP="00B55E0F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Cs/>
          <w:sz w:val="18"/>
          <w:szCs w:val="18"/>
        </w:rPr>
        <w:tab/>
      </w:r>
      <w:r w:rsidRPr="00B55E0F">
        <w:rPr>
          <w:rFonts w:ascii="Verdana" w:hAnsi="Verdana"/>
          <w:b/>
          <w:bCs/>
          <w:sz w:val="18"/>
          <w:szCs w:val="18"/>
        </w:rPr>
        <w:t>Załącznik nr 1</w:t>
      </w:r>
    </w:p>
    <w:p w14:paraId="202E102A" w14:textId="77777777" w:rsidR="00B55E0F" w:rsidRPr="00B55E0F" w:rsidRDefault="00B55E0F" w:rsidP="00B55E0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22EEC68" w14:textId="77777777" w:rsidR="00B55E0F" w:rsidRPr="00B55E0F" w:rsidRDefault="00B55E0F" w:rsidP="00B55E0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55E0F">
        <w:rPr>
          <w:rFonts w:ascii="Verdana" w:hAnsi="Verdana"/>
          <w:b/>
          <w:sz w:val="18"/>
          <w:szCs w:val="18"/>
        </w:rPr>
        <w:t>FORMULARZ OFERTY</w:t>
      </w:r>
    </w:p>
    <w:p w14:paraId="7D3020C1" w14:textId="77777777" w:rsidR="00B55E0F" w:rsidRPr="00B55E0F" w:rsidRDefault="00B55E0F" w:rsidP="00B55E0F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A657730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19A35A4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7408C02C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0EC151E5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296F860D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55E0F">
        <w:rPr>
          <w:rFonts w:ascii="Verdana" w:hAnsi="Verdana"/>
          <w:sz w:val="18"/>
          <w:szCs w:val="18"/>
          <w:lang w:val="de-DE"/>
        </w:rPr>
        <w:t>TEL.</w:t>
      </w:r>
      <w:r w:rsidRPr="00B55E0F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36765B9E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55E0F">
        <w:rPr>
          <w:rFonts w:ascii="Verdana" w:hAnsi="Verdana"/>
          <w:sz w:val="18"/>
          <w:szCs w:val="18"/>
          <w:lang w:val="de-DE"/>
        </w:rPr>
        <w:t xml:space="preserve">FAX </w:t>
      </w:r>
      <w:r w:rsidRPr="00B55E0F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75A58D65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B55E0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B2E4317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55E0F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68D0BCAB" w14:textId="77777777" w:rsidR="00B55E0F" w:rsidRPr="00B55E0F" w:rsidRDefault="00B55E0F" w:rsidP="00B55E0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AE2DAF1" w14:textId="77777777" w:rsidR="00B55E0F" w:rsidRPr="00B55E0F" w:rsidRDefault="00B55E0F" w:rsidP="00B55E0F">
      <w:pPr>
        <w:spacing w:line="360" w:lineRule="auto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Do: Nazwa i siedziba Zamawiającego:</w:t>
      </w:r>
    </w:p>
    <w:p w14:paraId="5BF61BD4" w14:textId="77777777" w:rsidR="00B55E0F" w:rsidRPr="00B55E0F" w:rsidRDefault="00B55E0F" w:rsidP="00B55E0F">
      <w:pPr>
        <w:ind w:right="-110"/>
        <w:rPr>
          <w:rFonts w:ascii="Verdana" w:hAnsi="Verdana"/>
          <w:b/>
          <w:sz w:val="18"/>
          <w:szCs w:val="18"/>
        </w:rPr>
      </w:pPr>
      <w:r w:rsidRPr="00B55E0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0B966A69" w14:textId="77777777" w:rsidR="00B55E0F" w:rsidRPr="00B55E0F" w:rsidRDefault="00B55E0F" w:rsidP="00B55E0F">
      <w:pPr>
        <w:ind w:right="-110"/>
        <w:rPr>
          <w:rFonts w:ascii="Verdana" w:hAnsi="Verdana"/>
          <w:b/>
          <w:sz w:val="18"/>
          <w:szCs w:val="18"/>
        </w:rPr>
      </w:pPr>
      <w:r w:rsidRPr="00B55E0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247D022E" w14:textId="77777777" w:rsidR="00B55E0F" w:rsidRPr="00B55E0F" w:rsidRDefault="00B55E0F" w:rsidP="00B55E0F">
      <w:pPr>
        <w:ind w:right="-110"/>
        <w:rPr>
          <w:rFonts w:ascii="Verdana" w:hAnsi="Verdana"/>
          <w:b/>
          <w:sz w:val="18"/>
          <w:szCs w:val="18"/>
        </w:rPr>
      </w:pPr>
      <w:r w:rsidRPr="00B55E0F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AC975DA" w14:textId="77777777" w:rsidR="00B55E0F" w:rsidRPr="00B55E0F" w:rsidRDefault="00B55E0F" w:rsidP="00B55E0F">
      <w:pPr>
        <w:ind w:firstLine="3969"/>
        <w:rPr>
          <w:rFonts w:ascii="Verdana" w:hAnsi="Verdana"/>
          <w:b/>
          <w:sz w:val="18"/>
          <w:szCs w:val="18"/>
        </w:rPr>
      </w:pPr>
    </w:p>
    <w:p w14:paraId="4DBB0F8D" w14:textId="558BCC9E" w:rsidR="00B55E0F" w:rsidRPr="00B55E0F" w:rsidRDefault="00B55E0F" w:rsidP="00B55E0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B55E0F">
        <w:rPr>
          <w:rFonts w:ascii="Verdana" w:hAnsi="Verdana"/>
          <w:b/>
          <w:sz w:val="18"/>
          <w:szCs w:val="18"/>
        </w:rPr>
        <w:t>dostawa spektrofotometr</w:t>
      </w:r>
      <w:r>
        <w:rPr>
          <w:rFonts w:ascii="Verdana" w:hAnsi="Verdana"/>
          <w:b/>
          <w:sz w:val="18"/>
          <w:szCs w:val="18"/>
        </w:rPr>
        <w:t>u</w:t>
      </w:r>
      <w:r w:rsidRPr="00B55E0F">
        <w:rPr>
          <w:rFonts w:ascii="Verdana" w:hAnsi="Verdana"/>
          <w:b/>
          <w:sz w:val="18"/>
          <w:szCs w:val="18"/>
        </w:rPr>
        <w:t xml:space="preserve"> - DE-dzp.272-</w:t>
      </w:r>
      <w:r>
        <w:rPr>
          <w:rFonts w:ascii="Verdana" w:hAnsi="Verdana"/>
          <w:b/>
          <w:sz w:val="18"/>
          <w:szCs w:val="18"/>
        </w:rPr>
        <w:t>268</w:t>
      </w:r>
      <w:r w:rsidRPr="00B55E0F">
        <w:rPr>
          <w:rFonts w:ascii="Verdana" w:hAnsi="Verdana"/>
          <w:b/>
          <w:sz w:val="18"/>
          <w:szCs w:val="18"/>
        </w:rPr>
        <w:t xml:space="preserve">/25, </w:t>
      </w:r>
      <w:r w:rsidRPr="00B55E0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C5068AB" w14:textId="77777777" w:rsidR="00B55E0F" w:rsidRPr="00B55E0F" w:rsidRDefault="00B55E0F" w:rsidP="00B55E0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5605"/>
      </w:tblGrid>
      <w:tr w:rsidR="00B55E0F" w:rsidRPr="00B55E0F" w14:paraId="64EFAD19" w14:textId="77777777" w:rsidTr="00B55E0F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DB0A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039C1056" w14:textId="0B9B54EF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Producent</w:t>
            </w:r>
            <w:r>
              <w:rPr>
                <w:rFonts w:ascii="Verdana" w:hAnsi="Verdana"/>
                <w:b/>
                <w:shadow/>
                <w:sz w:val="18"/>
                <w:szCs w:val="18"/>
              </w:rPr>
              <w:t xml:space="preserve"> zaoferowanego spektrofotometru</w:t>
            </w: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: ……………………</w:t>
            </w:r>
          </w:p>
          <w:p w14:paraId="152B76E8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3F7D5695" w14:textId="2DB7A4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hadow/>
                <w:sz w:val="18"/>
                <w:szCs w:val="18"/>
              </w:rPr>
              <w:t>zaoferowanego spektrofotometru</w:t>
            </w: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: ………………………</w:t>
            </w:r>
          </w:p>
          <w:p w14:paraId="466F63BA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3A51A8FE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</w:tr>
      <w:tr w:rsidR="00B55E0F" w:rsidRPr="00B55E0F" w14:paraId="487A9452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DD5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2E7847D8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Łączna cena netto  [PLN]</w:t>
            </w:r>
          </w:p>
          <w:p w14:paraId="5768FFC9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A572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2BD080A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B55E0F" w:rsidRPr="00B55E0F" w14:paraId="3899451B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E42F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0176A31D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Łączna cena brutto  [PLN]</w:t>
            </w:r>
          </w:p>
          <w:p w14:paraId="3F5C4050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206B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3F1488A1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  <w:p w14:paraId="11CA6793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(słownie: ………………………………..)</w:t>
            </w:r>
          </w:p>
        </w:tc>
      </w:tr>
      <w:tr w:rsidR="00B55E0F" w:rsidRPr="00B55E0F" w14:paraId="0A7D1565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F838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05CB6D44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Stawka VAT [%]</w:t>
            </w:r>
          </w:p>
          <w:p w14:paraId="682B72FD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30F8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14E8ADC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…………………………%</w:t>
            </w:r>
          </w:p>
        </w:tc>
      </w:tr>
      <w:tr w:rsidR="00B55E0F" w:rsidRPr="00B55E0F" w14:paraId="02FBFD6D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6C99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54153087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Wartość VAT [PLN]</w:t>
            </w:r>
          </w:p>
          <w:p w14:paraId="4BF38A20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AB8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701B0AA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………………………… zł</w:t>
            </w:r>
          </w:p>
        </w:tc>
      </w:tr>
      <w:tr w:rsidR="00B55E0F" w:rsidRPr="00B55E0F" w14:paraId="2E48E326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0E9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Termin realizacji umowy</w:t>
            </w:r>
          </w:p>
          <w:p w14:paraId="6ACDBAF8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A225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6E7B4E90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color w:val="000000"/>
                <w:sz w:val="18"/>
                <w:szCs w:val="18"/>
              </w:rPr>
            </w:pPr>
            <w:r w:rsidRPr="00B55E0F">
              <w:rPr>
                <w:rFonts w:ascii="Verdana" w:hAnsi="Verdana"/>
                <w:color w:val="000000"/>
                <w:sz w:val="18"/>
                <w:szCs w:val="18"/>
              </w:rPr>
              <w:t>do ………… dni od daty podpisania umowy</w:t>
            </w:r>
          </w:p>
          <w:p w14:paraId="0B81E486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color w:val="000000"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color w:val="000000"/>
                <w:sz w:val="18"/>
                <w:szCs w:val="18"/>
                <w:highlight w:val="yellow"/>
              </w:rPr>
              <w:t>(</w:t>
            </w:r>
            <w:r w:rsidRPr="00B55E0F">
              <w:rPr>
                <w:rFonts w:ascii="Verdana" w:hAnsi="Verdana"/>
                <w:b/>
                <w:i/>
                <w:shadow/>
                <w:color w:val="000000"/>
                <w:sz w:val="18"/>
                <w:szCs w:val="18"/>
                <w:highlight w:val="yellow"/>
              </w:rPr>
              <w:t>kryterium oceny ofert)</w:t>
            </w:r>
          </w:p>
        </w:tc>
      </w:tr>
      <w:tr w:rsidR="00B55E0F" w:rsidRPr="00B55E0F" w14:paraId="6C91589C" w14:textId="77777777" w:rsidTr="00B55E0F">
        <w:trPr>
          <w:jc w:val="center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F010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  <w:p w14:paraId="328C65B0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B55E0F">
              <w:rPr>
                <w:rFonts w:ascii="Verdana" w:hAnsi="Verdana"/>
                <w:b/>
                <w:shadow/>
                <w:sz w:val="18"/>
                <w:szCs w:val="18"/>
              </w:rPr>
              <w:t>Okres gwarancji</w:t>
            </w:r>
          </w:p>
          <w:p w14:paraId="4F25DC8A" w14:textId="77777777" w:rsidR="00B55E0F" w:rsidRPr="00B55E0F" w:rsidRDefault="00B55E0F" w:rsidP="00B55E0F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18"/>
                <w:szCs w:val="18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E89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E2536E5" w14:textId="77777777" w:rsidR="00B55E0F" w:rsidRPr="00B55E0F" w:rsidRDefault="00B55E0F" w:rsidP="00B55E0F">
            <w:pPr>
              <w:tabs>
                <w:tab w:val="right" w:pos="9000"/>
              </w:tabs>
              <w:rPr>
                <w:rFonts w:ascii="Verdana" w:hAnsi="Verdana"/>
                <w:color w:val="000000"/>
                <w:sz w:val="18"/>
                <w:szCs w:val="18"/>
              </w:rPr>
            </w:pPr>
            <w:r w:rsidRPr="00B55E0F">
              <w:rPr>
                <w:rFonts w:ascii="Verdana" w:hAnsi="Verdana"/>
                <w:color w:val="000000"/>
                <w:sz w:val="18"/>
                <w:szCs w:val="18"/>
              </w:rPr>
              <w:t>……….. miesięcy</w:t>
            </w:r>
          </w:p>
        </w:tc>
      </w:tr>
    </w:tbl>
    <w:p w14:paraId="1F013895" w14:textId="77777777" w:rsidR="00B55E0F" w:rsidRPr="00B55E0F" w:rsidRDefault="00B55E0F" w:rsidP="00B55E0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0CE472CA" w14:textId="77777777" w:rsidR="00B55E0F" w:rsidRPr="00B55E0F" w:rsidRDefault="00B55E0F" w:rsidP="00B55E0F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55E0F">
        <w:rPr>
          <w:rFonts w:ascii="Verdana" w:hAnsi="Verdana"/>
          <w:b/>
          <w:sz w:val="18"/>
          <w:szCs w:val="18"/>
        </w:rPr>
        <w:t xml:space="preserve"> TAK/NIE</w:t>
      </w:r>
    </w:p>
    <w:p w14:paraId="33146DE0" w14:textId="77777777" w:rsidR="00B55E0F" w:rsidRPr="00B55E0F" w:rsidRDefault="00B55E0F" w:rsidP="00B55E0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b/>
          <w:sz w:val="18"/>
          <w:szCs w:val="18"/>
        </w:rPr>
        <w:t xml:space="preserve">Termin płatności: </w:t>
      </w:r>
      <w:r w:rsidRPr="00B55E0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C7F096" w14:textId="77777777" w:rsidR="00B55E0F" w:rsidRPr="00B55E0F" w:rsidRDefault="00B55E0F" w:rsidP="00B55E0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E656589" w14:textId="77777777" w:rsidR="00B55E0F" w:rsidRPr="00B55E0F" w:rsidRDefault="00B55E0F" w:rsidP="00B55E0F">
      <w:pPr>
        <w:rPr>
          <w:rFonts w:ascii="Verdana" w:hAnsi="Verdana"/>
          <w:b/>
          <w:sz w:val="18"/>
          <w:szCs w:val="18"/>
          <w:u w:val="single"/>
        </w:rPr>
      </w:pPr>
      <w:r w:rsidRPr="00B55E0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F517B3" w14:textId="77777777" w:rsidR="00B55E0F" w:rsidRPr="00B55E0F" w:rsidRDefault="00B55E0F" w:rsidP="00B55E0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55E0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F9B338D" w14:textId="77777777" w:rsidR="00B55E0F" w:rsidRPr="00B55E0F" w:rsidRDefault="00B55E0F" w:rsidP="00B55E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55E0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do zawarcia </w:t>
      </w:r>
      <w:r w:rsidRPr="00B55E0F">
        <w:rPr>
          <w:rFonts w:ascii="Verdana" w:hAnsi="Verdana"/>
          <w:color w:val="000000"/>
          <w:sz w:val="18"/>
          <w:szCs w:val="18"/>
          <w:lang w:eastAsia="ar-SA"/>
        </w:rPr>
        <w:lastRenderedPageBreak/>
        <w:t>umowy zgodnej z niniejszą ofertą, na warunkach określonych w Specyfikacji Warunków Zamówienia, w miejscu i terminie wyznaczonym przez zamawiającego</w:t>
      </w:r>
      <w:r w:rsidRPr="00B55E0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0157613" w14:textId="77777777" w:rsidR="00B55E0F" w:rsidRPr="00B55E0F" w:rsidRDefault="00B55E0F" w:rsidP="00B55E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55E0F"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B55E0F">
        <w:rPr>
          <w:rFonts w:ascii="Verdana" w:hAnsi="Verdana"/>
          <w:sz w:val="18"/>
          <w:szCs w:val="18"/>
        </w:rPr>
        <w:t xml:space="preserve">usługa gwarancyjna świadczona będzie przez producenta lub autoryzowanego partnera serwisowego producenta </w:t>
      </w:r>
      <w:r w:rsidRPr="00B55E0F">
        <w:rPr>
          <w:rFonts w:ascii="Verdana" w:hAnsi="Verdana"/>
          <w:sz w:val="18"/>
          <w:szCs w:val="18"/>
          <w:highlight w:val="yellow"/>
        </w:rPr>
        <w:t>tj. …………………………………....</w:t>
      </w:r>
      <w:r w:rsidRPr="00B55E0F">
        <w:rPr>
          <w:rFonts w:ascii="Verdana" w:hAnsi="Verdana"/>
          <w:sz w:val="18"/>
          <w:szCs w:val="18"/>
        </w:rPr>
        <w:t xml:space="preserve"> </w:t>
      </w:r>
    </w:p>
    <w:p w14:paraId="125F862E" w14:textId="77777777" w:rsidR="00B55E0F" w:rsidRPr="00B55E0F" w:rsidRDefault="00B55E0F" w:rsidP="00B55E0F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18"/>
          <w:szCs w:val="18"/>
        </w:rPr>
      </w:pPr>
      <w:r w:rsidRPr="00B55E0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5AB4CED" w14:textId="77777777" w:rsidR="00B55E0F" w:rsidRPr="00B55E0F" w:rsidRDefault="00B55E0F" w:rsidP="00B55E0F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7B32578" w14:textId="77777777" w:rsidR="00B55E0F" w:rsidRPr="00B55E0F" w:rsidRDefault="00B55E0F" w:rsidP="00B55E0F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B55E0F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B152B9" w14:textId="77777777" w:rsidR="00B55E0F" w:rsidRPr="00B55E0F" w:rsidRDefault="00B55E0F" w:rsidP="00B55E0F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B55E0F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BF4CCA" w14:textId="77777777" w:rsidR="00B55E0F" w:rsidRPr="00B55E0F" w:rsidRDefault="00B55E0F" w:rsidP="00B55E0F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5E0F" w:rsidRPr="00B55E0F" w14:paraId="3956124A" w14:textId="77777777" w:rsidTr="00B55E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1A318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AB505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ECF70D5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88A80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5E0F">
              <w:rPr>
                <w:rFonts w:ascii="Verdana" w:hAnsi="Verdana"/>
                <w:sz w:val="18"/>
                <w:szCs w:val="18"/>
              </w:rPr>
              <w:t>Nazwa podwykonawcy</w:t>
            </w:r>
            <w:r w:rsidRPr="00B55E0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55E0F" w:rsidRPr="00B55E0F" w14:paraId="6967D35A" w14:textId="77777777" w:rsidTr="00B55E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866CB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C3F47" w14:textId="77777777" w:rsidR="00B55E0F" w:rsidRPr="00B55E0F" w:rsidRDefault="00B55E0F" w:rsidP="00B55E0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47637" w14:textId="77777777" w:rsidR="00B55E0F" w:rsidRPr="00B55E0F" w:rsidRDefault="00B55E0F" w:rsidP="00B55E0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55E0F" w:rsidRPr="00B55E0F" w14:paraId="6C587F67" w14:textId="77777777" w:rsidTr="00B55E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40673" w14:textId="77777777" w:rsidR="00B55E0F" w:rsidRPr="00B55E0F" w:rsidRDefault="00B55E0F" w:rsidP="00B55E0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8530D" w14:textId="77777777" w:rsidR="00B55E0F" w:rsidRPr="00B55E0F" w:rsidRDefault="00B55E0F" w:rsidP="00B55E0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6FB6E" w14:textId="77777777" w:rsidR="00B55E0F" w:rsidRPr="00B55E0F" w:rsidRDefault="00B55E0F" w:rsidP="00B55E0F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A1C8775" w14:textId="77777777" w:rsidR="00B55E0F" w:rsidRPr="00B55E0F" w:rsidRDefault="00B55E0F" w:rsidP="00B55E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38562DA" w14:textId="77777777" w:rsidR="00B55E0F" w:rsidRPr="00B55E0F" w:rsidRDefault="00B55E0F" w:rsidP="00B55E0F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55E0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  <w:r w:rsidRPr="00B55E0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F2E2CBF" w14:textId="77777777" w:rsidR="00B55E0F" w:rsidRPr="00B55E0F" w:rsidRDefault="00B55E0F" w:rsidP="00B55E0F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55E0F">
        <w:rPr>
          <w:rFonts w:ascii="Verdana" w:hAnsi="Verdana"/>
          <w:sz w:val="18"/>
          <w:szCs w:val="18"/>
        </w:rPr>
        <w:tab/>
      </w:r>
      <w:r w:rsidRPr="00B55E0F">
        <w:rPr>
          <w:rFonts w:ascii="Verdana" w:hAnsi="Verdana"/>
          <w:sz w:val="18"/>
          <w:szCs w:val="18"/>
        </w:rPr>
        <w:tab/>
      </w:r>
    </w:p>
    <w:p w14:paraId="69777646" w14:textId="77777777" w:rsidR="00B55E0F" w:rsidRPr="00B55E0F" w:rsidRDefault="00B55E0F" w:rsidP="00B55E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55E0F">
        <w:rPr>
          <w:rFonts w:ascii="Verdana" w:hAnsi="Verdana"/>
          <w:sz w:val="18"/>
          <w:szCs w:val="18"/>
        </w:rPr>
        <w:t>ych</w:t>
      </w:r>
      <w:proofErr w:type="spellEnd"/>
      <w:r w:rsidRPr="00B55E0F">
        <w:rPr>
          <w:rFonts w:ascii="Verdana" w:hAnsi="Verdana"/>
          <w:sz w:val="18"/>
          <w:szCs w:val="18"/>
        </w:rPr>
        <w:t>) dokumentu(ów)</w:t>
      </w:r>
    </w:p>
    <w:p w14:paraId="270141EF" w14:textId="77777777" w:rsidR="00B55E0F" w:rsidRPr="00B55E0F" w:rsidRDefault="00B55E0F" w:rsidP="00B55E0F">
      <w:p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64B33E1" w14:textId="77777777" w:rsidR="00B55E0F" w:rsidRPr="00B55E0F" w:rsidRDefault="00B55E0F" w:rsidP="00B55E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załącznikami do niniejszej oferty są:</w:t>
      </w:r>
    </w:p>
    <w:p w14:paraId="3E123892" w14:textId="77777777" w:rsidR="00B55E0F" w:rsidRPr="00B55E0F" w:rsidRDefault="00B55E0F" w:rsidP="00B55E0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C11205D" w14:textId="77777777" w:rsidR="00B55E0F" w:rsidRPr="00B55E0F" w:rsidRDefault="00B55E0F" w:rsidP="00B55E0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18137C22" w14:textId="77777777" w:rsidR="00B55E0F" w:rsidRPr="00B55E0F" w:rsidRDefault="00B55E0F" w:rsidP="00B55E0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3E8DF0DB" w14:textId="77777777" w:rsidR="00B55E0F" w:rsidRPr="00B55E0F" w:rsidRDefault="00B55E0F" w:rsidP="00B55E0F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65DC67E" w14:textId="77777777" w:rsidR="00B55E0F" w:rsidRPr="00B55E0F" w:rsidRDefault="00B55E0F" w:rsidP="00B55E0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94ADCF" w14:textId="77777777" w:rsidR="00B55E0F" w:rsidRPr="00B55E0F" w:rsidRDefault="00B55E0F" w:rsidP="00B55E0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 w:rsidRPr="00B55E0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55E0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0DCB678" w14:textId="77777777" w:rsidR="00B55E0F" w:rsidRPr="00B55E0F" w:rsidRDefault="00B55E0F" w:rsidP="00B55E0F">
      <w:pPr>
        <w:rPr>
          <w:rFonts w:ascii="Verdana" w:hAnsi="Verdana"/>
          <w:sz w:val="18"/>
          <w:szCs w:val="18"/>
        </w:rPr>
      </w:pPr>
    </w:p>
    <w:p w14:paraId="2E50CC06" w14:textId="77777777" w:rsidR="00B55E0F" w:rsidRPr="00B55E0F" w:rsidRDefault="00B55E0F" w:rsidP="00B55E0F">
      <w:pPr>
        <w:jc w:val="right"/>
        <w:rPr>
          <w:rFonts w:ascii="Verdana" w:hAnsi="Verdana"/>
          <w:sz w:val="18"/>
          <w:szCs w:val="18"/>
        </w:rPr>
      </w:pPr>
    </w:p>
    <w:p w14:paraId="0E867CB7" w14:textId="77777777" w:rsidR="00FE545C" w:rsidRPr="00B55E0F" w:rsidRDefault="00FE545C" w:rsidP="00B55E0F"/>
    <w:sectPr w:rsidR="00FE545C" w:rsidRPr="00B55E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A6470" w14:textId="77777777" w:rsidR="00E04F34" w:rsidRDefault="00E04F34">
      <w:r>
        <w:separator/>
      </w:r>
    </w:p>
  </w:endnote>
  <w:endnote w:type="continuationSeparator" w:id="0">
    <w:p w14:paraId="75AA18DD" w14:textId="77777777" w:rsidR="00E04F34" w:rsidRDefault="00E04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31E3D" w14:textId="77777777" w:rsidR="00125B12" w:rsidRDefault="00125B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B63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C94FB" w14:textId="77777777" w:rsidR="00125B12" w:rsidRDefault="00125B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58DE5" w14:textId="77777777" w:rsidR="00E04F34" w:rsidRDefault="00E04F34">
      <w:r>
        <w:separator/>
      </w:r>
    </w:p>
  </w:footnote>
  <w:footnote w:type="continuationSeparator" w:id="0">
    <w:p w14:paraId="06EC8B64" w14:textId="77777777" w:rsidR="00E04F34" w:rsidRDefault="00E04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AC04B" w14:textId="77777777" w:rsidR="00125B12" w:rsidRDefault="00125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2CEF6" w14:textId="1E27DA81" w:rsidR="00F53146" w:rsidRPr="00B55E0F" w:rsidRDefault="00F53146" w:rsidP="00B55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095A6" w14:textId="77777777" w:rsidR="00125B12" w:rsidRDefault="00125B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4777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5210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1885373">
    <w:abstractNumId w:val="0"/>
  </w:num>
  <w:num w:numId="4" w16cid:durableId="1751348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F3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5B12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5E0F"/>
    <w:rsid w:val="00B774DC"/>
    <w:rsid w:val="00C969A6"/>
    <w:rsid w:val="00CA7D36"/>
    <w:rsid w:val="00D24208"/>
    <w:rsid w:val="00D60C38"/>
    <w:rsid w:val="00D66893"/>
    <w:rsid w:val="00D90ACB"/>
    <w:rsid w:val="00DC1500"/>
    <w:rsid w:val="00E04F3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BCB2779"/>
  <w15:chartTrackingRefBased/>
  <w15:docId w15:val="{0883BDE8-288F-4DC6-8217-9A350DEB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532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2025-05-12T12:14:00Z</dcterms:created>
  <dcterms:modified xsi:type="dcterms:W3CDTF">2025-05-12T12:14:00Z</dcterms:modified>
</cp:coreProperties>
</file>