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E3FCBB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3C5603">
        <w:rPr>
          <w:b/>
          <w:sz w:val="22"/>
          <w:szCs w:val="22"/>
        </w:rPr>
        <w:t>23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DA1C071" w14:textId="77777777" w:rsidR="003C5603" w:rsidRDefault="003C5603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3C5603">
        <w:rPr>
          <w:b/>
          <w:i/>
          <w:iCs/>
          <w:sz w:val="22"/>
          <w:szCs w:val="22"/>
        </w:rPr>
        <w:t>Zakup i dostawa leków do programów lekowych i chemioterapii</w:t>
      </w:r>
    </w:p>
    <w:p w14:paraId="0ECEE534" w14:textId="4C20B3E2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B277A"/>
    <w:rsid w:val="00204613"/>
    <w:rsid w:val="00253AD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C5603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19</cp:revision>
  <cp:lastPrinted>2025-02-27T10:47:00Z</cp:lastPrinted>
  <dcterms:created xsi:type="dcterms:W3CDTF">2021-07-06T08:08:00Z</dcterms:created>
  <dcterms:modified xsi:type="dcterms:W3CDTF">2025-04-30T10:43:00Z</dcterms:modified>
</cp:coreProperties>
</file>