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253B5" w:rsidRPr="00D85DC7" w:rsidRDefault="00910A25" w:rsidP="00D85DC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8F29DB" w:rsidRPr="008F29DB">
        <w:rPr>
          <w:b/>
          <w:sz w:val="24"/>
          <w:szCs w:val="24"/>
        </w:rPr>
        <w:t xml:space="preserve">Przewóz osób na trasach krajowych w ramach zajęć terenowych dla studentów </w:t>
      </w:r>
      <w:proofErr w:type="spellStart"/>
      <w:r w:rsidR="008F29DB" w:rsidRPr="008F29DB">
        <w:rPr>
          <w:b/>
          <w:sz w:val="24"/>
          <w:szCs w:val="24"/>
        </w:rPr>
        <w:t>WGGiOŚ</w:t>
      </w:r>
      <w:proofErr w:type="spellEnd"/>
      <w:r w:rsidR="008F29DB" w:rsidRPr="008F29DB">
        <w:rPr>
          <w:b/>
          <w:sz w:val="24"/>
          <w:szCs w:val="24"/>
        </w:rPr>
        <w:t xml:space="preserve"> - DE-dzp.272-220/25</w:t>
      </w:r>
      <w:r w:rsidR="008F29DB">
        <w:rPr>
          <w:b/>
          <w:sz w:val="24"/>
          <w:szCs w:val="24"/>
        </w:rPr>
        <w:t xml:space="preserve"> 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bookmarkStart w:id="0" w:name="_Hlk162525145"/>
      <w:r w:rsidRPr="00D85DC7">
        <w:rPr>
          <w:b/>
          <w:color w:val="000000"/>
          <w:sz w:val="24"/>
          <w:szCs w:val="24"/>
          <w:u w:val="single"/>
        </w:rPr>
        <w:t>Zadanie nr 1</w:t>
      </w:r>
      <w:r w:rsidR="001253B5"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85DC7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bookmarkStart w:id="1" w:name="_GoBack"/>
      <w:bookmarkEnd w:id="0"/>
      <w:bookmarkEnd w:id="1"/>
      <w:r w:rsidRPr="00D85DC7">
        <w:rPr>
          <w:b/>
          <w:color w:val="000000"/>
          <w:sz w:val="24"/>
          <w:szCs w:val="24"/>
          <w:u w:val="single"/>
        </w:rPr>
        <w:t xml:space="preserve">Zadanie nr </w:t>
      </w:r>
      <w:r>
        <w:rPr>
          <w:b/>
          <w:color w:val="000000"/>
          <w:sz w:val="24"/>
          <w:szCs w:val="24"/>
          <w:u w:val="single"/>
        </w:rPr>
        <w:t>2</w:t>
      </w:r>
      <w:r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2"/>
            </w:r>
          </w:p>
        </w:tc>
        <w:tc>
          <w:tcPr>
            <w:tcW w:w="4498" w:type="dxa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D85DC7" w:rsidRPr="0073342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4B6DFD" w:rsidRDefault="001253B5" w:rsidP="001253B5"/>
    <w:p w:rsidR="00F55B12" w:rsidRPr="00D85DC7" w:rsidRDefault="00547241" w:rsidP="00D85DC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sectPr w:rsidR="00F55B12" w:rsidRPr="00D85DC7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BBE" w:rsidRDefault="00F11BBE">
      <w:r>
        <w:separator/>
      </w:r>
    </w:p>
  </w:endnote>
  <w:endnote w:type="continuationSeparator" w:id="0">
    <w:p w:rsidR="00F11BBE" w:rsidRDefault="00F1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BBE" w:rsidRDefault="00F11BBE">
      <w:r>
        <w:separator/>
      </w:r>
    </w:p>
  </w:footnote>
  <w:footnote w:type="continuationSeparator" w:id="0">
    <w:p w:rsidR="00F11BBE" w:rsidRDefault="00F11BBE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  <w:footnote w:id="2">
    <w:p w:rsidR="00D85DC7" w:rsidRDefault="00D85DC7" w:rsidP="00D85DC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D85DC7" w:rsidRDefault="00D85DC7" w:rsidP="00D85DC7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>
        <w:rPr>
          <w:color w:val="000000"/>
        </w:rPr>
        <w:t xml:space="preserve">pojazdami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D85DC7" w:rsidRDefault="00D85DC7" w:rsidP="00D85DC7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2C4C82"/>
    <w:rsid w:val="003F52E4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8F29DB"/>
    <w:rsid w:val="00910A25"/>
    <w:rsid w:val="009A2394"/>
    <w:rsid w:val="009D2718"/>
    <w:rsid w:val="009E4F5D"/>
    <w:rsid w:val="00A1177F"/>
    <w:rsid w:val="00A45A87"/>
    <w:rsid w:val="00B33027"/>
    <w:rsid w:val="00C25FE1"/>
    <w:rsid w:val="00C303B2"/>
    <w:rsid w:val="00C9532C"/>
    <w:rsid w:val="00D85DC7"/>
    <w:rsid w:val="00D87CF2"/>
    <w:rsid w:val="00D954A9"/>
    <w:rsid w:val="00E40F8E"/>
    <w:rsid w:val="00EC7630"/>
    <w:rsid w:val="00F04CB8"/>
    <w:rsid w:val="00F11BBE"/>
    <w:rsid w:val="00F21267"/>
    <w:rsid w:val="00F55B12"/>
    <w:rsid w:val="00FB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87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4</cp:revision>
  <cp:lastPrinted>2022-10-31T09:02:00Z</cp:lastPrinted>
  <dcterms:created xsi:type="dcterms:W3CDTF">2024-03-28T12:33:00Z</dcterms:created>
  <dcterms:modified xsi:type="dcterms:W3CDTF">2025-05-08T06:19:00Z</dcterms:modified>
</cp:coreProperties>
</file>