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0CC04" w14:textId="77777777" w:rsidR="00FB7F50" w:rsidRPr="002245BE" w:rsidRDefault="00FE025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E025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E0258">
        <w:rPr>
          <w:sz w:val="22"/>
          <w:szCs w:val="22"/>
        </w:rPr>
        <w:t>2025-05-13</w:t>
      </w:r>
    </w:p>
    <w:p w14:paraId="4D9F6E0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84CBB56" w14:textId="77777777" w:rsidR="00FE0258" w:rsidRPr="00FE0258" w:rsidRDefault="00FE0258" w:rsidP="00FB7F50">
      <w:pPr>
        <w:spacing w:after="40"/>
        <w:rPr>
          <w:b/>
          <w:bCs/>
          <w:sz w:val="22"/>
          <w:szCs w:val="22"/>
        </w:rPr>
      </w:pPr>
      <w:r w:rsidRPr="00FE0258">
        <w:rPr>
          <w:b/>
          <w:bCs/>
          <w:sz w:val="22"/>
          <w:szCs w:val="22"/>
        </w:rPr>
        <w:t>Akademia Górniczo - Hutnicza</w:t>
      </w:r>
    </w:p>
    <w:p w14:paraId="32BBC64F" w14:textId="77777777" w:rsidR="00FE0258" w:rsidRPr="00FE0258" w:rsidRDefault="00FE0258" w:rsidP="00FB7F50">
      <w:pPr>
        <w:spacing w:after="40"/>
        <w:rPr>
          <w:b/>
          <w:bCs/>
          <w:sz w:val="22"/>
          <w:szCs w:val="22"/>
        </w:rPr>
      </w:pPr>
      <w:r w:rsidRPr="00FE0258">
        <w:rPr>
          <w:b/>
          <w:bCs/>
          <w:sz w:val="22"/>
          <w:szCs w:val="22"/>
        </w:rPr>
        <w:t>im. Stanisława Staszica w Krakowie</w:t>
      </w:r>
    </w:p>
    <w:p w14:paraId="68B3861C" w14:textId="77777777" w:rsidR="00FB7F50" w:rsidRPr="002245BE" w:rsidRDefault="00FE0258" w:rsidP="00FB7F50">
      <w:pPr>
        <w:spacing w:after="40"/>
        <w:rPr>
          <w:b/>
          <w:bCs/>
          <w:sz w:val="22"/>
          <w:szCs w:val="22"/>
        </w:rPr>
      </w:pPr>
      <w:r w:rsidRPr="00FE0258">
        <w:rPr>
          <w:b/>
          <w:bCs/>
          <w:sz w:val="22"/>
          <w:szCs w:val="22"/>
        </w:rPr>
        <w:t>Dział Zamówień Publicznych</w:t>
      </w:r>
    </w:p>
    <w:p w14:paraId="4A2CCFF7" w14:textId="77777777" w:rsidR="00FB7F50" w:rsidRPr="002245BE" w:rsidRDefault="00FE0258" w:rsidP="00FB7F50">
      <w:pPr>
        <w:rPr>
          <w:sz w:val="22"/>
          <w:szCs w:val="22"/>
        </w:rPr>
      </w:pPr>
      <w:r w:rsidRPr="00FE025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E0258">
        <w:rPr>
          <w:sz w:val="22"/>
          <w:szCs w:val="22"/>
        </w:rPr>
        <w:t>30</w:t>
      </w:r>
    </w:p>
    <w:p w14:paraId="343310DF" w14:textId="77777777" w:rsidR="00FB7F50" w:rsidRPr="002245BE" w:rsidRDefault="00FE0258" w:rsidP="00FB7F50">
      <w:pPr>
        <w:rPr>
          <w:sz w:val="22"/>
          <w:szCs w:val="22"/>
        </w:rPr>
      </w:pPr>
      <w:r w:rsidRPr="00FE025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E0258">
        <w:rPr>
          <w:sz w:val="22"/>
          <w:szCs w:val="22"/>
        </w:rPr>
        <w:t>Kraków</w:t>
      </w:r>
    </w:p>
    <w:p w14:paraId="261B0232" w14:textId="77777777" w:rsidR="008642B3" w:rsidRDefault="00A17CDB" w:rsidP="009921C4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75300111" w14:textId="77777777" w:rsidR="008642B3" w:rsidRDefault="008642B3" w:rsidP="009921C4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7599B41" w14:textId="77777777" w:rsidR="009921C4" w:rsidRDefault="009921C4" w:rsidP="009921C4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E0258" w:rsidRPr="00607F9B" w14:paraId="27A28FCC" w14:textId="77777777" w:rsidTr="00754CAA">
        <w:trPr>
          <w:trHeight w:val="638"/>
        </w:trPr>
        <w:tc>
          <w:tcPr>
            <w:tcW w:w="959" w:type="dxa"/>
            <w:shd w:val="clear" w:color="auto" w:fill="auto"/>
          </w:tcPr>
          <w:p w14:paraId="4DA5DF43" w14:textId="77777777" w:rsidR="00FE0258" w:rsidRPr="00607F9B" w:rsidRDefault="00FE0258" w:rsidP="009921C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72F15E" w14:textId="71FB1E98" w:rsidR="00FE0258" w:rsidRPr="00607F9B" w:rsidRDefault="00FE0258" w:rsidP="009921C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E0258">
              <w:rPr>
                <w:sz w:val="22"/>
                <w:szCs w:val="22"/>
              </w:rPr>
              <w:t>podstawowy</w:t>
            </w:r>
            <w:r w:rsidR="009921C4">
              <w:rPr>
                <w:sz w:val="22"/>
                <w:szCs w:val="22"/>
              </w:rPr>
              <w:t>m</w:t>
            </w:r>
            <w:r w:rsidRPr="00FE025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E025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0258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0258">
              <w:rPr>
                <w:b/>
                <w:sz w:val="22"/>
                <w:szCs w:val="22"/>
              </w:rPr>
              <w:t>DE-dzp.272-236/25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C3761F" w14:textId="77777777" w:rsidR="009921C4" w:rsidRDefault="009921C4" w:rsidP="009921C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14:paraId="22734746" w14:textId="03A5DAB1" w:rsidR="008642B3" w:rsidRDefault="00C65E53" w:rsidP="009921C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0258" w14:paraId="4D85DB22" w14:textId="77777777" w:rsidTr="00754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B820AD1" w14:textId="77777777" w:rsidR="00FE0258" w:rsidRPr="00D26ED6" w:rsidRDefault="00FE0258" w:rsidP="00754C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0258">
              <w:rPr>
                <w:b/>
                <w:sz w:val="22"/>
                <w:szCs w:val="22"/>
              </w:rPr>
              <w:t>PROGRESS Systemy Komputerowe Sp. z o.o.</w:t>
            </w:r>
          </w:p>
          <w:p w14:paraId="06E5CB39" w14:textId="77777777" w:rsidR="00FE0258" w:rsidRPr="009F0E5C" w:rsidRDefault="00FE0258" w:rsidP="00754CAA">
            <w:pPr>
              <w:jc w:val="both"/>
              <w:rPr>
                <w:bCs/>
                <w:sz w:val="22"/>
                <w:szCs w:val="22"/>
              </w:rPr>
            </w:pPr>
            <w:r w:rsidRPr="00FE0258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258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B1EE46" w14:textId="77777777" w:rsidR="00FE0258" w:rsidRPr="009F0E5C" w:rsidRDefault="00FE0258" w:rsidP="00754CAA">
            <w:pPr>
              <w:jc w:val="both"/>
              <w:rPr>
                <w:bCs/>
                <w:sz w:val="22"/>
                <w:szCs w:val="22"/>
              </w:rPr>
            </w:pPr>
            <w:r w:rsidRPr="00FE0258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258">
              <w:rPr>
                <w:bCs/>
                <w:sz w:val="22"/>
                <w:szCs w:val="22"/>
              </w:rPr>
              <w:t>Kraków</w:t>
            </w:r>
          </w:p>
          <w:p w14:paraId="1D0EBF7C" w14:textId="77777777" w:rsidR="00FE0258" w:rsidRPr="00D26ED6" w:rsidRDefault="00FE0258" w:rsidP="00754C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D4B988" w14:textId="77777777" w:rsidR="00FE0258" w:rsidRDefault="00FE0258" w:rsidP="009921C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E0258">
              <w:rPr>
                <w:sz w:val="22"/>
                <w:szCs w:val="22"/>
              </w:rPr>
              <w:t>Dostawa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0DE8D2B" w14:textId="77777777" w:rsidR="00FE0258" w:rsidRPr="00D26ED6" w:rsidRDefault="00FE0258" w:rsidP="009921C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E0258">
              <w:rPr>
                <w:b/>
                <w:sz w:val="22"/>
                <w:szCs w:val="22"/>
              </w:rPr>
              <w:t>57 290.94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4DA80A5" w14:textId="77777777" w:rsidR="00FE0258" w:rsidRDefault="00FE0258" w:rsidP="009921C4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334931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8DBA33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2FC079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9BB053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6C3EA04" w14:textId="77777777" w:rsidR="002B6761" w:rsidRPr="008567C7" w:rsidRDefault="00FE025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4F58FE5" w14:textId="77777777" w:rsidR="002B6761" w:rsidRPr="008567C7" w:rsidRDefault="00FE025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5B9E020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BFDAF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3F560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D4E5E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085675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E0258" w:rsidRPr="008567C7" w14:paraId="3D1FA712" w14:textId="77777777" w:rsidTr="00754CAA">
        <w:tc>
          <w:tcPr>
            <w:tcW w:w="709" w:type="dxa"/>
            <w:vAlign w:val="center"/>
          </w:tcPr>
          <w:p w14:paraId="1D1170EA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1258545" w14:textId="77777777" w:rsidR="00FE0258" w:rsidRPr="002B6761" w:rsidRDefault="00FE0258" w:rsidP="00754C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7766DC0" w14:textId="77777777" w:rsidR="00FE0258" w:rsidRPr="008567C7" w:rsidRDefault="00FE0258" w:rsidP="00754C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55D35BD" w14:textId="77777777" w:rsidR="00FE0258" w:rsidRPr="001B7815" w:rsidRDefault="00FE0258" w:rsidP="00754C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3E38F72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C02BE97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05666D8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B44AF3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AC4E5B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546B91F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38BFB8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E0258" w:rsidRPr="008567C7" w14:paraId="75DD2061" w14:textId="77777777" w:rsidTr="00754CAA">
        <w:tc>
          <w:tcPr>
            <w:tcW w:w="709" w:type="dxa"/>
            <w:vAlign w:val="center"/>
          </w:tcPr>
          <w:p w14:paraId="02594458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59F9F8A" w14:textId="77777777" w:rsidR="00FE0258" w:rsidRPr="002B6761" w:rsidRDefault="00FE0258" w:rsidP="00754C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47B8341F" w14:textId="77777777" w:rsidR="00FE0258" w:rsidRPr="008567C7" w:rsidRDefault="00FE0258" w:rsidP="00754C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B46295" w14:textId="77777777" w:rsidR="00FE0258" w:rsidRPr="001B7815" w:rsidRDefault="00FE0258" w:rsidP="00754C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23368F06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57,71</w:t>
            </w:r>
          </w:p>
        </w:tc>
        <w:tc>
          <w:tcPr>
            <w:tcW w:w="1134" w:type="dxa"/>
            <w:vAlign w:val="center"/>
          </w:tcPr>
          <w:p w14:paraId="7F19A90D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6775531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0C0599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3FC5C1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924AAB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473585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97,71</w:t>
            </w:r>
          </w:p>
        </w:tc>
      </w:tr>
      <w:tr w:rsidR="00FE0258" w:rsidRPr="008567C7" w14:paraId="52FBBE6C" w14:textId="77777777" w:rsidTr="00754CAA">
        <w:tc>
          <w:tcPr>
            <w:tcW w:w="709" w:type="dxa"/>
            <w:vAlign w:val="center"/>
          </w:tcPr>
          <w:p w14:paraId="3F302D30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6425F55" w14:textId="77777777" w:rsidR="00FE0258" w:rsidRPr="002B6761" w:rsidRDefault="00FE0258" w:rsidP="00754C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2B501200" w14:textId="77777777" w:rsidR="00FE0258" w:rsidRPr="008567C7" w:rsidRDefault="00FE0258" w:rsidP="00754C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39CF66D6" w14:textId="77777777" w:rsidR="00FE0258" w:rsidRPr="001B7815" w:rsidRDefault="00FE0258" w:rsidP="00754C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64A8FB9A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53,90</w:t>
            </w:r>
          </w:p>
        </w:tc>
        <w:tc>
          <w:tcPr>
            <w:tcW w:w="1134" w:type="dxa"/>
            <w:vAlign w:val="center"/>
          </w:tcPr>
          <w:p w14:paraId="41C9374F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F5BAEE9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51F8FC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C9BB4D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237E6C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CB5BC0B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93,90</w:t>
            </w:r>
          </w:p>
        </w:tc>
      </w:tr>
      <w:tr w:rsidR="00FE0258" w:rsidRPr="008567C7" w14:paraId="6A26EECA" w14:textId="77777777" w:rsidTr="00754CAA">
        <w:tc>
          <w:tcPr>
            <w:tcW w:w="709" w:type="dxa"/>
            <w:vAlign w:val="center"/>
          </w:tcPr>
          <w:p w14:paraId="1EC51991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A728B79" w14:textId="77777777" w:rsidR="00FE0258" w:rsidRPr="002B6761" w:rsidRDefault="00FE0258" w:rsidP="00754CA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/>
                <w:sz w:val="18"/>
                <w:szCs w:val="18"/>
              </w:rPr>
              <w:t>TAS Tomasz Orlikowski</w:t>
            </w:r>
          </w:p>
          <w:p w14:paraId="675D527C" w14:textId="77777777" w:rsidR="00FE0258" w:rsidRPr="008567C7" w:rsidRDefault="00FE0258" w:rsidP="00754CA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ul.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/83</w:t>
            </w:r>
          </w:p>
          <w:p w14:paraId="02323B5D" w14:textId="77777777" w:rsidR="00FE0258" w:rsidRPr="001B7815" w:rsidRDefault="00FE0258" w:rsidP="00754CA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0258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5C1C09DE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53,76</w:t>
            </w:r>
          </w:p>
        </w:tc>
        <w:tc>
          <w:tcPr>
            <w:tcW w:w="1134" w:type="dxa"/>
            <w:vAlign w:val="center"/>
          </w:tcPr>
          <w:p w14:paraId="3AB37480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1891DBB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46507F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88AEF81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512F9C2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40475C5" w14:textId="77777777" w:rsidR="00FE0258" w:rsidRPr="008567C7" w:rsidRDefault="00FE0258" w:rsidP="00754C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0258">
              <w:rPr>
                <w:rFonts w:ascii="Times New Roman" w:hAnsi="Times New Roman" w:cs="Times New Roman"/>
                <w:sz w:val="18"/>
                <w:szCs w:val="18"/>
              </w:rPr>
              <w:t xml:space="preserve">  93,76</w:t>
            </w:r>
          </w:p>
        </w:tc>
      </w:tr>
    </w:tbl>
    <w:p w14:paraId="67C25372" w14:textId="77777777" w:rsidR="00E85D70" w:rsidRDefault="00E85D70" w:rsidP="009921C4">
      <w:pPr>
        <w:spacing w:before="120"/>
        <w:ind w:firstLine="709"/>
        <w:jc w:val="both"/>
        <w:rPr>
          <w:color w:val="000000"/>
        </w:rPr>
      </w:pP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A35DD" w14:textId="77777777" w:rsidR="00921E67" w:rsidRDefault="00921E67">
      <w:r>
        <w:separator/>
      </w:r>
    </w:p>
  </w:endnote>
  <w:endnote w:type="continuationSeparator" w:id="0">
    <w:p w14:paraId="44277C09" w14:textId="77777777" w:rsidR="00921E67" w:rsidRDefault="00921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1DA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4526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597E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661CB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2C65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8060" w14:textId="77777777" w:rsidR="00921E67" w:rsidRDefault="00921E67">
      <w:r>
        <w:separator/>
      </w:r>
    </w:p>
  </w:footnote>
  <w:footnote w:type="continuationSeparator" w:id="0">
    <w:p w14:paraId="6ABA29D2" w14:textId="77777777" w:rsidR="00921E67" w:rsidRDefault="00921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DDC8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F675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4DA6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E6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1E67"/>
    <w:rsid w:val="00952256"/>
    <w:rsid w:val="0097748A"/>
    <w:rsid w:val="009921C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D71B3"/>
  <w15:chartTrackingRefBased/>
  <w15:docId w15:val="{949A5397-CD68-4890-BB91-14EAC692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2025-05-13T11:17:00Z</cp:lastPrinted>
  <dcterms:created xsi:type="dcterms:W3CDTF">2025-05-13T11:18:00Z</dcterms:created>
  <dcterms:modified xsi:type="dcterms:W3CDTF">2025-05-13T11:18:00Z</dcterms:modified>
</cp:coreProperties>
</file>