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B2A35" w14:textId="25FE3E4C" w:rsidR="00FB7F50" w:rsidRPr="00FF5109" w:rsidRDefault="00EF090D" w:rsidP="00FF5109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F5109">
        <w:rPr>
          <w:rFonts w:ascii="Verdana" w:hAnsi="Verdana"/>
          <w:sz w:val="18"/>
          <w:szCs w:val="18"/>
        </w:rPr>
        <w:t>Kraków</w:t>
      </w:r>
      <w:r w:rsidR="00FB7F50" w:rsidRPr="00FF5109">
        <w:rPr>
          <w:rFonts w:ascii="Verdana" w:hAnsi="Verdana"/>
          <w:sz w:val="18"/>
          <w:szCs w:val="18"/>
        </w:rPr>
        <w:t xml:space="preserve"> dnia: </w:t>
      </w:r>
      <w:r w:rsidRPr="00FF5109">
        <w:rPr>
          <w:rFonts w:ascii="Verdana" w:hAnsi="Verdana"/>
          <w:sz w:val="18"/>
          <w:szCs w:val="18"/>
        </w:rPr>
        <w:t>2025-05-13</w:t>
      </w:r>
    </w:p>
    <w:p w14:paraId="430F181C" w14:textId="77777777" w:rsidR="00EF090D" w:rsidRPr="00FF5109" w:rsidRDefault="00EF090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F510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51CB061" w14:textId="77777777" w:rsidR="00EF090D" w:rsidRPr="00FF5109" w:rsidRDefault="00EF090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F510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8A75AA6" w14:textId="77777777" w:rsidR="00FB7F50" w:rsidRPr="00FF5109" w:rsidRDefault="00EF090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F510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74D4AE0" w14:textId="77777777" w:rsidR="00FB7F50" w:rsidRPr="00FF5109" w:rsidRDefault="00EF090D" w:rsidP="00FB7F50">
      <w:pPr>
        <w:rPr>
          <w:rFonts w:ascii="Verdana" w:hAnsi="Verdana"/>
          <w:sz w:val="18"/>
          <w:szCs w:val="18"/>
        </w:rPr>
      </w:pPr>
      <w:r w:rsidRPr="00FF5109">
        <w:rPr>
          <w:rFonts w:ascii="Verdana" w:hAnsi="Verdana"/>
          <w:sz w:val="18"/>
          <w:szCs w:val="18"/>
        </w:rPr>
        <w:t>Al. Mickiewicza</w:t>
      </w:r>
      <w:r w:rsidR="00FB7F50" w:rsidRPr="00FF5109">
        <w:rPr>
          <w:rFonts w:ascii="Verdana" w:hAnsi="Verdana"/>
          <w:sz w:val="18"/>
          <w:szCs w:val="18"/>
        </w:rPr>
        <w:t xml:space="preserve"> </w:t>
      </w:r>
      <w:r w:rsidRPr="00FF5109">
        <w:rPr>
          <w:rFonts w:ascii="Verdana" w:hAnsi="Verdana"/>
          <w:sz w:val="18"/>
          <w:szCs w:val="18"/>
        </w:rPr>
        <w:t>30</w:t>
      </w:r>
    </w:p>
    <w:p w14:paraId="2B3E5289" w14:textId="77777777" w:rsidR="00FB7F50" w:rsidRPr="00FF5109" w:rsidRDefault="00EF090D" w:rsidP="00FB7F50">
      <w:pPr>
        <w:rPr>
          <w:rFonts w:ascii="Verdana" w:hAnsi="Verdana"/>
          <w:sz w:val="18"/>
          <w:szCs w:val="18"/>
        </w:rPr>
      </w:pPr>
      <w:r w:rsidRPr="00FF5109">
        <w:rPr>
          <w:rFonts w:ascii="Verdana" w:hAnsi="Verdana"/>
          <w:sz w:val="18"/>
          <w:szCs w:val="18"/>
        </w:rPr>
        <w:t>30-059</w:t>
      </w:r>
      <w:r w:rsidR="00FB7F50" w:rsidRPr="00FF5109">
        <w:rPr>
          <w:rFonts w:ascii="Verdana" w:hAnsi="Verdana"/>
          <w:sz w:val="18"/>
          <w:szCs w:val="18"/>
        </w:rPr>
        <w:t xml:space="preserve"> </w:t>
      </w:r>
      <w:r w:rsidRPr="00FF5109">
        <w:rPr>
          <w:rFonts w:ascii="Verdana" w:hAnsi="Verdana"/>
          <w:sz w:val="18"/>
          <w:szCs w:val="18"/>
        </w:rPr>
        <w:t>Kraków</w:t>
      </w:r>
    </w:p>
    <w:p w14:paraId="10F11F79" w14:textId="77777777" w:rsidR="008642B3" w:rsidRPr="00FF5109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F5109">
        <w:rPr>
          <w:rFonts w:ascii="Verdana" w:hAnsi="Verdana"/>
          <w:sz w:val="18"/>
          <w:szCs w:val="18"/>
        </w:rPr>
        <w:t>OGŁOSZENIE</w:t>
      </w:r>
    </w:p>
    <w:p w14:paraId="0D51264C" w14:textId="77777777" w:rsidR="008642B3" w:rsidRPr="00FF5109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F5109">
        <w:rPr>
          <w:rFonts w:ascii="Verdana" w:hAnsi="Verdana"/>
          <w:b/>
          <w:sz w:val="18"/>
          <w:szCs w:val="18"/>
        </w:rPr>
        <w:t xml:space="preserve">o </w:t>
      </w:r>
      <w:r w:rsidR="0054734E" w:rsidRPr="00FF5109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F090D" w:rsidRPr="00FF5109" w14:paraId="2D7C636E" w14:textId="77777777" w:rsidTr="00A8323B">
        <w:trPr>
          <w:trHeight w:val="638"/>
        </w:trPr>
        <w:tc>
          <w:tcPr>
            <w:tcW w:w="959" w:type="dxa"/>
            <w:shd w:val="clear" w:color="auto" w:fill="auto"/>
          </w:tcPr>
          <w:p w14:paraId="7D36F411" w14:textId="77777777" w:rsidR="00EF090D" w:rsidRPr="00FF5109" w:rsidRDefault="00EF090D" w:rsidP="00A8323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510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3E34CD" w14:textId="77777777" w:rsidR="00EF090D" w:rsidRPr="00FF5109" w:rsidRDefault="00EF090D" w:rsidP="00A8323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5109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FF5109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FF5109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F510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F5109">
              <w:rPr>
                <w:rFonts w:ascii="Verdana" w:hAnsi="Verdana"/>
                <w:sz w:val="18"/>
                <w:szCs w:val="18"/>
              </w:rPr>
              <w:t>pn.</w:t>
            </w:r>
            <w:r w:rsidRPr="00FF510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F510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F5109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układu do pomiarów mikro mechanicznych dla </w:t>
            </w:r>
            <w:proofErr w:type="spellStart"/>
            <w:r w:rsidRPr="00FF5109">
              <w:rPr>
                <w:rFonts w:ascii="Verdana" w:hAnsi="Verdana"/>
                <w:b/>
                <w:bCs/>
                <w:sz w:val="18"/>
                <w:szCs w:val="18"/>
              </w:rPr>
              <w:t>ACMiN</w:t>
            </w:r>
            <w:proofErr w:type="spellEnd"/>
            <w:r w:rsidRPr="00FF5109">
              <w:rPr>
                <w:rFonts w:ascii="Verdana" w:hAnsi="Verdana"/>
                <w:b/>
                <w:bCs/>
                <w:sz w:val="18"/>
                <w:szCs w:val="18"/>
              </w:rPr>
              <w:t xml:space="preserve"> AGH - DE-dzp.272-214/25</w:t>
            </w:r>
            <w:r w:rsidRPr="00FF510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F510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F510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F510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F5109">
              <w:rPr>
                <w:rFonts w:ascii="Verdana" w:hAnsi="Verdana"/>
                <w:b/>
                <w:sz w:val="18"/>
                <w:szCs w:val="18"/>
              </w:rPr>
              <w:t>DE-dzp.272-214/25</w:t>
            </w:r>
            <w:r w:rsidRPr="00FF510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7FF4D54" w14:textId="77777777" w:rsidR="008642B3" w:rsidRPr="00FF510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F5109">
        <w:rPr>
          <w:rFonts w:ascii="Verdana" w:hAnsi="Verdana"/>
          <w:sz w:val="18"/>
          <w:szCs w:val="18"/>
        </w:rPr>
        <w:t xml:space="preserve">Zamawiający, </w:t>
      </w:r>
      <w:r w:rsidR="00CC324B" w:rsidRPr="00FF5109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FF5109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FF5109">
        <w:rPr>
          <w:rFonts w:ascii="Verdana" w:hAnsi="Verdana"/>
          <w:sz w:val="18"/>
          <w:szCs w:val="18"/>
        </w:rPr>
        <w:t xml:space="preserve">ust. 1 pkt. 1 i </w:t>
      </w:r>
      <w:r w:rsidRPr="00FF5109">
        <w:rPr>
          <w:rFonts w:ascii="Verdana" w:hAnsi="Verdana"/>
          <w:sz w:val="18"/>
          <w:szCs w:val="18"/>
        </w:rPr>
        <w:t xml:space="preserve">ust. </w:t>
      </w:r>
      <w:r w:rsidR="00A17CDB" w:rsidRPr="00FF5109">
        <w:rPr>
          <w:rFonts w:ascii="Verdana" w:hAnsi="Verdana"/>
          <w:sz w:val="18"/>
          <w:szCs w:val="18"/>
        </w:rPr>
        <w:t>2</w:t>
      </w:r>
      <w:r w:rsidRPr="00FF510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FF5109">
        <w:rPr>
          <w:rFonts w:ascii="Verdana" w:hAnsi="Verdana"/>
          <w:sz w:val="18"/>
          <w:szCs w:val="18"/>
        </w:rPr>
        <w:t xml:space="preserve"> </w:t>
      </w:r>
      <w:r w:rsidR="00CC1A8E" w:rsidRPr="00FF510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FF5109">
        <w:rPr>
          <w:rFonts w:ascii="Verdana" w:hAnsi="Verdana"/>
          <w:sz w:val="18"/>
          <w:szCs w:val="18"/>
        </w:rPr>
        <w:t>t.j</w:t>
      </w:r>
      <w:proofErr w:type="spellEnd"/>
      <w:r w:rsidR="00CC1A8E" w:rsidRPr="00FF5109">
        <w:rPr>
          <w:rFonts w:ascii="Verdana" w:hAnsi="Verdana"/>
          <w:sz w:val="18"/>
          <w:szCs w:val="18"/>
        </w:rPr>
        <w:t xml:space="preserve">. ze zm.) </w:t>
      </w:r>
      <w:r w:rsidRPr="00FF5109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FF5109">
        <w:rPr>
          <w:rFonts w:ascii="Verdana" w:hAnsi="Verdana"/>
          <w:sz w:val="18"/>
          <w:szCs w:val="18"/>
        </w:rPr>
        <w:t>Pzp</w:t>
      </w:r>
      <w:proofErr w:type="spellEnd"/>
      <w:r w:rsidRPr="00FF5109">
        <w:rPr>
          <w:rFonts w:ascii="Verdana" w:hAnsi="Verdana"/>
          <w:sz w:val="18"/>
          <w:szCs w:val="18"/>
        </w:rPr>
        <w:t>”</w:t>
      </w:r>
      <w:r w:rsidR="00D26ED6" w:rsidRPr="00FF5109">
        <w:rPr>
          <w:rFonts w:ascii="Verdana" w:hAnsi="Verdana"/>
          <w:sz w:val="18"/>
          <w:szCs w:val="18"/>
        </w:rPr>
        <w:t xml:space="preserve">, </w:t>
      </w:r>
      <w:r w:rsidRPr="00FF5109">
        <w:rPr>
          <w:rFonts w:ascii="Verdana" w:hAnsi="Verdana"/>
          <w:sz w:val="18"/>
          <w:szCs w:val="18"/>
        </w:rPr>
        <w:t>informuje</w:t>
      </w:r>
      <w:r w:rsidR="00D26ED6" w:rsidRPr="00FF5109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F5109">
        <w:rPr>
          <w:rFonts w:ascii="Verdana" w:hAnsi="Verdana"/>
          <w:sz w:val="18"/>
          <w:szCs w:val="18"/>
        </w:rPr>
        <w:t>najkorzystniejsz</w:t>
      </w:r>
      <w:r w:rsidR="00D26ED6" w:rsidRPr="00FF5109">
        <w:rPr>
          <w:rFonts w:ascii="Verdana" w:hAnsi="Verdana"/>
          <w:sz w:val="18"/>
          <w:szCs w:val="18"/>
        </w:rPr>
        <w:t xml:space="preserve">a wybrana została </w:t>
      </w:r>
      <w:r w:rsidR="00756CDA" w:rsidRPr="00FF5109">
        <w:rPr>
          <w:rFonts w:ascii="Verdana" w:hAnsi="Verdana"/>
          <w:sz w:val="18"/>
          <w:szCs w:val="18"/>
        </w:rPr>
        <w:t>ofer</w:t>
      </w:r>
      <w:r w:rsidR="00D26ED6" w:rsidRPr="00FF5109">
        <w:rPr>
          <w:rFonts w:ascii="Verdana" w:hAnsi="Verdana"/>
          <w:sz w:val="18"/>
          <w:szCs w:val="18"/>
        </w:rPr>
        <w:t>t</w:t>
      </w:r>
      <w:r w:rsidR="009F0E5C" w:rsidRPr="00FF5109">
        <w:rPr>
          <w:rFonts w:ascii="Verdana" w:hAnsi="Verdana"/>
          <w:sz w:val="18"/>
          <w:szCs w:val="18"/>
        </w:rPr>
        <w:t>a</w:t>
      </w:r>
      <w:r w:rsidR="00D26ED6" w:rsidRPr="00FF5109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090D" w:rsidRPr="00FF5109" w14:paraId="25D7294F" w14:textId="77777777" w:rsidTr="00A832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846453D" w14:textId="46A49022" w:rsidR="00EF090D" w:rsidRPr="00FF5109" w:rsidRDefault="00EF090D" w:rsidP="00A8323B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F5109">
              <w:rPr>
                <w:rFonts w:ascii="Verdana" w:hAnsi="Verdana"/>
                <w:b/>
                <w:sz w:val="18"/>
                <w:szCs w:val="18"/>
              </w:rPr>
              <w:t>HELPI OPTICS Sp. z o.</w:t>
            </w:r>
            <w:r w:rsidR="00FF5109" w:rsidRPr="00FF510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F5109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7ADB1810" w14:textId="77777777" w:rsidR="00EF090D" w:rsidRPr="00FF5109" w:rsidRDefault="00EF090D" w:rsidP="00A8323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F5109">
              <w:rPr>
                <w:rFonts w:ascii="Verdana" w:hAnsi="Verdana"/>
                <w:bCs/>
                <w:sz w:val="18"/>
                <w:szCs w:val="18"/>
              </w:rPr>
              <w:t>ul. Okulickiego</w:t>
            </w:r>
            <w:r w:rsidRPr="00FF510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F5109">
              <w:rPr>
                <w:rFonts w:ascii="Verdana" w:hAnsi="Verdana"/>
                <w:bCs/>
                <w:sz w:val="18"/>
                <w:szCs w:val="18"/>
              </w:rPr>
              <w:t>5F</w:t>
            </w:r>
            <w:r w:rsidRPr="00FF510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42371506" w14:textId="77777777" w:rsidR="00EF090D" w:rsidRPr="00FF5109" w:rsidRDefault="00EF090D" w:rsidP="00A8323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F5109">
              <w:rPr>
                <w:rFonts w:ascii="Verdana" w:hAnsi="Verdana"/>
                <w:bCs/>
                <w:sz w:val="18"/>
                <w:szCs w:val="18"/>
              </w:rPr>
              <w:t>05-500</w:t>
            </w:r>
            <w:r w:rsidRPr="00FF510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F5109">
              <w:rPr>
                <w:rFonts w:ascii="Verdana" w:hAnsi="Verdana"/>
                <w:bCs/>
                <w:sz w:val="18"/>
                <w:szCs w:val="18"/>
              </w:rPr>
              <w:t>Piaseczno</w:t>
            </w:r>
          </w:p>
          <w:p w14:paraId="0080C33E" w14:textId="5A504580" w:rsidR="00EF090D" w:rsidRPr="00FF5109" w:rsidRDefault="00EF090D" w:rsidP="00A8323B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F5109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FF5109" w:rsidRPr="00FF5109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FF5109">
              <w:rPr>
                <w:rFonts w:ascii="Verdana" w:hAnsi="Verdana"/>
                <w:sz w:val="18"/>
                <w:szCs w:val="18"/>
              </w:rPr>
              <w:t>brutto</w:t>
            </w:r>
            <w:r w:rsidR="00FF5109" w:rsidRPr="00FF5109">
              <w:rPr>
                <w:rFonts w:ascii="Verdana" w:hAnsi="Verdana"/>
                <w:sz w:val="18"/>
                <w:szCs w:val="18"/>
              </w:rPr>
              <w:t>:</w:t>
            </w:r>
            <w:r w:rsidRPr="00FF51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F5109">
              <w:rPr>
                <w:rFonts w:ascii="Verdana" w:hAnsi="Verdana"/>
                <w:b/>
                <w:sz w:val="18"/>
                <w:szCs w:val="18"/>
              </w:rPr>
              <w:t>159 900.00 zł</w:t>
            </w:r>
            <w:r w:rsidRPr="00FF510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6CEC7E2" w14:textId="77777777" w:rsidR="00EF090D" w:rsidRPr="00FF5109" w:rsidRDefault="00EF090D" w:rsidP="00A8323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510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F51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F510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F510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A587279" w14:textId="77777777" w:rsidR="003A0AFC" w:rsidRPr="00FF5109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F510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851"/>
        <w:gridCol w:w="1134"/>
        <w:gridCol w:w="992"/>
      </w:tblGrid>
      <w:tr w:rsidR="00FF5109" w:rsidRPr="00FF5109" w14:paraId="36FEC76F" w14:textId="77777777" w:rsidTr="00FF5109">
        <w:trPr>
          <w:trHeight w:val="510"/>
        </w:trPr>
        <w:tc>
          <w:tcPr>
            <w:tcW w:w="851" w:type="dxa"/>
            <w:vAlign w:val="center"/>
          </w:tcPr>
          <w:p w14:paraId="3E2C5D54" w14:textId="77777777" w:rsidR="00FF5109" w:rsidRPr="00FF5109" w:rsidRDefault="00FF5109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F5109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47054365" w14:textId="77777777" w:rsidR="00FF5109" w:rsidRPr="00FF5109" w:rsidRDefault="00FF5109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2FF75867" w14:textId="77777777" w:rsidR="00FF5109" w:rsidRPr="00FF5109" w:rsidRDefault="00FF5109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F0731AC" w14:textId="77777777" w:rsidR="00FF5109" w:rsidRPr="00FF5109" w:rsidRDefault="00FF5109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54C57AA4" w14:textId="77777777" w:rsidR="00FF5109" w:rsidRPr="00FF5109" w:rsidRDefault="00FF5109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F5109" w:rsidRPr="00FF5109" w14:paraId="188990BF" w14:textId="77777777" w:rsidTr="00FF5109">
        <w:tc>
          <w:tcPr>
            <w:tcW w:w="851" w:type="dxa"/>
            <w:vAlign w:val="center"/>
          </w:tcPr>
          <w:p w14:paraId="6735CFB4" w14:textId="77777777" w:rsidR="00FF5109" w:rsidRPr="00FF5109" w:rsidRDefault="00FF5109" w:rsidP="00A832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166E1930" w14:textId="02306E67" w:rsidR="00FF5109" w:rsidRPr="00FF5109" w:rsidRDefault="00FF5109" w:rsidP="00A8323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b/>
                <w:sz w:val="18"/>
                <w:szCs w:val="18"/>
              </w:rPr>
              <w:t>HELPI OPTICS Sp. z o. o.</w:t>
            </w:r>
          </w:p>
          <w:p w14:paraId="18C91664" w14:textId="77777777" w:rsidR="00FF5109" w:rsidRPr="00FF5109" w:rsidRDefault="00FF5109" w:rsidP="00A8323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bCs/>
                <w:sz w:val="18"/>
                <w:szCs w:val="18"/>
              </w:rPr>
              <w:t>ul. Okulickiego</w:t>
            </w:r>
            <w:r w:rsidRPr="00FF510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F5109">
              <w:rPr>
                <w:rFonts w:ascii="Verdana" w:hAnsi="Verdana" w:cs="Times New Roman"/>
                <w:bCs/>
                <w:sz w:val="18"/>
                <w:szCs w:val="18"/>
              </w:rPr>
              <w:t>5F</w:t>
            </w:r>
            <w:r w:rsidRPr="00FF510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56CA688" w14:textId="77777777" w:rsidR="00FF5109" w:rsidRPr="00FF5109" w:rsidRDefault="00FF5109" w:rsidP="00A8323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bCs/>
                <w:sz w:val="18"/>
                <w:szCs w:val="18"/>
              </w:rPr>
              <w:t>05-500</w:t>
            </w:r>
            <w:r w:rsidRPr="00FF510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F5109">
              <w:rPr>
                <w:rFonts w:ascii="Verdana" w:hAnsi="Verdana" w:cs="Times New Roman"/>
                <w:bCs/>
                <w:sz w:val="18"/>
                <w:szCs w:val="18"/>
              </w:rPr>
              <w:t>Piaseczno</w:t>
            </w:r>
          </w:p>
        </w:tc>
        <w:tc>
          <w:tcPr>
            <w:tcW w:w="851" w:type="dxa"/>
            <w:vAlign w:val="center"/>
          </w:tcPr>
          <w:p w14:paraId="643DB60D" w14:textId="77777777" w:rsidR="00FF5109" w:rsidRPr="00FF5109" w:rsidRDefault="00FF5109" w:rsidP="00A832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FA7BCDF" w14:textId="77777777" w:rsidR="00FF5109" w:rsidRDefault="00FF5109" w:rsidP="00A832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2E7DFA4C" w14:textId="70CBA5E2" w:rsidR="00FF5109" w:rsidRPr="00FF5109" w:rsidRDefault="00FF5109" w:rsidP="00A832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sz w:val="18"/>
                <w:szCs w:val="18"/>
              </w:rPr>
              <w:t>00,00</w:t>
            </w:r>
          </w:p>
        </w:tc>
        <w:tc>
          <w:tcPr>
            <w:tcW w:w="992" w:type="dxa"/>
            <w:vAlign w:val="center"/>
          </w:tcPr>
          <w:p w14:paraId="7E2E05E1" w14:textId="77777777" w:rsidR="00FF5109" w:rsidRDefault="00FF5109" w:rsidP="00A832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41F2BEAB" w14:textId="710594E5" w:rsidR="00FF5109" w:rsidRPr="00FF5109" w:rsidRDefault="00FF5109" w:rsidP="00A8323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5109">
              <w:rPr>
                <w:rFonts w:ascii="Verdana" w:hAnsi="Verdana" w:cs="Times New Roman"/>
                <w:sz w:val="18"/>
                <w:szCs w:val="18"/>
              </w:rPr>
              <w:t>60,00</w:t>
            </w:r>
          </w:p>
        </w:tc>
      </w:tr>
    </w:tbl>
    <w:p w14:paraId="7082B511" w14:textId="77777777" w:rsidR="00E85D70" w:rsidRPr="00FF5109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1694A87" w14:textId="77777777" w:rsidR="00F960D7" w:rsidRPr="00FF5109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F5D18E7" w14:textId="77777777" w:rsidR="00F960D7" w:rsidRPr="00FF5109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FF510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A7E9F" w14:textId="77777777" w:rsidR="00A6300C" w:rsidRDefault="00A6300C">
      <w:r>
        <w:separator/>
      </w:r>
    </w:p>
  </w:endnote>
  <w:endnote w:type="continuationSeparator" w:id="0">
    <w:p w14:paraId="6ECB6423" w14:textId="77777777" w:rsidR="00A6300C" w:rsidRDefault="00A63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FCD3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E7F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C759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B1A29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4029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91225" w14:textId="77777777" w:rsidR="00A6300C" w:rsidRDefault="00A6300C">
      <w:r>
        <w:separator/>
      </w:r>
    </w:p>
  </w:footnote>
  <w:footnote w:type="continuationSeparator" w:id="0">
    <w:p w14:paraId="0D9FF36E" w14:textId="77777777" w:rsidR="00A6300C" w:rsidRDefault="00A63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6BD0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A9A6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5E30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00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300C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090D"/>
    <w:rsid w:val="00F33C66"/>
    <w:rsid w:val="00F960D7"/>
    <w:rsid w:val="00F96DC7"/>
    <w:rsid w:val="00FB7F50"/>
    <w:rsid w:val="00FF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329F76"/>
  <w15:chartTrackingRefBased/>
  <w15:docId w15:val="{23537CF2-48C2-46A2-BBD9-217D29D5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2025-05-13T09:02:00Z</dcterms:created>
  <dcterms:modified xsi:type="dcterms:W3CDTF">2025-05-13T09:02:00Z</dcterms:modified>
</cp:coreProperties>
</file>