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82E84" w14:textId="7305BCAA" w:rsidR="00AB2B25" w:rsidRPr="00D7273D" w:rsidRDefault="00AB2B25" w:rsidP="00D7273D">
      <w:pPr>
        <w:pStyle w:val="NormalnyWeb"/>
        <w:spacing w:before="0" w:beforeAutospacing="0" w:after="0" w:afterAutospacing="0"/>
        <w:rPr>
          <w:rFonts w:ascii="Verdana" w:hAnsi="Verdana"/>
          <w:sz w:val="16"/>
          <w:szCs w:val="16"/>
        </w:rPr>
      </w:pPr>
      <w:r w:rsidRPr="00D7273D">
        <w:rPr>
          <w:rFonts w:ascii="Verdana" w:hAnsi="Verdana"/>
          <w:sz w:val="16"/>
          <w:szCs w:val="16"/>
        </w:rPr>
        <w:t xml:space="preserve">egzemplarz dla Wykonawcy */ AGH*   </w:t>
      </w:r>
    </w:p>
    <w:p w14:paraId="424D2F2E" w14:textId="77777777" w:rsidR="00AB2B25" w:rsidRPr="00D7273D" w:rsidRDefault="00AB2B25" w:rsidP="00D7273D">
      <w:pPr>
        <w:pStyle w:val="NormalnyWeb"/>
        <w:spacing w:before="0" w:beforeAutospacing="0" w:after="0" w:afterAutospacing="0"/>
        <w:rPr>
          <w:rFonts w:ascii="Verdana" w:hAnsi="Verdana"/>
          <w:sz w:val="16"/>
          <w:szCs w:val="16"/>
        </w:rPr>
      </w:pPr>
      <w:r w:rsidRPr="00D7273D">
        <w:rPr>
          <w:rFonts w:ascii="Verdana" w:hAnsi="Verdana"/>
          <w:sz w:val="16"/>
          <w:szCs w:val="16"/>
        </w:rPr>
        <w:t>* niepotrzebne skreślić, wraz z właściwym zaznaczeniem lub w inny równoważny sposób, tak aby można jednoznacznie określić egzemplarz dokumentu pozostający w dokumentacji AGH</w:t>
      </w:r>
    </w:p>
    <w:p w14:paraId="37CCF97B" w14:textId="77777777" w:rsidR="00AB2B25" w:rsidRPr="00D7273D" w:rsidRDefault="00AB2B25" w:rsidP="00963479">
      <w:pPr>
        <w:pStyle w:val="Nagwek1"/>
        <w:jc w:val="right"/>
        <w:rPr>
          <w:rFonts w:ascii="Verdana" w:hAnsi="Verdana"/>
          <w:sz w:val="18"/>
          <w:szCs w:val="18"/>
        </w:rPr>
      </w:pPr>
    </w:p>
    <w:p w14:paraId="1696D31A" w14:textId="7AC6CDAA" w:rsidR="00963479" w:rsidRPr="00D7273D" w:rsidRDefault="00963479" w:rsidP="00963479">
      <w:pPr>
        <w:pStyle w:val="Nagwek1"/>
        <w:jc w:val="right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Załącznik nr </w:t>
      </w:r>
      <w:r w:rsidR="003F612A" w:rsidRPr="00D7273D">
        <w:rPr>
          <w:rFonts w:ascii="Verdana" w:hAnsi="Verdana"/>
          <w:sz w:val="18"/>
          <w:szCs w:val="18"/>
        </w:rPr>
        <w:t>4</w:t>
      </w:r>
    </w:p>
    <w:p w14:paraId="1696D31B" w14:textId="77777777" w:rsidR="00963479" w:rsidRPr="00D7273D" w:rsidRDefault="00963479" w:rsidP="00963479">
      <w:pPr>
        <w:pStyle w:val="Nagwek1"/>
        <w:rPr>
          <w:rFonts w:ascii="Verdana" w:hAnsi="Verdana"/>
          <w:sz w:val="18"/>
          <w:szCs w:val="18"/>
        </w:rPr>
      </w:pPr>
    </w:p>
    <w:p w14:paraId="1696D31C" w14:textId="77777777" w:rsidR="00963479" w:rsidRPr="00D7273D" w:rsidRDefault="00963479" w:rsidP="00963479">
      <w:pPr>
        <w:pStyle w:val="Nagwek1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WZÓR UMOWY O ŚWIADCZENIE USŁUG</w:t>
      </w:r>
    </w:p>
    <w:p w14:paraId="1696D31D" w14:textId="6832C8FE" w:rsidR="00963479" w:rsidRPr="00D7273D" w:rsidRDefault="00963479" w:rsidP="00963479">
      <w:pPr>
        <w:jc w:val="center"/>
        <w:rPr>
          <w:rFonts w:ascii="Verdana" w:hAnsi="Verdana"/>
          <w:b/>
          <w:i/>
          <w:sz w:val="18"/>
          <w:szCs w:val="18"/>
        </w:rPr>
      </w:pPr>
      <w:r w:rsidRPr="00D7273D">
        <w:rPr>
          <w:rFonts w:ascii="Verdana" w:hAnsi="Verdana"/>
          <w:b/>
          <w:i/>
          <w:sz w:val="18"/>
          <w:szCs w:val="18"/>
        </w:rPr>
        <w:t>Ostateczna treść umowy może ulec zmianie w zakresie nie zmieniającym istotnych postanowień wzoru umowy i SWZ.</w:t>
      </w:r>
    </w:p>
    <w:p w14:paraId="1696D31E" w14:textId="77777777" w:rsidR="00963479" w:rsidRPr="00D7273D" w:rsidRDefault="00963479" w:rsidP="00963479">
      <w:pPr>
        <w:jc w:val="both"/>
        <w:rPr>
          <w:rFonts w:ascii="Verdana" w:hAnsi="Verdana"/>
          <w:sz w:val="18"/>
          <w:szCs w:val="18"/>
        </w:rPr>
      </w:pPr>
    </w:p>
    <w:p w14:paraId="1696D31F" w14:textId="77777777" w:rsidR="00963479" w:rsidRPr="00D7273D" w:rsidRDefault="00963479" w:rsidP="00963479">
      <w:pPr>
        <w:jc w:val="both"/>
        <w:rPr>
          <w:rFonts w:ascii="Verdana" w:hAnsi="Verdana"/>
          <w:sz w:val="18"/>
          <w:szCs w:val="18"/>
        </w:rPr>
      </w:pPr>
    </w:p>
    <w:p w14:paraId="1696D320" w14:textId="2A940A13" w:rsidR="00963479" w:rsidRPr="00D7273D" w:rsidRDefault="00963479" w:rsidP="00963479">
      <w:pPr>
        <w:pStyle w:val="Tekstpodstawowy"/>
        <w:jc w:val="both"/>
        <w:rPr>
          <w:rFonts w:ascii="Verdana" w:hAnsi="Verdana"/>
          <w:iCs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Zawarta w Krakowie w wyniku przeprowadzonego postępowania o zamówienie publiczne w trybie</w:t>
      </w:r>
      <w:r w:rsidR="008B0E79" w:rsidRPr="00D7273D">
        <w:rPr>
          <w:rFonts w:ascii="Verdana" w:hAnsi="Verdana"/>
          <w:i/>
          <w:color w:val="00B050"/>
          <w:sz w:val="18"/>
          <w:szCs w:val="18"/>
        </w:rPr>
        <w:t xml:space="preserve"> </w:t>
      </w:r>
      <w:r w:rsidR="00A21999" w:rsidRPr="00D7273D">
        <w:rPr>
          <w:rFonts w:ascii="Verdana" w:hAnsi="Verdana"/>
          <w:iCs/>
          <w:sz w:val="18"/>
          <w:szCs w:val="18"/>
        </w:rPr>
        <w:t>podstawowym bez negocjacji</w:t>
      </w:r>
    </w:p>
    <w:p w14:paraId="1696D321" w14:textId="77777777" w:rsidR="00963479" w:rsidRPr="00D7273D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pomiędzy :</w:t>
      </w:r>
    </w:p>
    <w:p w14:paraId="1696D322" w14:textId="77777777" w:rsidR="00963479" w:rsidRPr="00D7273D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D7273D">
        <w:rPr>
          <w:rFonts w:ascii="Verdana" w:hAnsi="Verdana"/>
          <w:b/>
          <w:sz w:val="18"/>
          <w:szCs w:val="18"/>
        </w:rPr>
        <w:t>Akademią Górniczo – Hutniczą im. Stanisława Staszica w Krakowie Al. Mickiewicza 30, 30-059 Kraków,</w:t>
      </w:r>
    </w:p>
    <w:p w14:paraId="1696D323" w14:textId="2FFB4313" w:rsidR="00963479" w:rsidRPr="00D7273D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Wydział /Instytut, inna jednostka/.......</w:t>
      </w:r>
      <w:r w:rsidR="00467E21" w:rsidRPr="00D7273D">
        <w:rPr>
          <w:rFonts w:ascii="Verdana" w:hAnsi="Verdana"/>
          <w:sz w:val="18"/>
          <w:szCs w:val="18"/>
        </w:rPr>
        <w:t>..........</w:t>
      </w:r>
      <w:r w:rsidRPr="00D7273D">
        <w:rPr>
          <w:rFonts w:ascii="Verdana" w:hAnsi="Verdana"/>
          <w:sz w:val="18"/>
          <w:szCs w:val="18"/>
        </w:rPr>
        <w:t>....................</w:t>
      </w:r>
    </w:p>
    <w:p w14:paraId="1696D324" w14:textId="77777777" w:rsidR="00963479" w:rsidRPr="00D7273D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reprezentowaną przez:</w:t>
      </w:r>
    </w:p>
    <w:p w14:paraId="1696D326" w14:textId="25E3FE16" w:rsidR="00963479" w:rsidRPr="00D7273D" w:rsidRDefault="00963479" w:rsidP="00EF57AE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1. Dziekana Wydziału /Kierownika Jednostki....................................... </w:t>
      </w:r>
    </w:p>
    <w:p w14:paraId="1696D327" w14:textId="77777777" w:rsidR="00963479" w:rsidRPr="00D7273D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zwaną dalej </w:t>
      </w:r>
      <w:r w:rsidRPr="00D7273D">
        <w:rPr>
          <w:rFonts w:ascii="Verdana" w:hAnsi="Verdana"/>
          <w:b/>
          <w:bCs/>
          <w:sz w:val="18"/>
          <w:szCs w:val="18"/>
        </w:rPr>
        <w:t>ZLECENIODAWCĄ</w:t>
      </w:r>
    </w:p>
    <w:p w14:paraId="1696D328" w14:textId="77777777" w:rsidR="00963479" w:rsidRPr="00D7273D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a</w:t>
      </w:r>
    </w:p>
    <w:p w14:paraId="1696D329" w14:textId="77777777" w:rsidR="00963479" w:rsidRPr="00D7273D" w:rsidRDefault="00963479" w:rsidP="00963479">
      <w:pPr>
        <w:pStyle w:val="Tekstpodstawowy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D7273D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696D32B" w14:textId="77777777" w:rsidR="00963479" w:rsidRPr="00D7273D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reprezentowaną przez:</w:t>
      </w:r>
    </w:p>
    <w:p w14:paraId="1696D32C" w14:textId="77777777" w:rsidR="00963479" w:rsidRPr="00D7273D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D7273D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zwanym dalej </w:t>
      </w:r>
      <w:r w:rsidRPr="00D7273D">
        <w:rPr>
          <w:rFonts w:ascii="Verdana" w:hAnsi="Verdana"/>
          <w:b/>
          <w:bCs/>
          <w:sz w:val="18"/>
          <w:szCs w:val="18"/>
        </w:rPr>
        <w:t>ZLECENIOBIORCĄ</w:t>
      </w:r>
    </w:p>
    <w:p w14:paraId="1696D32E" w14:textId="77777777" w:rsidR="00963479" w:rsidRPr="00D7273D" w:rsidRDefault="00963479" w:rsidP="00963479">
      <w:pPr>
        <w:jc w:val="both"/>
        <w:rPr>
          <w:rFonts w:ascii="Verdana" w:hAnsi="Verdana"/>
          <w:sz w:val="18"/>
          <w:szCs w:val="18"/>
        </w:rPr>
      </w:pPr>
    </w:p>
    <w:p w14:paraId="1696D32F" w14:textId="77777777" w:rsidR="00963479" w:rsidRPr="00D7273D" w:rsidRDefault="00963479" w:rsidP="00963479">
      <w:pPr>
        <w:jc w:val="center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§ 1</w:t>
      </w:r>
    </w:p>
    <w:p w14:paraId="277CE1D1" w14:textId="27E6576B" w:rsidR="001D0DE3" w:rsidRPr="00D7273D" w:rsidRDefault="00963479" w:rsidP="00777FE8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1. Przedmiotem umowy jest</w:t>
      </w:r>
      <w:r w:rsidR="001D0DE3" w:rsidRPr="00D7273D">
        <w:rPr>
          <w:rFonts w:ascii="Verdana" w:hAnsi="Verdana"/>
          <w:sz w:val="18"/>
          <w:szCs w:val="18"/>
        </w:rPr>
        <w:t xml:space="preserve"> </w:t>
      </w:r>
      <w:r w:rsidR="001D0DE3" w:rsidRPr="00D7273D">
        <w:rPr>
          <w:rFonts w:ascii="Verdana" w:hAnsi="Verdana"/>
          <w:sz w:val="18"/>
          <w:szCs w:val="18"/>
          <w:lang w:eastAsia="zh-CN"/>
        </w:rPr>
        <w:tab/>
      </w:r>
      <w:r w:rsidR="003E52B1" w:rsidRPr="00D7273D">
        <w:rPr>
          <w:rFonts w:ascii="Verdana" w:hAnsi="Verdana"/>
          <w:sz w:val="18"/>
          <w:szCs w:val="18"/>
          <w:lang w:eastAsia="zh-CN"/>
        </w:rPr>
        <w:t>Odbiór, transport oraz zagospodarowanie odpadów wielkogabarytowych oraz tekstyliów z terenu AGH</w:t>
      </w:r>
      <w:r w:rsidRPr="00D7273D">
        <w:rPr>
          <w:rFonts w:ascii="Verdana" w:hAnsi="Verdana"/>
          <w:sz w:val="18"/>
          <w:szCs w:val="18"/>
        </w:rPr>
        <w:t xml:space="preserve">. </w:t>
      </w:r>
    </w:p>
    <w:p w14:paraId="1696D331" w14:textId="2169F28A" w:rsidR="00963479" w:rsidRPr="00D7273D" w:rsidRDefault="001D0DE3" w:rsidP="00777FE8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2. </w:t>
      </w:r>
      <w:r w:rsidR="00963479" w:rsidRPr="00D7273D">
        <w:rPr>
          <w:rFonts w:ascii="Verdana" w:hAnsi="Verdana"/>
          <w:sz w:val="18"/>
          <w:szCs w:val="18"/>
        </w:rPr>
        <w:t>Szczegółowy opis przedmiotu zamówienia znajduje się w załączniku nr 1 do niniejszej umowy</w:t>
      </w:r>
      <w:r w:rsidR="003C4C83" w:rsidRPr="00D7273D">
        <w:rPr>
          <w:rFonts w:ascii="Verdana" w:hAnsi="Verdana"/>
          <w:sz w:val="18"/>
          <w:szCs w:val="18"/>
        </w:rPr>
        <w:t xml:space="preserve"> – </w:t>
      </w:r>
      <w:r w:rsidR="004E02C9" w:rsidRPr="00D7273D">
        <w:rPr>
          <w:rFonts w:ascii="Verdana" w:hAnsi="Verdana"/>
          <w:sz w:val="18"/>
          <w:szCs w:val="18"/>
        </w:rPr>
        <w:t>opis przedmiotu zamówienia</w:t>
      </w:r>
      <w:r w:rsidR="004E5500" w:rsidRPr="00D7273D">
        <w:rPr>
          <w:rFonts w:ascii="Verdana" w:hAnsi="Verdana"/>
          <w:sz w:val="18"/>
          <w:szCs w:val="18"/>
        </w:rPr>
        <w:t xml:space="preserve"> SWZ</w:t>
      </w:r>
      <w:r w:rsidR="003C4C83" w:rsidRPr="00D7273D">
        <w:rPr>
          <w:rFonts w:ascii="Verdana" w:hAnsi="Verdana"/>
          <w:sz w:val="18"/>
          <w:szCs w:val="18"/>
        </w:rPr>
        <w:t xml:space="preserve"> i oferta </w:t>
      </w:r>
      <w:r w:rsidR="0059060C" w:rsidRPr="00D7273D">
        <w:rPr>
          <w:rFonts w:ascii="Verdana" w:hAnsi="Verdana"/>
          <w:sz w:val="18"/>
          <w:szCs w:val="18"/>
        </w:rPr>
        <w:t>Zleceniobiorcy</w:t>
      </w:r>
      <w:r w:rsidR="00963479" w:rsidRPr="00D7273D">
        <w:rPr>
          <w:rFonts w:ascii="Verdana" w:hAnsi="Verdana"/>
          <w:sz w:val="18"/>
          <w:szCs w:val="18"/>
        </w:rPr>
        <w:t>.</w:t>
      </w:r>
    </w:p>
    <w:p w14:paraId="1696D332" w14:textId="77777777" w:rsidR="00963479" w:rsidRPr="00D7273D" w:rsidRDefault="00963479" w:rsidP="00777FE8">
      <w:pPr>
        <w:jc w:val="both"/>
        <w:rPr>
          <w:rFonts w:ascii="Verdana" w:hAnsi="Verdana"/>
          <w:sz w:val="18"/>
          <w:szCs w:val="18"/>
        </w:rPr>
      </w:pPr>
    </w:p>
    <w:p w14:paraId="1696D333" w14:textId="77777777" w:rsidR="00963479" w:rsidRPr="00D7273D" w:rsidRDefault="00963479" w:rsidP="00963479">
      <w:pPr>
        <w:jc w:val="center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§ 2</w:t>
      </w:r>
    </w:p>
    <w:p w14:paraId="1696D334" w14:textId="7EDE1C4B" w:rsidR="003C4C83" w:rsidRPr="00D7273D" w:rsidRDefault="00BA021C" w:rsidP="00BA021C">
      <w:pPr>
        <w:pStyle w:val="Akapitzlist"/>
        <w:numPr>
          <w:ilvl w:val="0"/>
          <w:numId w:val="20"/>
        </w:numPr>
        <w:ind w:left="0" w:firstLine="0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 </w:t>
      </w:r>
      <w:r w:rsidR="003C4C83" w:rsidRPr="00D7273D">
        <w:rPr>
          <w:rFonts w:ascii="Verdana" w:hAnsi="Verdana"/>
          <w:sz w:val="18"/>
          <w:szCs w:val="18"/>
        </w:rPr>
        <w:t xml:space="preserve">Termin realizacji usługi: sukcesywnie w okresie 12 miesięcy </w:t>
      </w:r>
      <w:r w:rsidR="00974798" w:rsidRPr="00D7273D">
        <w:rPr>
          <w:rFonts w:ascii="Verdana" w:hAnsi="Verdana"/>
          <w:sz w:val="18"/>
          <w:szCs w:val="18"/>
        </w:rPr>
        <w:t>tj. od ……. ……………  do ……………………..….</w:t>
      </w:r>
      <w:r w:rsidR="00214733" w:rsidRPr="00D7273D">
        <w:rPr>
          <w:rFonts w:ascii="Verdana" w:hAnsi="Verdana"/>
          <w:sz w:val="18"/>
          <w:szCs w:val="18"/>
        </w:rPr>
        <w:t>.</w:t>
      </w:r>
    </w:p>
    <w:p w14:paraId="69761A5C" w14:textId="0E963D23" w:rsidR="00BA021C" w:rsidRPr="00D7273D" w:rsidRDefault="00BA021C" w:rsidP="00BA021C">
      <w:pPr>
        <w:pStyle w:val="Akapitzlist"/>
        <w:numPr>
          <w:ilvl w:val="0"/>
          <w:numId w:val="20"/>
        </w:numPr>
        <w:ind w:left="0" w:firstLine="0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 </w:t>
      </w:r>
      <w:r w:rsidR="003C4C83" w:rsidRPr="00D7273D">
        <w:rPr>
          <w:rFonts w:ascii="Verdana" w:hAnsi="Verdana"/>
          <w:sz w:val="18"/>
          <w:szCs w:val="18"/>
        </w:rPr>
        <w:t>Termin</w:t>
      </w:r>
      <w:r w:rsidR="00963479" w:rsidRPr="00D7273D">
        <w:rPr>
          <w:rFonts w:ascii="Verdana" w:hAnsi="Verdana"/>
          <w:sz w:val="18"/>
          <w:szCs w:val="18"/>
        </w:rPr>
        <w:t xml:space="preserve"> </w:t>
      </w:r>
      <w:r w:rsidR="00154248" w:rsidRPr="00D7273D">
        <w:rPr>
          <w:rFonts w:ascii="Verdana" w:hAnsi="Verdana"/>
          <w:sz w:val="18"/>
          <w:szCs w:val="18"/>
        </w:rPr>
        <w:t xml:space="preserve"> podstawienia samochodu: do …… dni roboczych od zgłoszenia zapotrzebowania przez Zleceniodawcę.  </w:t>
      </w:r>
    </w:p>
    <w:p w14:paraId="1696D335" w14:textId="3885C908" w:rsidR="00963479" w:rsidRPr="00D7273D" w:rsidRDefault="00BA021C" w:rsidP="00BA021C">
      <w:pPr>
        <w:pStyle w:val="Akapitzlist"/>
        <w:numPr>
          <w:ilvl w:val="0"/>
          <w:numId w:val="20"/>
        </w:numPr>
        <w:ind w:left="0" w:firstLine="0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 </w:t>
      </w:r>
      <w:r w:rsidR="00154248" w:rsidRPr="00D7273D">
        <w:rPr>
          <w:rFonts w:ascii="Verdana" w:hAnsi="Verdana"/>
          <w:sz w:val="18"/>
          <w:szCs w:val="18"/>
        </w:rPr>
        <w:t>Termin podstawienia przykrywanego kontenera na tekstylia: do …… dni roboczych od zgłoszenia zapotrzebowania przez Zleceniodawcę.</w:t>
      </w:r>
    </w:p>
    <w:p w14:paraId="1696D336" w14:textId="77777777" w:rsidR="00963479" w:rsidRPr="00D7273D" w:rsidRDefault="00963479" w:rsidP="003C4C83">
      <w:pPr>
        <w:ind w:left="284" w:hanging="284"/>
        <w:jc w:val="both"/>
        <w:rPr>
          <w:rFonts w:ascii="Verdana" w:hAnsi="Verdana"/>
          <w:sz w:val="18"/>
          <w:szCs w:val="18"/>
        </w:rPr>
      </w:pPr>
    </w:p>
    <w:p w14:paraId="1696D338" w14:textId="77777777" w:rsidR="00963479" w:rsidRPr="00D7273D" w:rsidRDefault="00963479" w:rsidP="00963479">
      <w:pPr>
        <w:jc w:val="center"/>
        <w:rPr>
          <w:rFonts w:ascii="Verdana" w:hAnsi="Verdana"/>
          <w:sz w:val="18"/>
          <w:szCs w:val="18"/>
        </w:rPr>
      </w:pPr>
      <w:bookmarkStart w:id="0" w:name="_Hlk120518801"/>
      <w:r w:rsidRPr="00D7273D">
        <w:rPr>
          <w:rFonts w:ascii="Verdana" w:hAnsi="Verdana"/>
          <w:sz w:val="18"/>
          <w:szCs w:val="18"/>
        </w:rPr>
        <w:t>§ 3</w:t>
      </w:r>
    </w:p>
    <w:bookmarkEnd w:id="0"/>
    <w:p w14:paraId="10030F16" w14:textId="5453253A" w:rsidR="006F7D50" w:rsidRDefault="00B937C9" w:rsidP="00B937C9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1.</w:t>
      </w:r>
      <w:r w:rsidR="00BA021C" w:rsidRPr="00D7273D">
        <w:rPr>
          <w:rFonts w:ascii="Verdana" w:hAnsi="Verdana"/>
          <w:sz w:val="18"/>
          <w:szCs w:val="18"/>
        </w:rPr>
        <w:t xml:space="preserve"> </w:t>
      </w:r>
      <w:bookmarkStart w:id="1" w:name="_Hlk196683386"/>
      <w:bookmarkStart w:id="2" w:name="_Hlk197591502"/>
      <w:r w:rsidRPr="00D7273D">
        <w:rPr>
          <w:rFonts w:ascii="Verdana" w:hAnsi="Verdana"/>
          <w:sz w:val="18"/>
          <w:szCs w:val="18"/>
        </w:rPr>
        <w:t xml:space="preserve">Cena </w:t>
      </w:r>
      <w:r w:rsidR="00A90ED2">
        <w:rPr>
          <w:rFonts w:ascii="Verdana" w:hAnsi="Verdana"/>
          <w:sz w:val="18"/>
          <w:szCs w:val="18"/>
        </w:rPr>
        <w:t>ne</w:t>
      </w:r>
      <w:r w:rsidRPr="00D7273D">
        <w:rPr>
          <w:rFonts w:ascii="Verdana" w:hAnsi="Verdana"/>
          <w:sz w:val="18"/>
          <w:szCs w:val="18"/>
        </w:rPr>
        <w:t xml:space="preserve">tto </w:t>
      </w:r>
      <w:r w:rsidR="009C5BC9">
        <w:rPr>
          <w:rFonts w:ascii="Verdana" w:hAnsi="Verdana"/>
          <w:sz w:val="18"/>
          <w:szCs w:val="18"/>
        </w:rPr>
        <w:t xml:space="preserve">za całość przedmiotu zamówienia </w:t>
      </w:r>
      <w:r w:rsidR="006F7D50" w:rsidRPr="00D7273D">
        <w:rPr>
          <w:rFonts w:ascii="Verdana" w:hAnsi="Verdana"/>
          <w:sz w:val="18"/>
          <w:szCs w:val="18"/>
        </w:rPr>
        <w:t>wynosi</w:t>
      </w:r>
      <w:r w:rsidR="006F7D50">
        <w:rPr>
          <w:rFonts w:ascii="Verdana" w:hAnsi="Verdana"/>
          <w:sz w:val="18"/>
          <w:szCs w:val="18"/>
        </w:rPr>
        <w:t>:</w:t>
      </w:r>
      <w:r w:rsidR="009C5BC9">
        <w:rPr>
          <w:rFonts w:ascii="Verdana" w:hAnsi="Verdana"/>
          <w:sz w:val="18"/>
          <w:szCs w:val="18"/>
        </w:rPr>
        <w:t xml:space="preserve"> ……………………… PLN, w tym:</w:t>
      </w:r>
    </w:p>
    <w:p w14:paraId="593855A2" w14:textId="73879CBC" w:rsidR="006F7D50" w:rsidRDefault="00464CC7" w:rsidP="00B937C9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a)</w:t>
      </w:r>
      <w:r w:rsidR="006F7D50" w:rsidRPr="00D7273D">
        <w:rPr>
          <w:rFonts w:ascii="Verdana" w:hAnsi="Verdana"/>
          <w:sz w:val="18"/>
          <w:szCs w:val="18"/>
        </w:rPr>
        <w:t xml:space="preserve"> za odbiór </w:t>
      </w:r>
      <w:r w:rsidR="00B937C9" w:rsidRPr="00D7273D">
        <w:rPr>
          <w:rFonts w:ascii="Verdana" w:hAnsi="Verdana"/>
          <w:sz w:val="18"/>
          <w:szCs w:val="18"/>
        </w:rPr>
        <w:t xml:space="preserve">1 tony odpadów </w:t>
      </w:r>
      <w:r w:rsidR="00BA021C" w:rsidRPr="00D7273D">
        <w:rPr>
          <w:rFonts w:ascii="Verdana" w:hAnsi="Verdana"/>
          <w:sz w:val="18"/>
          <w:szCs w:val="18"/>
        </w:rPr>
        <w:t xml:space="preserve">wielkogabarytowych </w:t>
      </w:r>
      <w:r w:rsidR="00B937C9" w:rsidRPr="00D7273D">
        <w:rPr>
          <w:rFonts w:ascii="Verdana" w:hAnsi="Verdana"/>
          <w:sz w:val="18"/>
          <w:szCs w:val="18"/>
        </w:rPr>
        <w:t>…………… zł (słownie:  …………………… )</w:t>
      </w:r>
      <w:bookmarkEnd w:id="1"/>
      <w:r w:rsidR="00BA021C" w:rsidRPr="00D7273D">
        <w:rPr>
          <w:rFonts w:ascii="Verdana" w:hAnsi="Verdana"/>
          <w:sz w:val="18"/>
          <w:szCs w:val="18"/>
        </w:rPr>
        <w:t xml:space="preserve">, </w:t>
      </w:r>
      <w:bookmarkEnd w:id="2"/>
    </w:p>
    <w:p w14:paraId="109B81DF" w14:textId="4C932036" w:rsidR="006F7D50" w:rsidRDefault="006F7D50" w:rsidP="00B937C9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</w:t>
      </w:r>
      <w:r w:rsidR="00464CC7">
        <w:rPr>
          <w:rFonts w:ascii="Verdana" w:hAnsi="Verdana"/>
          <w:sz w:val="18"/>
          <w:szCs w:val="18"/>
        </w:rPr>
        <w:t>)</w:t>
      </w:r>
      <w:r>
        <w:rPr>
          <w:rFonts w:ascii="Verdana" w:hAnsi="Verdana"/>
          <w:sz w:val="18"/>
          <w:szCs w:val="18"/>
        </w:rPr>
        <w:t xml:space="preserve"> za odbiór </w:t>
      </w:r>
      <w:r w:rsidR="00A90ED2">
        <w:rPr>
          <w:rFonts w:ascii="Verdana" w:hAnsi="Verdana"/>
          <w:sz w:val="18"/>
          <w:szCs w:val="18"/>
        </w:rPr>
        <w:t>95</w:t>
      </w:r>
      <w:r w:rsidR="00A90ED2" w:rsidRPr="00A90ED2">
        <w:rPr>
          <w:rFonts w:ascii="Verdana" w:hAnsi="Verdana"/>
          <w:sz w:val="18"/>
          <w:szCs w:val="18"/>
        </w:rPr>
        <w:t xml:space="preserve"> ton odpadów wielkogabarytowych …………… zł (słownie:  …………………… )</w:t>
      </w:r>
      <w:r>
        <w:rPr>
          <w:rFonts w:ascii="Verdana" w:hAnsi="Verdana"/>
          <w:sz w:val="18"/>
          <w:szCs w:val="18"/>
        </w:rPr>
        <w:t>,</w:t>
      </w:r>
      <w:r w:rsidR="00A90ED2" w:rsidRPr="00A90ED2">
        <w:rPr>
          <w:rFonts w:ascii="Verdana" w:hAnsi="Verdana"/>
          <w:sz w:val="18"/>
          <w:szCs w:val="18"/>
        </w:rPr>
        <w:t xml:space="preserve"> </w:t>
      </w:r>
      <w:bookmarkStart w:id="3" w:name="_Hlk197591555"/>
    </w:p>
    <w:p w14:paraId="0A3EBB34" w14:textId="4E0A20F3" w:rsidR="006F7D50" w:rsidRDefault="006F7D50" w:rsidP="00B937C9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="00464CC7">
        <w:rPr>
          <w:rFonts w:ascii="Verdana" w:hAnsi="Verdana"/>
          <w:sz w:val="18"/>
          <w:szCs w:val="18"/>
        </w:rPr>
        <w:t>)</w:t>
      </w:r>
      <w:r>
        <w:rPr>
          <w:rFonts w:ascii="Verdana" w:hAnsi="Verdana"/>
          <w:sz w:val="18"/>
          <w:szCs w:val="18"/>
        </w:rPr>
        <w:t xml:space="preserve"> </w:t>
      </w:r>
      <w:r w:rsidRPr="00D7273D">
        <w:rPr>
          <w:rFonts w:ascii="Verdana" w:hAnsi="Verdana"/>
          <w:sz w:val="18"/>
          <w:szCs w:val="18"/>
        </w:rPr>
        <w:t xml:space="preserve">za odbiór </w:t>
      </w:r>
      <w:r w:rsidR="00BA021C" w:rsidRPr="00D7273D">
        <w:rPr>
          <w:rFonts w:ascii="Verdana" w:hAnsi="Verdana"/>
          <w:sz w:val="18"/>
          <w:szCs w:val="18"/>
        </w:rPr>
        <w:t>1</w:t>
      </w:r>
      <w:r w:rsidR="00E81FDD" w:rsidRPr="00D7273D">
        <w:rPr>
          <w:rFonts w:ascii="Verdana" w:hAnsi="Verdana"/>
          <w:sz w:val="18"/>
          <w:szCs w:val="18"/>
        </w:rPr>
        <w:t>00 kg</w:t>
      </w:r>
      <w:r w:rsidR="00BA021C" w:rsidRPr="00D7273D">
        <w:rPr>
          <w:rFonts w:ascii="Verdana" w:hAnsi="Verdana"/>
          <w:sz w:val="18"/>
          <w:szCs w:val="18"/>
        </w:rPr>
        <w:t xml:space="preserve"> </w:t>
      </w:r>
      <w:r w:rsidR="00E81FDD" w:rsidRPr="00D7273D">
        <w:rPr>
          <w:rFonts w:ascii="Verdana" w:hAnsi="Verdana"/>
          <w:sz w:val="18"/>
          <w:szCs w:val="18"/>
        </w:rPr>
        <w:t>tekstyliów</w:t>
      </w:r>
      <w:r w:rsidR="00BA021C" w:rsidRPr="00D7273D">
        <w:rPr>
          <w:rFonts w:ascii="Verdana" w:hAnsi="Verdana"/>
          <w:sz w:val="18"/>
          <w:szCs w:val="18"/>
        </w:rPr>
        <w:t xml:space="preserve"> wynosi …………… zł (słownie:  …………………… )</w:t>
      </w:r>
      <w:r w:rsidR="00A90ED2">
        <w:rPr>
          <w:rFonts w:ascii="Verdana" w:hAnsi="Verdana"/>
          <w:sz w:val="18"/>
          <w:szCs w:val="18"/>
        </w:rPr>
        <w:t xml:space="preserve">, </w:t>
      </w:r>
      <w:bookmarkEnd w:id="3"/>
    </w:p>
    <w:p w14:paraId="05DEF4DF" w14:textId="22CF852E" w:rsidR="00B937C9" w:rsidRPr="00D7273D" w:rsidRDefault="006F7D50" w:rsidP="00B937C9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</w:t>
      </w:r>
      <w:r w:rsidR="00464CC7">
        <w:rPr>
          <w:rFonts w:ascii="Verdana" w:hAnsi="Verdana"/>
          <w:sz w:val="18"/>
          <w:szCs w:val="18"/>
        </w:rPr>
        <w:t>)</w:t>
      </w:r>
      <w:r>
        <w:rPr>
          <w:rFonts w:ascii="Verdana" w:hAnsi="Verdana"/>
          <w:sz w:val="18"/>
          <w:szCs w:val="18"/>
        </w:rPr>
        <w:t xml:space="preserve"> </w:t>
      </w:r>
      <w:r w:rsidR="00A90ED2" w:rsidRPr="00A90ED2">
        <w:rPr>
          <w:rFonts w:ascii="Verdana" w:hAnsi="Verdana"/>
          <w:sz w:val="18"/>
          <w:szCs w:val="18"/>
        </w:rPr>
        <w:t xml:space="preserve">za odbiór </w:t>
      </w:r>
      <w:r w:rsidR="00A90ED2">
        <w:rPr>
          <w:rFonts w:ascii="Verdana" w:hAnsi="Verdana"/>
          <w:sz w:val="18"/>
          <w:szCs w:val="18"/>
        </w:rPr>
        <w:t xml:space="preserve">5 ton  </w:t>
      </w:r>
      <w:r w:rsidR="00A90ED2" w:rsidRPr="00A90ED2">
        <w:rPr>
          <w:rFonts w:ascii="Verdana" w:hAnsi="Verdana"/>
          <w:sz w:val="18"/>
          <w:szCs w:val="18"/>
        </w:rPr>
        <w:t>tekstyliów wynosi …………… zł (słownie:  …………………… ).</w:t>
      </w:r>
    </w:p>
    <w:p w14:paraId="5564B167" w14:textId="2D0F4C5A" w:rsidR="00B937C9" w:rsidRPr="00D7273D" w:rsidRDefault="00B937C9" w:rsidP="00B937C9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2. Wynagrodzenie za całość przedmiotu umowy nie przekroczy kwoty brutto ………………. (słownie: ……………….)</w:t>
      </w:r>
      <w:r w:rsidR="00331FE2" w:rsidRPr="00D7273D">
        <w:rPr>
          <w:rFonts w:ascii="Verdana" w:hAnsi="Verdana"/>
          <w:sz w:val="18"/>
          <w:szCs w:val="18"/>
        </w:rPr>
        <w:t>, z uwzględnieniem zapisów znajdujących się w § 7 niniejszej umowy.</w:t>
      </w:r>
      <w:r w:rsidR="009C5BC9">
        <w:rPr>
          <w:rFonts w:ascii="Verdana" w:hAnsi="Verdana"/>
          <w:sz w:val="18"/>
          <w:szCs w:val="18"/>
        </w:rPr>
        <w:t xml:space="preserve"> Powyższa kwota zawiera właściwą stawkę podatku VAT.</w:t>
      </w:r>
    </w:p>
    <w:p w14:paraId="12F6A492" w14:textId="77777777" w:rsidR="00B937C9" w:rsidRPr="00D7273D" w:rsidRDefault="00B937C9" w:rsidP="00B937C9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3. Wynagrodzenie, o którym mowa w ust. 1 obejmuje wszystkie koszty jakie powstaną w związku z wykonaniem przedmiotu umowy. Zleceniobiorcy nie przysługuje zwrot od Zleceniodawcy jakichkolwiek dodatkowych kosztów, opłat i podatków poniesionych przez Zleceniobiorcę w związku z realizacją przedmiotu umowy.</w:t>
      </w:r>
    </w:p>
    <w:p w14:paraId="33A5F43D" w14:textId="0E6FEB04" w:rsidR="00A875D1" w:rsidRPr="00A90ED2" w:rsidRDefault="00B937C9" w:rsidP="00A90ED2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4. Minimalna wielkość świadczonej usługi wynosi </w:t>
      </w:r>
      <w:r w:rsidR="00027346" w:rsidRPr="00D7273D">
        <w:rPr>
          <w:rFonts w:ascii="Verdana" w:hAnsi="Verdana"/>
          <w:sz w:val="18"/>
          <w:szCs w:val="18"/>
        </w:rPr>
        <w:t>6</w:t>
      </w:r>
      <w:r w:rsidRPr="00D7273D">
        <w:rPr>
          <w:rFonts w:ascii="Verdana" w:hAnsi="Verdana"/>
          <w:sz w:val="18"/>
          <w:szCs w:val="18"/>
        </w:rPr>
        <w:t>0 ton.</w:t>
      </w:r>
    </w:p>
    <w:p w14:paraId="3E3329C1" w14:textId="331621DC" w:rsidR="00620317" w:rsidRPr="00D7273D" w:rsidRDefault="00A90ED2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>
        <w:rPr>
          <w:rFonts w:ascii="Verdana" w:hAnsi="Verdana"/>
          <w:bCs/>
          <w:iCs/>
          <w:sz w:val="18"/>
          <w:szCs w:val="18"/>
          <w:lang w:eastAsia="zh-CN"/>
        </w:rPr>
        <w:t>5</w:t>
      </w:r>
      <w:r w:rsidR="00620317" w:rsidRPr="00D7273D">
        <w:rPr>
          <w:rFonts w:ascii="Verdana" w:hAnsi="Verdana"/>
          <w:bCs/>
          <w:iCs/>
          <w:sz w:val="18"/>
          <w:szCs w:val="18"/>
          <w:lang w:eastAsia="zh-CN"/>
        </w:rPr>
        <w:t xml:space="preserve">. </w:t>
      </w:r>
      <w:r w:rsidR="00620317" w:rsidRPr="00D7273D">
        <w:rPr>
          <w:rFonts w:ascii="Verdana" w:hAnsi="Verdana"/>
          <w:sz w:val="18"/>
          <w:szCs w:val="18"/>
        </w:rPr>
        <w:t>Po podpisaniu umowy nadzór nad jej realizacją sprawuje:</w:t>
      </w:r>
    </w:p>
    <w:p w14:paraId="4BD5AB67" w14:textId="41FC6719" w:rsidR="00620317" w:rsidRPr="00D7273D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- ze strony Zleceniodawcy: …………………………..… Tel. …………………., e-mail ……………………..</w:t>
      </w:r>
    </w:p>
    <w:p w14:paraId="2B4056B4" w14:textId="643DF5BC" w:rsidR="00620317" w:rsidRPr="00D7273D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- ze strony Zleceniobiorcy: ………………………………… Tel. …………………., e-mail …………………</w:t>
      </w:r>
    </w:p>
    <w:p w14:paraId="3936CC85" w14:textId="77777777" w:rsidR="00620317" w:rsidRPr="00D7273D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rFonts w:ascii="Verdana" w:hAnsi="Verdana"/>
          <w:sz w:val="18"/>
          <w:szCs w:val="18"/>
        </w:rPr>
      </w:pPr>
    </w:p>
    <w:p w14:paraId="1696D33C" w14:textId="5638EC98" w:rsidR="00963479" w:rsidRPr="00D7273D" w:rsidRDefault="00620317" w:rsidP="00EF57AE">
      <w:pPr>
        <w:jc w:val="center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§ 4</w:t>
      </w:r>
    </w:p>
    <w:p w14:paraId="1696D33E" w14:textId="5D5A3822" w:rsidR="00963479" w:rsidRPr="00D7273D" w:rsidRDefault="003E749C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color w:val="00B050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ab/>
      </w:r>
      <w:r w:rsidR="00B937C9" w:rsidRPr="00D7273D">
        <w:rPr>
          <w:rFonts w:ascii="Verdana" w:hAnsi="Verdana"/>
          <w:sz w:val="18"/>
          <w:szCs w:val="18"/>
        </w:rPr>
        <w:t xml:space="preserve"> </w:t>
      </w:r>
      <w:r w:rsidR="000F20BA" w:rsidRPr="00D7273D">
        <w:rPr>
          <w:rFonts w:ascii="Verdana" w:hAnsi="Verdana"/>
          <w:sz w:val="18"/>
          <w:szCs w:val="18"/>
        </w:rPr>
        <w:t xml:space="preserve">Należność, o której mowa w § 3 będzie regulowana przez Zleceniodawcę w terminie do 21 dni od dnia otrzymania prawidłowo wystawionej faktury przez Zleceniobiorcę, </w:t>
      </w:r>
      <w:r w:rsidR="00EF57AE" w:rsidRPr="00D7273D">
        <w:rPr>
          <w:rFonts w:ascii="Verdana" w:hAnsi="Verdana"/>
          <w:sz w:val="18"/>
          <w:szCs w:val="18"/>
        </w:rPr>
        <w:t>w okresach miesięcznych,</w:t>
      </w:r>
      <w:r w:rsidR="000F20BA" w:rsidRPr="00D7273D">
        <w:rPr>
          <w:rFonts w:ascii="Verdana" w:hAnsi="Verdana"/>
          <w:sz w:val="18"/>
          <w:szCs w:val="18"/>
        </w:rPr>
        <w:t xml:space="preserve"> w oparciu o karty przekazania odpadów. Na fakturze Zleceniobiorca umieści numer niniejszej umowy.</w:t>
      </w:r>
    </w:p>
    <w:p w14:paraId="1696D33F" w14:textId="77777777" w:rsidR="005F1BCA" w:rsidRPr="00D7273D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Płatność nastąpi za faktyczną ilość odebranych odpadów.</w:t>
      </w:r>
    </w:p>
    <w:p w14:paraId="1696D340" w14:textId="5B5A05AE" w:rsidR="005F1BCA" w:rsidRPr="00D7273D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Zapłata wynagrodzenia nastąpi przelewem na </w:t>
      </w:r>
      <w:r w:rsidRPr="00106920">
        <w:rPr>
          <w:rFonts w:ascii="Verdana" w:hAnsi="Verdana"/>
          <w:sz w:val="18"/>
          <w:szCs w:val="18"/>
        </w:rPr>
        <w:t xml:space="preserve">rachunek </w:t>
      </w:r>
      <w:r w:rsidR="00106920" w:rsidRPr="00106920">
        <w:rPr>
          <w:rFonts w:ascii="Verdana" w:hAnsi="Verdana"/>
          <w:sz w:val="18"/>
          <w:szCs w:val="18"/>
        </w:rPr>
        <w:t>Zleceniobiorcy</w:t>
      </w:r>
      <w:r w:rsidRPr="00106920">
        <w:rPr>
          <w:rFonts w:ascii="Verdana" w:hAnsi="Verdana"/>
          <w:sz w:val="18"/>
          <w:szCs w:val="18"/>
        </w:rPr>
        <w:t xml:space="preserve"> zawarty na dzień zlecenia przelewu w wykazie podmiotów o których mowa w art. 96b ust. 1) Ustawy o podatku od towarów i usług. W przypadku braku, na dzień zapłaty, numeru rachunku w powyższym</w:t>
      </w:r>
      <w:r w:rsidRPr="00D7273D">
        <w:rPr>
          <w:rFonts w:ascii="Verdana" w:hAnsi="Verdana"/>
          <w:sz w:val="18"/>
          <w:szCs w:val="18"/>
        </w:rPr>
        <w:t xml:space="preserve"> wykazie nie mają zastosowania zapisy dotyczące naliczania odsetek ustawowych za nieterminową zapłatę o których mowa w ust. </w:t>
      </w:r>
      <w:r w:rsidR="001619B5" w:rsidRPr="00D7273D">
        <w:rPr>
          <w:rFonts w:ascii="Verdana" w:hAnsi="Verdana"/>
          <w:sz w:val="18"/>
          <w:szCs w:val="18"/>
        </w:rPr>
        <w:t>6</w:t>
      </w:r>
      <w:r w:rsidRPr="00D7273D">
        <w:rPr>
          <w:rFonts w:ascii="Verdana" w:hAnsi="Verdana"/>
          <w:sz w:val="18"/>
          <w:szCs w:val="18"/>
        </w:rPr>
        <w:t>.</w:t>
      </w:r>
    </w:p>
    <w:p w14:paraId="1696D341" w14:textId="77777777" w:rsidR="001619B5" w:rsidRPr="00D7273D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</w:t>
      </w:r>
      <w:r w:rsidRPr="00D7273D">
        <w:rPr>
          <w:rFonts w:ascii="Verdana" w:hAnsi="Verdana"/>
          <w:sz w:val="18"/>
          <w:szCs w:val="18"/>
        </w:rPr>
        <w:lastRenderedPageBreak/>
        <w:t>przesunięty odpowiednio. Z tego tytułu Zleceniobiorcy nie przysługują roszczenia z tytułu niedotrzymania terminu płatności, o których mowa w ust. 6.</w:t>
      </w:r>
    </w:p>
    <w:p w14:paraId="1696D342" w14:textId="2798BF8D" w:rsidR="001619B5" w:rsidRPr="00D7273D" w:rsidRDefault="00106920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1619B5" w:rsidRPr="00D7273D">
        <w:rPr>
          <w:rFonts w:ascii="Verdana" w:hAnsi="Verdana"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1696D343" w14:textId="578DA847" w:rsidR="001619B5" w:rsidRPr="00D7273D" w:rsidRDefault="00620317" w:rsidP="00620317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6.</w:t>
      </w:r>
      <w:r w:rsidR="00643B1D" w:rsidRPr="00D7273D">
        <w:rPr>
          <w:rFonts w:ascii="Verdana" w:hAnsi="Verdana"/>
          <w:sz w:val="18"/>
          <w:szCs w:val="18"/>
        </w:rPr>
        <w:t xml:space="preserve"> </w:t>
      </w:r>
      <w:r w:rsidR="001619B5" w:rsidRPr="00D7273D">
        <w:rPr>
          <w:rFonts w:ascii="Verdana" w:hAnsi="Verdana"/>
          <w:sz w:val="18"/>
          <w:szCs w:val="18"/>
        </w:rPr>
        <w:t>Za niedotrzymanie terminu płatności faktury Zleceniobiorca może naliczyć odsetki w ustawowej wysokości.</w:t>
      </w:r>
    </w:p>
    <w:p w14:paraId="1696D344" w14:textId="6001A0B9" w:rsidR="001619B5" w:rsidRPr="00D7273D" w:rsidRDefault="00620317" w:rsidP="00620317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7. </w:t>
      </w:r>
      <w:r w:rsidR="001619B5" w:rsidRPr="00D7273D"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1696D345" w14:textId="77777777" w:rsidR="00963479" w:rsidRPr="00D7273D" w:rsidRDefault="00963479" w:rsidP="00963479">
      <w:pPr>
        <w:ind w:left="284"/>
        <w:jc w:val="both"/>
        <w:rPr>
          <w:rFonts w:ascii="Verdana" w:hAnsi="Verdana"/>
          <w:sz w:val="18"/>
          <w:szCs w:val="18"/>
        </w:rPr>
      </w:pPr>
    </w:p>
    <w:p w14:paraId="1696D349" w14:textId="63BA2015" w:rsidR="00BA77B3" w:rsidRPr="00D7273D" w:rsidRDefault="00BA77B3" w:rsidP="00BA77B3">
      <w:pPr>
        <w:ind w:left="284"/>
        <w:jc w:val="center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§</w:t>
      </w:r>
      <w:r w:rsidR="00620317" w:rsidRPr="00D7273D">
        <w:rPr>
          <w:rFonts w:ascii="Verdana" w:hAnsi="Verdana"/>
          <w:sz w:val="18"/>
          <w:szCs w:val="18"/>
        </w:rPr>
        <w:t xml:space="preserve"> </w:t>
      </w:r>
      <w:r w:rsidR="00EF57AE" w:rsidRPr="00D7273D">
        <w:rPr>
          <w:rFonts w:ascii="Verdana" w:hAnsi="Verdana"/>
          <w:sz w:val="18"/>
          <w:szCs w:val="18"/>
        </w:rPr>
        <w:t>5</w:t>
      </w:r>
    </w:p>
    <w:p w14:paraId="1696D34A" w14:textId="77777777" w:rsidR="00963479" w:rsidRPr="00D7273D" w:rsidRDefault="00963479" w:rsidP="00963479">
      <w:pPr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1. Strony ustanawiają odpowiedzialność za niewykonanie lub nienależyte wykonanie umowy</w:t>
      </w:r>
    </w:p>
    <w:p w14:paraId="1696D34B" w14:textId="77777777" w:rsidR="00963479" w:rsidRPr="00D7273D" w:rsidRDefault="00963479" w:rsidP="00963479">
      <w:pPr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w formie kar umownych .</w:t>
      </w:r>
    </w:p>
    <w:p w14:paraId="1696D34C" w14:textId="6D04EFA8" w:rsidR="00963479" w:rsidRPr="00D7273D" w:rsidRDefault="00963479" w:rsidP="00963479">
      <w:pPr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2. Zleceniobiorca zapłaci Zleceniodawcy kary umowne:</w:t>
      </w:r>
    </w:p>
    <w:p w14:paraId="1696D34D" w14:textId="2D1E121E" w:rsidR="009634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za zwłokę w </w:t>
      </w:r>
      <w:r w:rsidR="009C5BC9">
        <w:rPr>
          <w:rFonts w:ascii="Verdana" w:hAnsi="Verdana"/>
          <w:sz w:val="18"/>
          <w:szCs w:val="18"/>
        </w:rPr>
        <w:t>podstawieniu kontenera na odpady wielkogabarytowe</w:t>
      </w:r>
      <w:r w:rsidRPr="00D7273D">
        <w:rPr>
          <w:rFonts w:ascii="Verdana" w:hAnsi="Verdana"/>
          <w:sz w:val="18"/>
          <w:szCs w:val="18"/>
        </w:rPr>
        <w:t xml:space="preserve"> w wysokości 0,1%</w:t>
      </w:r>
      <w:r w:rsidR="00D83667">
        <w:rPr>
          <w:rFonts w:ascii="Verdana" w:hAnsi="Verdana"/>
          <w:sz w:val="18"/>
          <w:szCs w:val="18"/>
        </w:rPr>
        <w:t xml:space="preserve"> </w:t>
      </w:r>
      <w:r w:rsidRPr="00D7273D">
        <w:rPr>
          <w:rFonts w:ascii="Verdana" w:hAnsi="Verdana"/>
          <w:sz w:val="18"/>
          <w:szCs w:val="18"/>
        </w:rPr>
        <w:t>wynagrodzenia określonego w § 3 ust.</w:t>
      </w:r>
      <w:r w:rsidR="00870F5A" w:rsidRPr="00D7273D">
        <w:rPr>
          <w:rFonts w:ascii="Verdana" w:hAnsi="Verdana"/>
          <w:sz w:val="18"/>
          <w:szCs w:val="18"/>
        </w:rPr>
        <w:t>2</w:t>
      </w:r>
      <w:r w:rsidRPr="00D7273D">
        <w:rPr>
          <w:rFonts w:ascii="Verdana" w:hAnsi="Verdana"/>
          <w:sz w:val="18"/>
          <w:szCs w:val="18"/>
        </w:rPr>
        <w:t xml:space="preserve"> za każdy dzień zwłoki</w:t>
      </w:r>
      <w:r w:rsidR="009C5BC9">
        <w:rPr>
          <w:rFonts w:ascii="Verdana" w:hAnsi="Verdana"/>
          <w:sz w:val="18"/>
          <w:szCs w:val="18"/>
        </w:rPr>
        <w:t xml:space="preserve"> liczony od </w:t>
      </w:r>
      <w:bookmarkStart w:id="4" w:name="_Hlk197941167"/>
      <w:r w:rsidR="009C5BC9">
        <w:rPr>
          <w:rFonts w:ascii="Verdana" w:hAnsi="Verdana"/>
          <w:sz w:val="18"/>
          <w:szCs w:val="18"/>
        </w:rPr>
        <w:t>następnego dnia po upływie terminu, w którym kontener powinien być podstawiony</w:t>
      </w:r>
      <w:bookmarkEnd w:id="4"/>
      <w:r w:rsidRPr="00D7273D">
        <w:rPr>
          <w:rFonts w:ascii="Verdana" w:hAnsi="Verdana"/>
          <w:sz w:val="18"/>
          <w:szCs w:val="18"/>
        </w:rPr>
        <w:t>;</w:t>
      </w:r>
    </w:p>
    <w:p w14:paraId="43189D56" w14:textId="03D131A4" w:rsidR="006F7D50" w:rsidRDefault="006F7D50" w:rsidP="006F7D5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bookmarkStart w:id="5" w:name="_Hlk197594421"/>
      <w:r w:rsidRPr="006F7D50">
        <w:rPr>
          <w:rFonts w:ascii="Verdana" w:hAnsi="Verdana"/>
          <w:sz w:val="18"/>
          <w:szCs w:val="18"/>
        </w:rPr>
        <w:t xml:space="preserve">za zwłokę w </w:t>
      </w:r>
      <w:r>
        <w:rPr>
          <w:rFonts w:ascii="Verdana" w:hAnsi="Verdana"/>
          <w:sz w:val="18"/>
          <w:szCs w:val="18"/>
        </w:rPr>
        <w:t>podstawieniu samochodu</w:t>
      </w:r>
      <w:r w:rsidRPr="006F7D50">
        <w:rPr>
          <w:rFonts w:ascii="Verdana" w:hAnsi="Verdana"/>
          <w:sz w:val="18"/>
          <w:szCs w:val="18"/>
        </w:rPr>
        <w:t xml:space="preserve"> w wysokości </w:t>
      </w:r>
      <w:r w:rsidR="009C5BC9" w:rsidRPr="009C5BC9">
        <w:rPr>
          <w:rFonts w:ascii="Verdana" w:hAnsi="Verdana"/>
          <w:sz w:val="18"/>
          <w:szCs w:val="18"/>
        </w:rPr>
        <w:t>1</w:t>
      </w:r>
      <w:r w:rsidRPr="009C5BC9">
        <w:rPr>
          <w:rFonts w:ascii="Verdana" w:hAnsi="Verdana"/>
          <w:sz w:val="18"/>
          <w:szCs w:val="18"/>
        </w:rPr>
        <w:t>%</w:t>
      </w:r>
      <w:r w:rsidRPr="006F7D50">
        <w:rPr>
          <w:rFonts w:ascii="Verdana" w:hAnsi="Verdana"/>
          <w:sz w:val="18"/>
          <w:szCs w:val="18"/>
        </w:rPr>
        <w:t xml:space="preserve"> </w:t>
      </w:r>
      <w:r w:rsidR="004E2A72">
        <w:rPr>
          <w:rFonts w:ascii="Verdana" w:hAnsi="Verdana"/>
          <w:sz w:val="18"/>
          <w:szCs w:val="18"/>
        </w:rPr>
        <w:t xml:space="preserve">ceny, </w:t>
      </w:r>
      <w:r>
        <w:rPr>
          <w:rFonts w:ascii="Verdana" w:hAnsi="Verdana"/>
          <w:sz w:val="18"/>
          <w:szCs w:val="18"/>
        </w:rPr>
        <w:t xml:space="preserve">o której mowa w </w:t>
      </w:r>
      <w:r w:rsidRPr="006F7D50">
        <w:rPr>
          <w:rFonts w:ascii="Verdana" w:hAnsi="Verdana"/>
          <w:sz w:val="18"/>
          <w:szCs w:val="18"/>
        </w:rPr>
        <w:t xml:space="preserve"> § </w:t>
      </w:r>
      <w:r>
        <w:rPr>
          <w:rFonts w:ascii="Verdana" w:hAnsi="Verdana"/>
          <w:sz w:val="18"/>
          <w:szCs w:val="18"/>
        </w:rPr>
        <w:t xml:space="preserve">1 </w:t>
      </w:r>
      <w:proofErr w:type="spellStart"/>
      <w:r>
        <w:rPr>
          <w:rFonts w:ascii="Verdana" w:hAnsi="Verdana"/>
          <w:sz w:val="18"/>
          <w:szCs w:val="18"/>
        </w:rPr>
        <w:t>ppkt</w:t>
      </w:r>
      <w:proofErr w:type="spellEnd"/>
      <w:r w:rsidR="00464CC7">
        <w:rPr>
          <w:rFonts w:ascii="Verdana" w:hAnsi="Verdana"/>
          <w:sz w:val="18"/>
          <w:szCs w:val="18"/>
        </w:rPr>
        <w:t xml:space="preserve"> </w:t>
      </w:r>
      <w:r w:rsidR="009C5BC9">
        <w:rPr>
          <w:rFonts w:ascii="Verdana" w:hAnsi="Verdana"/>
          <w:sz w:val="18"/>
          <w:szCs w:val="18"/>
        </w:rPr>
        <w:t>b</w:t>
      </w:r>
      <w:r w:rsidR="00464CC7">
        <w:rPr>
          <w:rFonts w:ascii="Verdana" w:hAnsi="Verdana"/>
          <w:sz w:val="18"/>
          <w:szCs w:val="18"/>
        </w:rPr>
        <w:t>)</w:t>
      </w:r>
      <w:r>
        <w:rPr>
          <w:rFonts w:ascii="Verdana" w:hAnsi="Verdana"/>
          <w:sz w:val="18"/>
          <w:szCs w:val="18"/>
        </w:rPr>
        <w:t xml:space="preserve"> </w:t>
      </w:r>
      <w:r w:rsidRPr="006F7D50">
        <w:rPr>
          <w:rFonts w:ascii="Verdana" w:hAnsi="Verdana"/>
          <w:sz w:val="18"/>
          <w:szCs w:val="18"/>
        </w:rPr>
        <w:t xml:space="preserve">za każdy dzień zwłoki liczony od </w:t>
      </w:r>
      <w:r w:rsidR="009C5BC9" w:rsidRPr="009C5BC9">
        <w:rPr>
          <w:rFonts w:ascii="Verdana" w:hAnsi="Verdana"/>
          <w:sz w:val="18"/>
          <w:szCs w:val="18"/>
        </w:rPr>
        <w:t xml:space="preserve">następnego dnia po upływie terminu, w którym </w:t>
      </w:r>
      <w:r w:rsidR="009C5BC9">
        <w:rPr>
          <w:rFonts w:ascii="Verdana" w:hAnsi="Verdana"/>
          <w:sz w:val="18"/>
          <w:szCs w:val="18"/>
        </w:rPr>
        <w:t>samochód</w:t>
      </w:r>
      <w:r w:rsidR="009C5BC9" w:rsidRPr="009C5BC9">
        <w:rPr>
          <w:rFonts w:ascii="Verdana" w:hAnsi="Verdana"/>
          <w:sz w:val="18"/>
          <w:szCs w:val="18"/>
        </w:rPr>
        <w:t xml:space="preserve"> powinien być podstawiony</w:t>
      </w:r>
      <w:r w:rsidR="00464CC7">
        <w:rPr>
          <w:rFonts w:ascii="Verdana" w:hAnsi="Verdana"/>
          <w:sz w:val="18"/>
          <w:szCs w:val="18"/>
        </w:rPr>
        <w:t>;</w:t>
      </w:r>
    </w:p>
    <w:bookmarkEnd w:id="5"/>
    <w:p w14:paraId="1CEBCDE3" w14:textId="7802C558" w:rsidR="00464CC7" w:rsidRPr="00464CC7" w:rsidRDefault="00464CC7" w:rsidP="00464CC7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rFonts w:ascii="Verdana" w:hAnsi="Verdana"/>
          <w:sz w:val="18"/>
          <w:szCs w:val="18"/>
        </w:rPr>
      </w:pPr>
      <w:r w:rsidRPr="00464CC7">
        <w:rPr>
          <w:rFonts w:ascii="Verdana" w:hAnsi="Verdana"/>
          <w:sz w:val="18"/>
          <w:szCs w:val="18"/>
        </w:rPr>
        <w:t xml:space="preserve">za zwłokę w podstawieniu  przykrywanego kontenera na tekstylia w wysokości </w:t>
      </w:r>
      <w:r w:rsidRPr="009C5BC9">
        <w:rPr>
          <w:rFonts w:ascii="Verdana" w:hAnsi="Verdana"/>
          <w:sz w:val="18"/>
          <w:szCs w:val="18"/>
        </w:rPr>
        <w:t xml:space="preserve">2% </w:t>
      </w:r>
      <w:r w:rsidR="004E2A72">
        <w:rPr>
          <w:rFonts w:ascii="Verdana" w:hAnsi="Verdana"/>
          <w:sz w:val="18"/>
          <w:szCs w:val="18"/>
        </w:rPr>
        <w:t>ceny</w:t>
      </w:r>
      <w:r w:rsidRPr="009C5BC9">
        <w:rPr>
          <w:rFonts w:ascii="Verdana" w:hAnsi="Verdana"/>
          <w:sz w:val="18"/>
          <w:szCs w:val="18"/>
        </w:rPr>
        <w:t xml:space="preserve">, o której mowa w  § 1 </w:t>
      </w:r>
      <w:proofErr w:type="spellStart"/>
      <w:r w:rsidRPr="009C5BC9">
        <w:rPr>
          <w:rFonts w:ascii="Verdana" w:hAnsi="Verdana"/>
          <w:sz w:val="18"/>
          <w:szCs w:val="18"/>
        </w:rPr>
        <w:t>ppkt</w:t>
      </w:r>
      <w:proofErr w:type="spellEnd"/>
      <w:r w:rsidRPr="009C5BC9">
        <w:rPr>
          <w:rFonts w:ascii="Verdana" w:hAnsi="Verdana"/>
          <w:sz w:val="18"/>
          <w:szCs w:val="18"/>
        </w:rPr>
        <w:t xml:space="preserve"> </w:t>
      </w:r>
      <w:r w:rsidR="009C5BC9">
        <w:rPr>
          <w:rFonts w:ascii="Verdana" w:hAnsi="Verdana"/>
          <w:sz w:val="18"/>
          <w:szCs w:val="18"/>
        </w:rPr>
        <w:t>d</w:t>
      </w:r>
      <w:r w:rsidRPr="009C5BC9">
        <w:rPr>
          <w:rFonts w:ascii="Verdana" w:hAnsi="Verdana"/>
          <w:sz w:val="18"/>
          <w:szCs w:val="18"/>
        </w:rPr>
        <w:t xml:space="preserve">) za każdy dzień zwłoki liczony od </w:t>
      </w:r>
      <w:r w:rsidR="009C5BC9">
        <w:rPr>
          <w:rFonts w:ascii="Verdana" w:hAnsi="Verdana"/>
          <w:sz w:val="18"/>
          <w:szCs w:val="18"/>
        </w:rPr>
        <w:t xml:space="preserve">następnego dnia po upływie terminu, w którym kontener </w:t>
      </w:r>
      <w:r w:rsidR="00D83667">
        <w:rPr>
          <w:rFonts w:ascii="Verdana" w:hAnsi="Verdana"/>
          <w:sz w:val="18"/>
          <w:szCs w:val="18"/>
        </w:rPr>
        <w:t xml:space="preserve">na </w:t>
      </w:r>
      <w:r w:rsidR="009C5BC9">
        <w:rPr>
          <w:rFonts w:ascii="Verdana" w:hAnsi="Verdana"/>
          <w:sz w:val="18"/>
          <w:szCs w:val="18"/>
        </w:rPr>
        <w:t>tekstylia powinien być podstawiony</w:t>
      </w:r>
      <w:r>
        <w:rPr>
          <w:rFonts w:ascii="Verdana" w:hAnsi="Verdana"/>
          <w:sz w:val="18"/>
          <w:szCs w:val="18"/>
        </w:rPr>
        <w:t>;</w:t>
      </w:r>
    </w:p>
    <w:p w14:paraId="1696D34E" w14:textId="787654F8" w:rsidR="00963479" w:rsidRPr="00D7273D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z tytułu odstąpienia od umowy w całości przez którąkolwiek ze stron z przyczyn występujących po stronie </w:t>
      </w:r>
      <w:bookmarkStart w:id="6" w:name="_Hlk198024075"/>
      <w:r w:rsidR="00905293">
        <w:rPr>
          <w:rFonts w:ascii="Verdana" w:hAnsi="Verdana"/>
          <w:sz w:val="18"/>
          <w:szCs w:val="18"/>
        </w:rPr>
        <w:t>Zleceniobiorcy</w:t>
      </w:r>
      <w:bookmarkEnd w:id="6"/>
      <w:r w:rsidRPr="00D7273D">
        <w:rPr>
          <w:rFonts w:ascii="Verdana" w:hAnsi="Verdana"/>
          <w:sz w:val="18"/>
          <w:szCs w:val="18"/>
        </w:rPr>
        <w:t xml:space="preserve">, w wysokości 10% całkowitego wynagrodzenia brutto określonego w  § 3 ust. </w:t>
      </w:r>
      <w:r w:rsidR="00870F5A" w:rsidRPr="00D7273D">
        <w:rPr>
          <w:rFonts w:ascii="Verdana" w:hAnsi="Verdana"/>
          <w:sz w:val="18"/>
          <w:szCs w:val="18"/>
        </w:rPr>
        <w:t>2</w:t>
      </w:r>
      <w:r w:rsidRPr="00D7273D">
        <w:rPr>
          <w:rFonts w:ascii="Verdana" w:hAnsi="Verdana"/>
          <w:sz w:val="18"/>
          <w:szCs w:val="18"/>
        </w:rPr>
        <w:t>;</w:t>
      </w:r>
    </w:p>
    <w:p w14:paraId="1696D34F" w14:textId="6BBF42CC" w:rsidR="00963479" w:rsidRPr="00106920" w:rsidRDefault="00963479" w:rsidP="0010692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bCs/>
          <w:sz w:val="18"/>
          <w:szCs w:val="18"/>
        </w:rPr>
        <w:t xml:space="preserve">z tytułu odstąpienia od umowy w części przez którąkolwiek ze stron z przyczyn występujących po stronie </w:t>
      </w:r>
      <w:r w:rsidR="00905293">
        <w:rPr>
          <w:rFonts w:ascii="Verdana" w:hAnsi="Verdana"/>
          <w:sz w:val="18"/>
          <w:szCs w:val="18"/>
        </w:rPr>
        <w:t>Zleceniobiorcy</w:t>
      </w:r>
      <w:r w:rsidRPr="00D7273D">
        <w:rPr>
          <w:rFonts w:ascii="Verdana" w:hAnsi="Verdana"/>
          <w:bCs/>
          <w:sz w:val="18"/>
          <w:szCs w:val="18"/>
        </w:rPr>
        <w:t xml:space="preserve">, w wysokości 10 % od kwoty stanowiącej różnicę pomiędzy maksymalną łączną wartością prac objętych niniejszą umową określoną w </w:t>
      </w:r>
      <w:r w:rsidRPr="00D7273D">
        <w:rPr>
          <w:rFonts w:ascii="Verdana" w:hAnsi="Verdana"/>
          <w:sz w:val="18"/>
          <w:szCs w:val="18"/>
        </w:rPr>
        <w:t>§ 3 ust.</w:t>
      </w:r>
      <w:r w:rsidR="00870F5A" w:rsidRPr="00D7273D">
        <w:rPr>
          <w:rFonts w:ascii="Verdana" w:hAnsi="Verdana"/>
          <w:sz w:val="18"/>
          <w:szCs w:val="18"/>
        </w:rPr>
        <w:t>2</w:t>
      </w:r>
      <w:r w:rsidRPr="00D7273D">
        <w:rPr>
          <w:rFonts w:ascii="Verdana" w:hAnsi="Verdana"/>
          <w:sz w:val="18"/>
          <w:szCs w:val="18"/>
        </w:rPr>
        <w:t xml:space="preserve"> </w:t>
      </w:r>
      <w:r w:rsidRPr="00D7273D">
        <w:rPr>
          <w:rFonts w:ascii="Verdana" w:hAnsi="Verdana"/>
          <w:bCs/>
          <w:sz w:val="18"/>
          <w:szCs w:val="18"/>
        </w:rPr>
        <w:t xml:space="preserve">a wynagrodzeniem brutto za prace wykonane i odebrane przez </w:t>
      </w:r>
      <w:r w:rsidR="00905293">
        <w:rPr>
          <w:rFonts w:ascii="Verdana" w:hAnsi="Verdana"/>
          <w:bCs/>
          <w:sz w:val="18"/>
          <w:szCs w:val="18"/>
        </w:rPr>
        <w:t>Zleceniodawcę</w:t>
      </w:r>
      <w:r w:rsidR="00106920">
        <w:rPr>
          <w:rFonts w:ascii="Verdana" w:hAnsi="Verdana"/>
          <w:bCs/>
          <w:sz w:val="18"/>
          <w:szCs w:val="18"/>
        </w:rPr>
        <w:t>,</w:t>
      </w:r>
    </w:p>
    <w:p w14:paraId="6D2F85B0" w14:textId="42FC5B40" w:rsidR="00106920" w:rsidRPr="00106920" w:rsidRDefault="00106920" w:rsidP="00106920">
      <w:pPr>
        <w:pStyle w:val="Akapitzlist"/>
        <w:numPr>
          <w:ilvl w:val="0"/>
          <w:numId w:val="11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hAnsi="Verdana"/>
          <w:sz w:val="18"/>
          <w:szCs w:val="18"/>
        </w:rPr>
        <w:t xml:space="preserve">w przypadku braku zapłaty lub nieterminowej zapłaty wynagrodzenia należnego podwykonawcom z tytułu zmiany wysokości wynagrodzenia, o której mowa w § </w:t>
      </w:r>
      <w:r w:rsidR="00766C98">
        <w:rPr>
          <w:rFonts w:ascii="Verdana" w:hAnsi="Verdana"/>
          <w:sz w:val="18"/>
          <w:szCs w:val="18"/>
        </w:rPr>
        <w:t>7</w:t>
      </w:r>
      <w:r w:rsidRPr="00106920">
        <w:rPr>
          <w:rFonts w:ascii="Verdana" w:hAnsi="Verdana"/>
          <w:sz w:val="18"/>
          <w:szCs w:val="18"/>
        </w:rPr>
        <w:t xml:space="preserve"> umowy – w wysokości 10% zmiany wynagrodzenia, dokonanej w wyniku waloryzacji. </w:t>
      </w:r>
    </w:p>
    <w:p w14:paraId="1696D350" w14:textId="77777777" w:rsidR="00963479" w:rsidRPr="00D7273D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3. Zleceniodawca zapłaci Zleceniobiorcy karę umowną:</w:t>
      </w:r>
    </w:p>
    <w:p w14:paraId="1696D351" w14:textId="41B1C935" w:rsidR="00963479" w:rsidRPr="00905293" w:rsidRDefault="00963479" w:rsidP="007003C7">
      <w:pPr>
        <w:numPr>
          <w:ilvl w:val="0"/>
          <w:numId w:val="19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z tytułu </w:t>
      </w:r>
      <w:r w:rsidRPr="00905293">
        <w:rPr>
          <w:rFonts w:ascii="Verdana" w:hAnsi="Verdana"/>
          <w:sz w:val="18"/>
          <w:szCs w:val="18"/>
        </w:rPr>
        <w:t xml:space="preserve">odstąpienia od umowy w całości przez którąkolwiek ze stron z przyczyn występujących po stronie </w:t>
      </w:r>
      <w:r w:rsidR="00106920" w:rsidRPr="00905293">
        <w:rPr>
          <w:rFonts w:ascii="Verdana" w:hAnsi="Verdana"/>
          <w:sz w:val="18"/>
          <w:szCs w:val="18"/>
        </w:rPr>
        <w:t>Zleceniodawcy</w:t>
      </w:r>
      <w:r w:rsidRPr="00905293">
        <w:rPr>
          <w:rFonts w:ascii="Verdana" w:hAnsi="Verdana"/>
          <w:sz w:val="18"/>
          <w:szCs w:val="18"/>
        </w:rPr>
        <w:t>, w wysokości 10% całkowitego wynagrodzenia brutto określonego w § 3 ust.</w:t>
      </w:r>
      <w:r w:rsidR="00870F5A" w:rsidRPr="00905293">
        <w:rPr>
          <w:rFonts w:ascii="Verdana" w:hAnsi="Verdana"/>
          <w:sz w:val="18"/>
          <w:szCs w:val="18"/>
        </w:rPr>
        <w:t>2</w:t>
      </w:r>
      <w:r w:rsidRPr="00905293">
        <w:rPr>
          <w:rFonts w:ascii="Verdana" w:hAnsi="Verdana"/>
          <w:sz w:val="18"/>
          <w:szCs w:val="18"/>
        </w:rPr>
        <w:t>;</w:t>
      </w:r>
    </w:p>
    <w:p w14:paraId="1696D352" w14:textId="3FC79A7F" w:rsidR="00963479" w:rsidRPr="00D7273D" w:rsidRDefault="00963479" w:rsidP="007003C7">
      <w:pPr>
        <w:numPr>
          <w:ilvl w:val="0"/>
          <w:numId w:val="19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905293">
        <w:rPr>
          <w:rFonts w:ascii="Verdana" w:hAnsi="Verdana"/>
          <w:sz w:val="18"/>
          <w:szCs w:val="18"/>
        </w:rPr>
        <w:t xml:space="preserve">z tytułu odstąpienia od umowy w części przez którąkolwiek ze stron z przyczyn występujących po stronie </w:t>
      </w:r>
      <w:r w:rsidR="00905293" w:rsidRPr="00905293">
        <w:rPr>
          <w:rFonts w:ascii="Verdana" w:hAnsi="Verdana"/>
          <w:sz w:val="18"/>
          <w:szCs w:val="18"/>
        </w:rPr>
        <w:t>Zleceniodawcy</w:t>
      </w:r>
      <w:r w:rsidRPr="00905293">
        <w:rPr>
          <w:rFonts w:ascii="Verdana" w:hAnsi="Verdana"/>
          <w:sz w:val="18"/>
          <w:szCs w:val="18"/>
        </w:rPr>
        <w:t>, w wysokości 10</w:t>
      </w:r>
      <w:r w:rsidRPr="00D7273D">
        <w:rPr>
          <w:rFonts w:ascii="Verdana" w:hAnsi="Verdana"/>
          <w:sz w:val="18"/>
          <w:szCs w:val="18"/>
        </w:rPr>
        <w:t xml:space="preserve"> % od kwoty stanowiącej różnicę pomiędzy maksymalną łączną wartością prac objętych niniejszą umową określoną w § 3 ust.</w:t>
      </w:r>
      <w:r w:rsidR="00870F5A" w:rsidRPr="00D7273D">
        <w:rPr>
          <w:rFonts w:ascii="Verdana" w:hAnsi="Verdana"/>
          <w:sz w:val="18"/>
          <w:szCs w:val="18"/>
        </w:rPr>
        <w:t>2</w:t>
      </w:r>
      <w:r w:rsidRPr="00D7273D">
        <w:rPr>
          <w:rFonts w:ascii="Verdana" w:hAnsi="Verdana"/>
          <w:sz w:val="18"/>
          <w:szCs w:val="18"/>
        </w:rPr>
        <w:t xml:space="preserve"> a wynagrodzeniem brutto za prace wykonane i odebrane przez </w:t>
      </w:r>
      <w:r w:rsidR="00905293" w:rsidRPr="00905293">
        <w:rPr>
          <w:rFonts w:ascii="Verdana" w:hAnsi="Verdana"/>
          <w:sz w:val="18"/>
          <w:szCs w:val="18"/>
        </w:rPr>
        <w:t>Zlecenio</w:t>
      </w:r>
      <w:r w:rsidR="00905293">
        <w:rPr>
          <w:rFonts w:ascii="Verdana" w:hAnsi="Verdana"/>
          <w:sz w:val="18"/>
          <w:szCs w:val="18"/>
        </w:rPr>
        <w:t>dawcę</w:t>
      </w:r>
      <w:r w:rsidRPr="00D7273D">
        <w:rPr>
          <w:rFonts w:ascii="Verdana" w:hAnsi="Verdana"/>
          <w:sz w:val="18"/>
          <w:szCs w:val="18"/>
        </w:rPr>
        <w:t>.</w:t>
      </w:r>
    </w:p>
    <w:p w14:paraId="3660FA20" w14:textId="62D157CD" w:rsidR="00BA021C" w:rsidRPr="00D7273D" w:rsidRDefault="00643B1D" w:rsidP="00E81FDD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4. </w:t>
      </w:r>
      <w:r w:rsidR="00BA021C" w:rsidRPr="00D7273D">
        <w:rPr>
          <w:rFonts w:ascii="Verdana" w:hAnsi="Verdana"/>
          <w:sz w:val="18"/>
          <w:szCs w:val="18"/>
        </w:rPr>
        <w:t xml:space="preserve"> </w:t>
      </w:r>
      <w:r w:rsidR="00BA021C" w:rsidRPr="00D7273D">
        <w:rPr>
          <w:rFonts w:ascii="Verdana" w:hAnsi="Verdana"/>
          <w:sz w:val="18"/>
          <w:szCs w:val="18"/>
        </w:rPr>
        <w:tab/>
        <w:t xml:space="preserve"> Łączna maksymalna wysokość kar umownych, których mogą dochodzić Strony nie może przekroczyć 20% całkowitego wynagrodzenia brutto o którym mowa w § 3 ust. 2 umowy.</w:t>
      </w:r>
    </w:p>
    <w:p w14:paraId="41686E79" w14:textId="1422461E" w:rsidR="00BA021C" w:rsidRPr="00D7273D" w:rsidRDefault="00BA021C" w:rsidP="00E81FDD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5.</w:t>
      </w:r>
      <w:r w:rsidRPr="00D7273D">
        <w:rPr>
          <w:rFonts w:ascii="Verdana" w:hAnsi="Verdana"/>
          <w:sz w:val="18"/>
          <w:szCs w:val="18"/>
        </w:rPr>
        <w:tab/>
        <w:t xml:space="preserve">  Zastrzeżenia co do kar umownych pozostają w mocy w całości lub w części, pomimo oświadczenia o odstąpieniu od umowy.</w:t>
      </w:r>
    </w:p>
    <w:p w14:paraId="14D4916E" w14:textId="6F99DBC3" w:rsidR="00BA021C" w:rsidRPr="00D7273D" w:rsidRDefault="00BA021C" w:rsidP="00BA021C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6.</w:t>
      </w:r>
      <w:r w:rsidRPr="00D7273D">
        <w:rPr>
          <w:rFonts w:ascii="Verdana" w:hAnsi="Verdana"/>
          <w:sz w:val="18"/>
          <w:szCs w:val="18"/>
        </w:rPr>
        <w:tab/>
      </w:r>
      <w:r w:rsidR="009C5BC9">
        <w:rPr>
          <w:rFonts w:ascii="Verdana" w:hAnsi="Verdana"/>
          <w:sz w:val="18"/>
          <w:szCs w:val="18"/>
        </w:rPr>
        <w:t xml:space="preserve"> </w:t>
      </w:r>
      <w:r w:rsidRPr="00D7273D">
        <w:rPr>
          <w:rFonts w:ascii="Verdana" w:hAnsi="Verdana"/>
          <w:sz w:val="18"/>
          <w:szCs w:val="18"/>
        </w:rPr>
        <w:tab/>
        <w:t xml:space="preserve"> Zleceniobiorca wyraża zgodę na potrącenie wymagalnych kar umownych z przysługującemu mu wynagrodzenia.</w:t>
      </w:r>
    </w:p>
    <w:p w14:paraId="49F2AB38" w14:textId="58BEC6AC" w:rsidR="00595842" w:rsidRPr="00D7273D" w:rsidRDefault="009C5BC9" w:rsidP="00BA021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BA021C" w:rsidRPr="00D7273D">
        <w:rPr>
          <w:rFonts w:ascii="Verdana" w:hAnsi="Verdana"/>
          <w:sz w:val="18"/>
          <w:szCs w:val="18"/>
        </w:rPr>
        <w:t>.</w:t>
      </w:r>
      <w:r w:rsidR="00BA021C" w:rsidRPr="00D7273D">
        <w:rPr>
          <w:rFonts w:ascii="Verdana" w:hAnsi="Verdana"/>
          <w:sz w:val="18"/>
          <w:szCs w:val="18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  <w:r w:rsidR="00595842" w:rsidRPr="00D7273D">
        <w:rPr>
          <w:rFonts w:ascii="Verdana" w:hAnsi="Verdana"/>
          <w:sz w:val="18"/>
          <w:szCs w:val="18"/>
        </w:rPr>
        <w:t>.</w:t>
      </w:r>
    </w:p>
    <w:p w14:paraId="37E782AB" w14:textId="77777777" w:rsidR="00EF57AE" w:rsidRPr="00D7273D" w:rsidRDefault="00EF57AE" w:rsidP="00331FE2">
      <w:pPr>
        <w:jc w:val="both"/>
        <w:rPr>
          <w:rFonts w:ascii="Verdana" w:hAnsi="Verdana"/>
          <w:sz w:val="18"/>
          <w:szCs w:val="18"/>
        </w:rPr>
      </w:pPr>
    </w:p>
    <w:p w14:paraId="1696D355" w14:textId="66D64CE7" w:rsidR="00963479" w:rsidRPr="00D7273D" w:rsidRDefault="00BA77B3" w:rsidP="00BA77B3">
      <w:pPr>
        <w:ind w:left="284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                                                                            </w:t>
      </w:r>
      <w:r w:rsidR="00963479" w:rsidRPr="00D7273D">
        <w:rPr>
          <w:rFonts w:ascii="Verdana" w:hAnsi="Verdana"/>
          <w:sz w:val="18"/>
          <w:szCs w:val="18"/>
        </w:rPr>
        <w:t xml:space="preserve">§ </w:t>
      </w:r>
      <w:r w:rsidR="00EF57AE" w:rsidRPr="00D7273D">
        <w:rPr>
          <w:rFonts w:ascii="Verdana" w:hAnsi="Verdana"/>
          <w:sz w:val="18"/>
          <w:szCs w:val="18"/>
        </w:rPr>
        <w:t>6</w:t>
      </w:r>
    </w:p>
    <w:p w14:paraId="6D00BFBC" w14:textId="77777777" w:rsidR="00643B1D" w:rsidRPr="00D7273D" w:rsidRDefault="00643B1D" w:rsidP="00643B1D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7273D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50C87174" w14:textId="77777777" w:rsidR="00643B1D" w:rsidRPr="00D7273D" w:rsidRDefault="00643B1D" w:rsidP="00643B1D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7273D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455 ust. 1 </w:t>
      </w:r>
      <w:proofErr w:type="spellStart"/>
      <w:r w:rsidRPr="00D7273D">
        <w:rPr>
          <w:rFonts w:ascii="Verdana" w:hAnsi="Verdana"/>
          <w:color w:val="000000"/>
          <w:kern w:val="2"/>
          <w:sz w:val="18"/>
          <w:szCs w:val="18"/>
        </w:rPr>
        <w:t>ppkt</w:t>
      </w:r>
      <w:proofErr w:type="spellEnd"/>
      <w:r w:rsidRPr="00D7273D">
        <w:rPr>
          <w:rFonts w:ascii="Verdana" w:hAnsi="Verdana"/>
          <w:color w:val="000000"/>
          <w:kern w:val="2"/>
          <w:sz w:val="18"/>
          <w:szCs w:val="18"/>
        </w:rPr>
        <w:t xml:space="preserve"> 1 ustawy Prawo zamówień publicznych. </w:t>
      </w:r>
    </w:p>
    <w:p w14:paraId="34B55292" w14:textId="77777777" w:rsidR="00643B1D" w:rsidRPr="00D7273D" w:rsidRDefault="00643B1D" w:rsidP="00643B1D">
      <w:pPr>
        <w:tabs>
          <w:tab w:val="left" w:pos="36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D7273D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</w:t>
      </w:r>
      <w:r w:rsidRPr="00D7273D">
        <w:rPr>
          <w:rFonts w:ascii="Verdana" w:hAnsi="Verdana"/>
          <w:kern w:val="2"/>
          <w:sz w:val="18"/>
          <w:szCs w:val="18"/>
        </w:rPr>
        <w:t xml:space="preserve">przypadku: </w:t>
      </w:r>
    </w:p>
    <w:p w14:paraId="2B2D864E" w14:textId="77777777" w:rsidR="00643B1D" w:rsidRPr="00D7273D" w:rsidRDefault="00643B1D" w:rsidP="00905293">
      <w:pPr>
        <w:suppressAutoHyphens/>
        <w:ind w:left="284" w:hanging="284"/>
        <w:jc w:val="both"/>
        <w:rPr>
          <w:rFonts w:ascii="Verdana" w:hAnsi="Verdana"/>
          <w:kern w:val="2"/>
          <w:sz w:val="18"/>
          <w:szCs w:val="18"/>
        </w:rPr>
      </w:pPr>
      <w:r w:rsidRPr="00D7273D">
        <w:rPr>
          <w:rFonts w:ascii="Verdana" w:hAnsi="Verdana"/>
          <w:kern w:val="2"/>
          <w:sz w:val="18"/>
          <w:szCs w:val="18"/>
        </w:rPr>
        <w:t xml:space="preserve">a/ </w:t>
      </w:r>
      <w:r w:rsidRPr="00D7273D">
        <w:rPr>
          <w:rFonts w:ascii="Verdana" w:hAnsi="Verdana"/>
          <w:kern w:val="2"/>
          <w:sz w:val="18"/>
          <w:szCs w:val="18"/>
        </w:rPr>
        <w:tab/>
        <w:t xml:space="preserve">wystąpienia </w:t>
      </w:r>
      <w:r w:rsidRPr="00D7273D">
        <w:rPr>
          <w:rFonts w:ascii="Verdana" w:hAnsi="Verdana"/>
          <w:kern w:val="2"/>
          <w:sz w:val="18"/>
          <w:szCs w:val="18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0C861AF5" w14:textId="63D12A65" w:rsidR="00643B1D" w:rsidRPr="00D7273D" w:rsidRDefault="00643B1D" w:rsidP="00905293">
      <w:pPr>
        <w:suppressAutoHyphens/>
        <w:ind w:left="284" w:hanging="284"/>
        <w:jc w:val="both"/>
        <w:rPr>
          <w:rFonts w:ascii="Verdana" w:hAnsi="Verdana"/>
          <w:kern w:val="2"/>
          <w:sz w:val="18"/>
          <w:szCs w:val="18"/>
        </w:rPr>
      </w:pPr>
      <w:r w:rsidRPr="00D7273D">
        <w:rPr>
          <w:rFonts w:ascii="Verdana" w:hAnsi="Verdana"/>
          <w:kern w:val="2"/>
          <w:sz w:val="18"/>
          <w:szCs w:val="18"/>
        </w:rPr>
        <w:t>b/</w:t>
      </w:r>
      <w:r w:rsidR="00905293">
        <w:rPr>
          <w:rFonts w:ascii="Verdana" w:hAnsi="Verdana"/>
          <w:kern w:val="2"/>
          <w:sz w:val="18"/>
          <w:szCs w:val="18"/>
        </w:rPr>
        <w:tab/>
      </w:r>
      <w:r w:rsidRPr="00D7273D">
        <w:rPr>
          <w:rFonts w:ascii="Verdana" w:hAnsi="Verdana"/>
          <w:kern w:val="2"/>
          <w:sz w:val="18"/>
          <w:szCs w:val="18"/>
        </w:rPr>
        <w:t xml:space="preserve">gdy nastąpiła zmiana  przepisów prawa powszechnie obowiązującego, która ma wpływ na termin, sposób lub zakres realizacji przedmiot umowy, </w:t>
      </w:r>
    </w:p>
    <w:p w14:paraId="0FC4DA76" w14:textId="0777F943" w:rsidR="00643B1D" w:rsidRPr="00D7273D" w:rsidRDefault="00643B1D" w:rsidP="00905293">
      <w:pPr>
        <w:suppressAutoHyphens/>
        <w:ind w:left="284" w:hanging="284"/>
        <w:jc w:val="both"/>
        <w:rPr>
          <w:rFonts w:ascii="Verdana" w:hAnsi="Verdana"/>
          <w:kern w:val="2"/>
          <w:sz w:val="18"/>
          <w:szCs w:val="18"/>
        </w:rPr>
      </w:pPr>
      <w:r w:rsidRPr="00D7273D">
        <w:rPr>
          <w:rFonts w:ascii="Verdana" w:hAnsi="Verdana"/>
          <w:kern w:val="2"/>
          <w:sz w:val="18"/>
          <w:szCs w:val="18"/>
        </w:rPr>
        <w:t xml:space="preserve">c/ </w:t>
      </w:r>
      <w:r w:rsidR="00905293">
        <w:rPr>
          <w:rFonts w:ascii="Verdana" w:hAnsi="Verdana"/>
          <w:kern w:val="2"/>
          <w:sz w:val="18"/>
          <w:szCs w:val="18"/>
        </w:rPr>
        <w:t xml:space="preserve"> </w:t>
      </w:r>
      <w:r w:rsidRPr="00D7273D">
        <w:rPr>
          <w:rFonts w:ascii="Verdana" w:hAnsi="Verdana"/>
          <w:kern w:val="2"/>
          <w:sz w:val="18"/>
          <w:szCs w:val="18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0DFD8FDA" w14:textId="77777777" w:rsidR="00643B1D" w:rsidRPr="00D7273D" w:rsidRDefault="00643B1D" w:rsidP="00643B1D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D7273D">
        <w:rPr>
          <w:rFonts w:ascii="Verdana" w:hAnsi="Verdana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53844D66" w14:textId="77777777" w:rsidR="00643B1D" w:rsidRPr="00D7273D" w:rsidRDefault="00643B1D" w:rsidP="00643B1D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D7273D">
        <w:rPr>
          <w:rFonts w:ascii="Verdana" w:hAnsi="Verdana"/>
          <w:kern w:val="2"/>
          <w:sz w:val="18"/>
          <w:szCs w:val="18"/>
        </w:rPr>
        <w:t xml:space="preserve">5. </w:t>
      </w:r>
      <w:r w:rsidRPr="00D7273D">
        <w:rPr>
          <w:rFonts w:ascii="Verdana" w:hAnsi="Verdana"/>
          <w:kern w:val="2"/>
          <w:sz w:val="18"/>
          <w:szCs w:val="18"/>
        </w:rPr>
        <w:tab/>
        <w:t xml:space="preserve">Siła wyższa zwalnia Strony Umowy z odpowiedzialności związanej z niniejszą Umową. </w:t>
      </w:r>
    </w:p>
    <w:p w14:paraId="159A2C88" w14:textId="56AB1527" w:rsidR="00643B1D" w:rsidRPr="00D7273D" w:rsidRDefault="00643B1D" w:rsidP="00643B1D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D7273D">
        <w:rPr>
          <w:rFonts w:ascii="Verdana" w:hAnsi="Verdana"/>
          <w:kern w:val="2"/>
          <w:sz w:val="18"/>
          <w:szCs w:val="18"/>
        </w:rPr>
        <w:lastRenderedPageBreak/>
        <w:t>6.</w:t>
      </w:r>
      <w:r w:rsidRPr="00D7273D">
        <w:rPr>
          <w:rFonts w:ascii="Verdana" w:hAnsi="Verdana"/>
          <w:kern w:val="2"/>
          <w:sz w:val="18"/>
          <w:szCs w:val="18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7C575866" w14:textId="77777777" w:rsidR="00643B1D" w:rsidRPr="00D7273D" w:rsidRDefault="00643B1D" w:rsidP="00643B1D">
      <w:pPr>
        <w:suppressAutoHyphens/>
        <w:jc w:val="both"/>
        <w:rPr>
          <w:rFonts w:ascii="Verdana" w:hAnsi="Verdana"/>
          <w:kern w:val="2"/>
          <w:sz w:val="18"/>
          <w:szCs w:val="18"/>
        </w:rPr>
      </w:pPr>
    </w:p>
    <w:p w14:paraId="6EC68B25" w14:textId="78BBF140" w:rsidR="00D650EF" w:rsidRPr="00D7273D" w:rsidRDefault="00D650EF" w:rsidP="00D650EF">
      <w:pPr>
        <w:jc w:val="center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§</w:t>
      </w:r>
      <w:r w:rsidR="00643B1D" w:rsidRPr="00D7273D">
        <w:rPr>
          <w:rFonts w:ascii="Verdana" w:hAnsi="Verdana"/>
          <w:sz w:val="18"/>
          <w:szCs w:val="18"/>
        </w:rPr>
        <w:t xml:space="preserve"> </w:t>
      </w:r>
      <w:r w:rsidR="00EF57AE" w:rsidRPr="00D7273D">
        <w:rPr>
          <w:rFonts w:ascii="Verdana" w:hAnsi="Verdana"/>
          <w:sz w:val="18"/>
          <w:szCs w:val="18"/>
        </w:rPr>
        <w:t>7</w:t>
      </w:r>
    </w:p>
    <w:p w14:paraId="51D4F630" w14:textId="4F244FB7" w:rsidR="00D650EF" w:rsidRPr="00D7273D" w:rsidRDefault="00D650EF" w:rsidP="00D650EF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1. Strony przewidują możliwość zmiany poziomu maksymalnego wynagrodzenia, o którym mowa w § </w:t>
      </w:r>
      <w:r w:rsidR="00EF57AE" w:rsidRPr="00D7273D">
        <w:rPr>
          <w:rFonts w:ascii="Verdana" w:hAnsi="Verdana"/>
          <w:sz w:val="18"/>
          <w:szCs w:val="18"/>
        </w:rPr>
        <w:t xml:space="preserve">3 </w:t>
      </w:r>
      <w:r w:rsidRPr="00D7273D">
        <w:rPr>
          <w:rFonts w:ascii="Verdana" w:hAnsi="Verdana"/>
          <w:sz w:val="18"/>
          <w:szCs w:val="18"/>
        </w:rPr>
        <w:t xml:space="preserve">ust. </w:t>
      </w:r>
      <w:r w:rsidR="00BF1C03" w:rsidRPr="00D7273D">
        <w:rPr>
          <w:rFonts w:ascii="Verdana" w:hAnsi="Verdana"/>
          <w:sz w:val="18"/>
          <w:szCs w:val="18"/>
        </w:rPr>
        <w:t>1 i 2</w:t>
      </w:r>
      <w:r w:rsidRPr="00D7273D">
        <w:rPr>
          <w:rFonts w:ascii="Verdana" w:hAnsi="Verdana"/>
          <w:sz w:val="18"/>
          <w:szCs w:val="18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1F57111" w14:textId="77777777" w:rsidR="00D650EF" w:rsidRPr="00D7273D" w:rsidRDefault="00D650EF" w:rsidP="00BA021C">
      <w:pPr>
        <w:numPr>
          <w:ilvl w:val="0"/>
          <w:numId w:val="3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6FFF8D03" w14:textId="77777777" w:rsidR="00D650EF" w:rsidRPr="00D7273D" w:rsidRDefault="00D650EF" w:rsidP="00BA021C">
      <w:pPr>
        <w:numPr>
          <w:ilvl w:val="0"/>
          <w:numId w:val="3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39D1A566" w14:textId="6B1E6B3F" w:rsidR="00D650EF" w:rsidRPr="00D7273D" w:rsidRDefault="00D650EF" w:rsidP="00BA021C">
      <w:pPr>
        <w:numPr>
          <w:ilvl w:val="0"/>
          <w:numId w:val="3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bookmarkStart w:id="7" w:name="_Hlk153287805"/>
      <w:bookmarkEnd w:id="7"/>
      <w:r w:rsidRPr="00D7273D">
        <w:rPr>
          <w:rFonts w:ascii="Verdana" w:hAnsi="Verdana"/>
          <w:sz w:val="18"/>
          <w:szCs w:val="18"/>
        </w:rPr>
        <w:t xml:space="preserve">Waloryzacja wynagrodzenia </w:t>
      </w:r>
      <w:r w:rsidR="00905293" w:rsidRPr="00905293">
        <w:rPr>
          <w:rFonts w:ascii="Verdana" w:hAnsi="Verdana"/>
          <w:sz w:val="18"/>
          <w:szCs w:val="18"/>
        </w:rPr>
        <w:t xml:space="preserve">Zleceniobiorcy </w:t>
      </w:r>
      <w:r w:rsidRPr="00D7273D">
        <w:rPr>
          <w:rFonts w:ascii="Verdana" w:hAnsi="Verdana"/>
          <w:sz w:val="18"/>
          <w:szCs w:val="18"/>
        </w:rPr>
        <w:t>w oparciu o wskaźnik podany w lit. b) może nastąpić jednorazowo, nie wcześniej niż po upływie 6 miesięcy od dnia zawarcia niniejszej umowy;</w:t>
      </w:r>
    </w:p>
    <w:p w14:paraId="3AC316E4" w14:textId="77777777" w:rsidR="00D650EF" w:rsidRPr="00D7273D" w:rsidRDefault="00D650EF" w:rsidP="00BA021C">
      <w:pPr>
        <w:numPr>
          <w:ilvl w:val="0"/>
          <w:numId w:val="3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95204B0" w14:textId="77777777" w:rsidR="00D650EF" w:rsidRPr="00D7273D" w:rsidRDefault="00D650EF" w:rsidP="00D650EF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2. Zmiana wynagrodzenia, może zostać wprowadzona na wniosek Stron, zgodnie z poniższymi zasadami: </w:t>
      </w:r>
    </w:p>
    <w:p w14:paraId="0A8AC84E" w14:textId="5F807279" w:rsidR="00D650EF" w:rsidRPr="00D7273D" w:rsidRDefault="00D650EF" w:rsidP="00BA021C">
      <w:pPr>
        <w:numPr>
          <w:ilvl w:val="0"/>
          <w:numId w:val="32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Strony mogą wprowadzić zmianę wynagrodzenia po uprzednim przedstawieniu przez wnioskującego o zmianę cen jednostkowych obrazujących, czy i w jakim stopniu zmiana przyjętego wskaźnika wpłynęła na koszty realizacji umowy. </w:t>
      </w:r>
      <w:r w:rsidR="00905293">
        <w:rPr>
          <w:rFonts w:ascii="Verdana" w:hAnsi="Verdana"/>
          <w:sz w:val="18"/>
          <w:szCs w:val="18"/>
        </w:rPr>
        <w:t>Zleceniodawca</w:t>
      </w:r>
      <w:r w:rsidRPr="00D7273D">
        <w:rPr>
          <w:rFonts w:ascii="Verdana" w:hAnsi="Verdana"/>
          <w:sz w:val="18"/>
          <w:szCs w:val="18"/>
        </w:rPr>
        <w:t xml:space="preserve">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9330F30" w14:textId="5008AF63" w:rsidR="00D650EF" w:rsidRPr="00D7273D" w:rsidRDefault="00D650EF" w:rsidP="00BA021C">
      <w:pPr>
        <w:numPr>
          <w:ilvl w:val="0"/>
          <w:numId w:val="32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waloryzacja wynagrodzenia </w:t>
      </w:r>
      <w:r w:rsidR="00905293" w:rsidRPr="00905293">
        <w:rPr>
          <w:rFonts w:ascii="Verdana" w:hAnsi="Verdana"/>
          <w:sz w:val="18"/>
          <w:szCs w:val="18"/>
        </w:rPr>
        <w:t xml:space="preserve">Zleceniobiorcy </w:t>
      </w:r>
      <w:r w:rsidRPr="00D7273D">
        <w:rPr>
          <w:rFonts w:ascii="Verdana" w:hAnsi="Verdana"/>
          <w:sz w:val="18"/>
          <w:szCs w:val="18"/>
        </w:rPr>
        <w:t>będzie dotyczyła tylko niezrealizowanej części zamówienia,</w:t>
      </w:r>
    </w:p>
    <w:p w14:paraId="06DA566B" w14:textId="51760273" w:rsidR="00D650EF" w:rsidRPr="00D7273D" w:rsidRDefault="00D650EF" w:rsidP="00BA021C">
      <w:pPr>
        <w:numPr>
          <w:ilvl w:val="0"/>
          <w:numId w:val="32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5 % wysokości wynagrodzenia </w:t>
      </w:r>
      <w:r w:rsidR="00905293" w:rsidRPr="00905293">
        <w:rPr>
          <w:rFonts w:ascii="Verdana" w:hAnsi="Verdana"/>
          <w:sz w:val="18"/>
          <w:szCs w:val="18"/>
        </w:rPr>
        <w:t>Zleceniobiorcy</w:t>
      </w:r>
      <w:r w:rsidRPr="00D7273D">
        <w:rPr>
          <w:rFonts w:ascii="Verdana" w:hAnsi="Verdana"/>
          <w:sz w:val="18"/>
          <w:szCs w:val="18"/>
        </w:rPr>
        <w:t xml:space="preserve">, o którym mowa w § </w:t>
      </w:r>
      <w:r w:rsidR="00EF57AE" w:rsidRPr="00D7273D">
        <w:rPr>
          <w:rFonts w:ascii="Verdana" w:hAnsi="Verdana"/>
          <w:sz w:val="18"/>
          <w:szCs w:val="18"/>
        </w:rPr>
        <w:t>3</w:t>
      </w:r>
      <w:r w:rsidRPr="00D7273D">
        <w:rPr>
          <w:rFonts w:ascii="Verdana" w:hAnsi="Verdana"/>
          <w:sz w:val="18"/>
          <w:szCs w:val="18"/>
        </w:rPr>
        <w:t xml:space="preserve"> ust. </w:t>
      </w:r>
      <w:r w:rsidR="00C50787" w:rsidRPr="00D7273D">
        <w:rPr>
          <w:rFonts w:ascii="Verdana" w:hAnsi="Verdana"/>
          <w:sz w:val="18"/>
          <w:szCs w:val="18"/>
        </w:rPr>
        <w:t>2</w:t>
      </w:r>
      <w:r w:rsidRPr="00D7273D">
        <w:rPr>
          <w:rFonts w:ascii="Verdana" w:hAnsi="Verdana"/>
          <w:sz w:val="18"/>
          <w:szCs w:val="18"/>
        </w:rPr>
        <w:t xml:space="preserve"> niniejszej Umowy, </w:t>
      </w:r>
    </w:p>
    <w:p w14:paraId="62755787" w14:textId="52643C1C" w:rsidR="00620317" w:rsidRPr="00D7273D" w:rsidRDefault="00905293" w:rsidP="00BA021C">
      <w:pPr>
        <w:numPr>
          <w:ilvl w:val="0"/>
          <w:numId w:val="32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905293">
        <w:rPr>
          <w:rFonts w:ascii="Verdana" w:hAnsi="Verdana"/>
          <w:sz w:val="18"/>
          <w:szCs w:val="18"/>
        </w:rPr>
        <w:t>Zleceniobiorc</w:t>
      </w:r>
      <w:r>
        <w:rPr>
          <w:rFonts w:ascii="Verdana" w:hAnsi="Verdana"/>
          <w:sz w:val="18"/>
          <w:szCs w:val="18"/>
        </w:rPr>
        <w:t>a</w:t>
      </w:r>
      <w:r w:rsidR="00D650EF" w:rsidRPr="00D7273D"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sz w:val="18"/>
          <w:szCs w:val="18"/>
        </w:rPr>
        <w:tab/>
        <w:t xml:space="preserve"> </w:t>
      </w:r>
      <w:r w:rsidR="00D650EF" w:rsidRPr="00D7273D">
        <w:rPr>
          <w:rFonts w:ascii="Verdana" w:hAnsi="Verdana"/>
          <w:sz w:val="18"/>
          <w:szCs w:val="18"/>
        </w:rPr>
        <w:t>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B588A82" w14:textId="77777777" w:rsidR="00D650EF" w:rsidRPr="00D7273D" w:rsidRDefault="00D650EF" w:rsidP="00963479">
      <w:pPr>
        <w:jc w:val="center"/>
        <w:rPr>
          <w:rFonts w:ascii="Verdana" w:hAnsi="Verdana"/>
          <w:sz w:val="18"/>
          <w:szCs w:val="18"/>
        </w:rPr>
      </w:pPr>
    </w:p>
    <w:p w14:paraId="1696D35E" w14:textId="27403311" w:rsidR="00BA77B3" w:rsidRDefault="00BA77B3" w:rsidP="00963479">
      <w:pPr>
        <w:jc w:val="center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    § </w:t>
      </w:r>
      <w:r w:rsidR="00EF57AE" w:rsidRPr="00D7273D">
        <w:rPr>
          <w:rFonts w:ascii="Verdana" w:hAnsi="Verdana"/>
          <w:sz w:val="18"/>
          <w:szCs w:val="18"/>
        </w:rPr>
        <w:t>8</w:t>
      </w:r>
    </w:p>
    <w:p w14:paraId="4930FF03" w14:textId="12FB0833" w:rsidR="00106920" w:rsidRPr="00106920" w:rsidRDefault="00683298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Strony zobowiązują się dokonać zmiany wysokości wynagrodzenia należnego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>Zleceniobiorcy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, o którym mowa w § 3 ust. 1 i 2. Umowy, w formie pisemnego aneksu, każdorazowo w przypadku wystąpienia jednej z następujących okoliczności:</w:t>
      </w:r>
    </w:p>
    <w:p w14:paraId="77B3E2F7" w14:textId="43764AF1" w:rsidR="00106920" w:rsidRPr="00106920" w:rsidRDefault="00106920" w:rsidP="00683298">
      <w:pPr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1)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ab/>
      </w:r>
      <w:r w:rsidR="00683298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zmiany stawki podatku od towarów i usług,</w:t>
      </w:r>
    </w:p>
    <w:p w14:paraId="4B171C82" w14:textId="2C25E528" w:rsidR="00106920" w:rsidRPr="00106920" w:rsidRDefault="00106920" w:rsidP="00683298">
      <w:pPr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2)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ab/>
      </w:r>
      <w:r w:rsidR="00683298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zmiany wysokości minimalnego wynagrodzenia ustalonego na podstawie przepisów o minimalnym wynagrodzeniu za pracę,</w:t>
      </w:r>
    </w:p>
    <w:p w14:paraId="50AD8DF4" w14:textId="44D4EEB2" w:rsidR="00106920" w:rsidRPr="00106920" w:rsidRDefault="00106920" w:rsidP="00683298">
      <w:pPr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3)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ab/>
      </w:r>
      <w:r w:rsidR="00683298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zmiany zasad podlegania ubezpieczeniom społecznym lub ubezpieczeniu zdrowotnemu lub wysokości stawki składki na ubezpieczenia społeczne lub zdrowotne,</w:t>
      </w:r>
    </w:p>
    <w:p w14:paraId="2D2BA49B" w14:textId="77777777" w:rsidR="00106920" w:rsidRPr="00106920" w:rsidRDefault="00106920" w:rsidP="00683298">
      <w:pPr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4)  zmiany zasad gromadzenia i wysokości wpłat do pracowniczych planów kapitałowych, o których mowa w ustawie z dnia 4 października 2018 r. o pracowniczych planach kapitałowych,</w:t>
      </w:r>
    </w:p>
    <w:p w14:paraId="7E569569" w14:textId="0BB0A188" w:rsidR="00106920" w:rsidRPr="00106920" w:rsidRDefault="00106920" w:rsidP="00683298">
      <w:pPr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- na zasadach i w sposób określony w ust. 2 - 12, jeżeli zmiany te będą miały wpływ na koszty wykonania Umowy przez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>Zleceniobiorc</w:t>
      </w:r>
      <w:r w:rsidR="00905293">
        <w:rPr>
          <w:rFonts w:ascii="Verdana" w:eastAsia="Calibri" w:hAnsi="Verdana"/>
          <w:color w:val="000000"/>
          <w:sz w:val="18"/>
          <w:szCs w:val="18"/>
          <w:lang w:eastAsia="en-US"/>
        </w:rPr>
        <w:t>ę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.</w:t>
      </w:r>
    </w:p>
    <w:p w14:paraId="5AAEEBCF" w14:textId="37D60139" w:rsidR="00106920" w:rsidRPr="00106920" w:rsidRDefault="00683298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Zmiana wysokości wynagrodzenia należnego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Zleceniobiorcy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399380C" w14:textId="27F9CA64" w:rsidR="00106920" w:rsidRPr="00106920" w:rsidRDefault="00683298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1, wartość wynagrodzenia netto nie zmieni się, a wartość wynagrodzenia brutto zostanie wyliczona na podstawie nowych przepisów.</w:t>
      </w:r>
    </w:p>
    <w:p w14:paraId="2807E1A7" w14:textId="34D61A46" w:rsidR="00106920" w:rsidRPr="00106920" w:rsidRDefault="00683298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Zmiana wysokości wynagrodzenia w przypadku zaistnienia przesłanki, o której mowa w ust. 1 pkt 2 lub 3, będzie obejmować wyłącznie część wynagrodzenia należnego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>Zleceniobiorcy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, w odniesieniu do której nastąpiła zmiana wysokości kosztów wykonania Umowy przez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>Zleceniobiorc</w:t>
      </w:r>
      <w:r w:rsidR="009052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ę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51688D79" w14:textId="14BAAEE6" w:rsidR="00106920" w:rsidRPr="00106920" w:rsidRDefault="00683298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przypadku zmiany, o której mowa w ust. 1 pkt 2, wynagrodzenie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Zleceniobiorcy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ulegnie zmianie o kwotę odpowiadającą wzrostowi kosztu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Zleceniobiorcy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Zleceniobiorcy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będzie odnosić się wyłącznie do części wynagrodzenia Pracowników świadczących Usługi, o których mowa w zdaniu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lastRenderedPageBreak/>
        <w:t>poprzedzającym, odpowiadającej zakresowi, w jakim wykonują oni prace bezpośrednio związane z realizacją przedmiotu Umowy.</w:t>
      </w:r>
    </w:p>
    <w:p w14:paraId="33083193" w14:textId="3548E920" w:rsidR="00106920" w:rsidRPr="00106920" w:rsidRDefault="00683298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przypadku zmiany, o której mowa w ust. 1 pkt 3, wynagrodzenie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Zleceniobiorcy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ulegnie zmianie o kwotę odpowiadającą zmianie kosztu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Zleceniobiorcy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ponoszonego w związku z wypłatą wynagrodzenia Pracownikom świadczącym Usługi. Kwota odpowiadająca zmianie kosztu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Zleceniobiorcy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C62AD57" w14:textId="49244512" w:rsidR="00106920" w:rsidRPr="00106920" w:rsidRDefault="00683298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celu zawarcia aneksu, o którym mowa w ust. 1, każda ze Stron może wystąpić do drugiej Strony z wnioskiem o dokonanie zmiany wysokości wynagrodzenia należnego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>Zleceniobiorcy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, wraz z uzasadnieniem zawierającym w szczególności szczegółowe wyliczenie całkowitej kwoty, o jaką wynagrodzenie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Zleceniobiorcy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powinno ulec zmianie, oraz wskazaniem daty, od której nastąpiła bądź nastąpi zmiana wysokości kosztów wykonania Umowy uzasadniająca zmianę wysokości wynagrodzenia należnego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>Zleceniobiorcy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. </w:t>
      </w:r>
    </w:p>
    <w:p w14:paraId="50A0D3BF" w14:textId="0F7A9238" w:rsidR="00106920" w:rsidRPr="00106920" w:rsidRDefault="00683298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przypadku zmian, o których mowa w ust. 1 pkt 2, pkt 3 lub pkt 4, jeżeli z wnioskiem występuje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>Zleceniobiorc</w:t>
      </w:r>
      <w:r w:rsidR="00905293">
        <w:rPr>
          <w:rFonts w:ascii="Verdana" w:eastAsia="Calibri" w:hAnsi="Verdana"/>
          <w:color w:val="000000"/>
          <w:sz w:val="18"/>
          <w:szCs w:val="18"/>
          <w:lang w:eastAsia="en-US"/>
        </w:rPr>
        <w:t>a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, jest on zobowiązany dołączyć do wniosku dokumenty, z których będzie wynikać, w jakim zakresie zmiany te mają wpływ na koszty wykonania Umowy, w szczególności:</w:t>
      </w:r>
    </w:p>
    <w:p w14:paraId="44E82ADE" w14:textId="77777777" w:rsidR="00106920" w:rsidRPr="00106920" w:rsidRDefault="00106920" w:rsidP="00683298">
      <w:pPr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1)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19C15061" w14:textId="0192EAC7" w:rsidR="00106920" w:rsidRPr="00106920" w:rsidRDefault="00106920" w:rsidP="00683298">
      <w:pPr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2)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ab/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>Zleceniobiorc</w:t>
      </w:r>
      <w:r w:rsidR="00905293">
        <w:rPr>
          <w:rFonts w:ascii="Verdana" w:eastAsia="Calibri" w:hAnsi="Verdana"/>
          <w:color w:val="000000"/>
          <w:sz w:val="18"/>
          <w:szCs w:val="18"/>
          <w:lang w:eastAsia="en-US"/>
        </w:rPr>
        <w:t>ę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283568E4" w14:textId="6C48172D" w:rsidR="00106920" w:rsidRPr="00106920" w:rsidRDefault="00683298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przypadku zmiany, o której mowa w ust. 1 pkt 3, jeżeli z wnioskiem występuje </w:t>
      </w:r>
      <w:r w:rsidR="00905293">
        <w:rPr>
          <w:rFonts w:ascii="Verdana" w:eastAsia="Calibri" w:hAnsi="Verdana"/>
          <w:color w:val="000000"/>
          <w:sz w:val="18"/>
          <w:szCs w:val="18"/>
          <w:lang w:eastAsia="en-US"/>
        </w:rPr>
        <w:t>Zleceniodawca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, jest on uprawniony do zobowiązania </w:t>
      </w:r>
      <w:r w:rsidR="00905293" w:rsidRPr="009052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Zleceniobiorcy </w:t>
      </w:r>
      <w:r w:rsidR="00106920"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2405A987" w14:textId="3E7C001D" w:rsidR="00106920" w:rsidRPr="00106920" w:rsidRDefault="00106920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terminie 10 dni roboczych od dnia przekazania wniosku, o którym mowa w ust. 7, Strona, która otrzymała wniosek, przekaże drugiej Stronie informację o zakresie, w jakim zatwierdza wniosek oraz wskaże kwotę, o którą wynagrodzenie należne </w:t>
      </w:r>
      <w:r w:rsidR="00683298" w:rsidRPr="00683298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Zleceniobiorcy 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powinno ulec zmianie, albo informację o niezatwierdzeniu wniosku wraz z uzasadnieniem.</w:t>
      </w:r>
    </w:p>
    <w:p w14:paraId="08456A73" w14:textId="77777777" w:rsidR="00106920" w:rsidRPr="00106920" w:rsidRDefault="00106920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6A117F6A" w14:textId="12331DE8" w:rsidR="00106920" w:rsidRPr="00106920" w:rsidRDefault="00106920" w:rsidP="00683298">
      <w:pPr>
        <w:numPr>
          <w:ilvl w:val="0"/>
          <w:numId w:val="35"/>
        </w:numPr>
        <w:suppressAutoHyphens/>
        <w:ind w:left="0" w:firstLine="0"/>
        <w:jc w:val="both"/>
        <w:rPr>
          <w:rFonts w:ascii="Verdana" w:hAnsi="Verdana"/>
          <w:sz w:val="18"/>
          <w:szCs w:val="18"/>
        </w:rPr>
      </w:pP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Zawarcie aneksu nastąpi nie później niż w terminie 10 dni roboczych od dnia zatwierdzenia wniosku o dokonanie zmiany wysokości wynagrodzenia należnego </w:t>
      </w:r>
      <w:r w:rsidR="00683298" w:rsidRPr="00683298">
        <w:rPr>
          <w:rFonts w:ascii="Verdana" w:eastAsia="Calibri" w:hAnsi="Verdana"/>
          <w:color w:val="000000"/>
          <w:sz w:val="18"/>
          <w:szCs w:val="18"/>
          <w:lang w:eastAsia="en-US"/>
        </w:rPr>
        <w:t>Zleceniobiorcy</w:t>
      </w:r>
      <w:r w:rsidRPr="00106920">
        <w:rPr>
          <w:rFonts w:ascii="Verdana" w:eastAsia="Calibri" w:hAnsi="Verdana"/>
          <w:color w:val="000000"/>
          <w:sz w:val="18"/>
          <w:szCs w:val="18"/>
          <w:lang w:eastAsia="en-US"/>
        </w:rPr>
        <w:t>.</w:t>
      </w:r>
    </w:p>
    <w:p w14:paraId="3AC52BA2" w14:textId="77777777" w:rsidR="00106920" w:rsidRDefault="00106920" w:rsidP="00963479">
      <w:pPr>
        <w:jc w:val="center"/>
        <w:rPr>
          <w:rFonts w:ascii="Verdana" w:hAnsi="Verdana"/>
          <w:sz w:val="18"/>
          <w:szCs w:val="18"/>
        </w:rPr>
      </w:pPr>
    </w:p>
    <w:p w14:paraId="0B083C51" w14:textId="6D1C8641" w:rsidR="00106920" w:rsidRPr="00D7273D" w:rsidRDefault="00106920" w:rsidP="00106920">
      <w:pPr>
        <w:jc w:val="center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    § </w:t>
      </w:r>
      <w:r>
        <w:rPr>
          <w:rFonts w:ascii="Verdana" w:hAnsi="Verdana"/>
          <w:sz w:val="18"/>
          <w:szCs w:val="18"/>
        </w:rPr>
        <w:t>9</w:t>
      </w:r>
    </w:p>
    <w:p w14:paraId="1696D35F" w14:textId="4F41B882" w:rsidR="00FE4F38" w:rsidRPr="00D7273D" w:rsidRDefault="0068329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Style w:val="colour"/>
          <w:rFonts w:ascii="Verdana" w:hAnsi="Verdana"/>
          <w:sz w:val="18"/>
          <w:szCs w:val="18"/>
        </w:rPr>
        <w:t xml:space="preserve"> </w:t>
      </w:r>
      <w:r w:rsidR="00FE4F38" w:rsidRPr="00D7273D">
        <w:rPr>
          <w:rStyle w:val="colour"/>
          <w:rFonts w:ascii="Verdana" w:hAnsi="Verdana"/>
          <w:sz w:val="18"/>
          <w:szCs w:val="18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D7273D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18"/>
          <w:szCs w:val="18"/>
        </w:rPr>
      </w:pPr>
      <w:r w:rsidRPr="00D7273D">
        <w:rPr>
          <w:rStyle w:val="colour"/>
          <w:rFonts w:ascii="Verdana" w:hAnsi="Verdana"/>
          <w:sz w:val="18"/>
          <w:szCs w:val="18"/>
        </w:rPr>
        <w:t xml:space="preserve"> w przypadku podjęcia likwidacji firmy przez Zleceniobiorcę lub co najmniej jednego </w:t>
      </w:r>
      <w:r w:rsidRPr="00D7273D">
        <w:rPr>
          <w:rFonts w:ascii="Verdana" w:hAnsi="Verdana"/>
          <w:sz w:val="18"/>
          <w:szCs w:val="18"/>
        </w:rPr>
        <w:br/>
      </w:r>
      <w:r w:rsidRPr="00D7273D">
        <w:rPr>
          <w:rStyle w:val="colour"/>
          <w:rFonts w:ascii="Verdana" w:hAnsi="Verdana"/>
          <w:sz w:val="18"/>
          <w:szCs w:val="18"/>
        </w:rPr>
        <w:t>ze Zleceniobiorców w przypadku Zleceniobiorców wspólnie realizujących zamówienie (konsorcjum, spółka cywilna),</w:t>
      </w:r>
    </w:p>
    <w:p w14:paraId="1696D361" w14:textId="77777777" w:rsidR="00FE4F38" w:rsidRPr="00D7273D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18"/>
          <w:szCs w:val="18"/>
        </w:rPr>
      </w:pPr>
      <w:r w:rsidRPr="00D7273D">
        <w:rPr>
          <w:rStyle w:val="colour"/>
          <w:rFonts w:ascii="Verdana" w:hAnsi="Verdana"/>
          <w:sz w:val="18"/>
          <w:szCs w:val="18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D7273D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rFonts w:ascii="Verdana" w:hAnsi="Verdana"/>
          <w:sz w:val="18"/>
          <w:szCs w:val="18"/>
        </w:rPr>
      </w:pPr>
      <w:r w:rsidRPr="00D7273D">
        <w:rPr>
          <w:rStyle w:val="colour"/>
          <w:rFonts w:ascii="Verdana" w:hAnsi="Verdana"/>
          <w:sz w:val="18"/>
          <w:szCs w:val="18"/>
        </w:rPr>
        <w:t xml:space="preserve"> w przypadku rozwiązania umowy konsorcjum przez co najmniej jednego z członków konsorcjum, </w:t>
      </w:r>
    </w:p>
    <w:p w14:paraId="1696D364" w14:textId="7611F466" w:rsidR="00FE4F38" w:rsidRPr="00D7273D" w:rsidRDefault="00FE4F38" w:rsidP="002D726C">
      <w:pPr>
        <w:pStyle w:val="NormalnyWeb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D7273D">
        <w:rPr>
          <w:rStyle w:val="colour"/>
          <w:rFonts w:ascii="Verdana" w:hAnsi="Verdana"/>
          <w:sz w:val="18"/>
          <w:szCs w:val="18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D7273D" w:rsidRDefault="00BA77B3" w:rsidP="00963479">
      <w:pPr>
        <w:jc w:val="center"/>
        <w:rPr>
          <w:rFonts w:ascii="Verdana" w:hAnsi="Verdana"/>
          <w:sz w:val="18"/>
          <w:szCs w:val="18"/>
        </w:rPr>
      </w:pPr>
    </w:p>
    <w:p w14:paraId="1696D366" w14:textId="10DAFCE2" w:rsidR="00963479" w:rsidRPr="00D7273D" w:rsidRDefault="00963479" w:rsidP="00963479">
      <w:pPr>
        <w:jc w:val="center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 xml:space="preserve">§ </w:t>
      </w:r>
      <w:r w:rsidR="00106920">
        <w:rPr>
          <w:rFonts w:ascii="Verdana" w:hAnsi="Verdana"/>
          <w:sz w:val="18"/>
          <w:szCs w:val="18"/>
        </w:rPr>
        <w:t>10</w:t>
      </w:r>
    </w:p>
    <w:p w14:paraId="1696D367" w14:textId="77777777" w:rsidR="0070352E" w:rsidRPr="00D7273D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1696D368" w14:textId="40CB7019" w:rsidR="00963479" w:rsidRPr="00D7273D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2.</w:t>
      </w:r>
      <w:r w:rsidR="00620317" w:rsidRPr="00D7273D">
        <w:rPr>
          <w:rFonts w:ascii="Verdana" w:hAnsi="Verdana"/>
          <w:sz w:val="18"/>
          <w:szCs w:val="18"/>
        </w:rPr>
        <w:t xml:space="preserve"> </w:t>
      </w:r>
      <w:r w:rsidR="00963479" w:rsidRPr="00D7273D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696D369" w14:textId="57985775" w:rsidR="00963479" w:rsidRPr="00D7273D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3.</w:t>
      </w:r>
      <w:r w:rsidR="00620317" w:rsidRPr="00D7273D">
        <w:rPr>
          <w:rFonts w:ascii="Verdana" w:hAnsi="Verdana"/>
          <w:sz w:val="18"/>
          <w:szCs w:val="18"/>
        </w:rPr>
        <w:t xml:space="preserve"> </w:t>
      </w:r>
      <w:r w:rsidR="00963479" w:rsidRPr="00D7273D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696D36A" w14:textId="0A5FFE52" w:rsidR="00963479" w:rsidRPr="00D7273D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sz w:val="18"/>
          <w:szCs w:val="18"/>
        </w:rPr>
        <w:t>4.</w:t>
      </w:r>
      <w:r w:rsidR="00620317" w:rsidRPr="00D7273D">
        <w:rPr>
          <w:rFonts w:ascii="Verdana" w:hAnsi="Verdana"/>
          <w:sz w:val="18"/>
          <w:szCs w:val="18"/>
        </w:rPr>
        <w:t xml:space="preserve"> </w:t>
      </w:r>
      <w:r w:rsidR="00963479" w:rsidRPr="00D7273D">
        <w:rPr>
          <w:rFonts w:ascii="Verdana" w:hAnsi="Verdana"/>
          <w:sz w:val="18"/>
          <w:szCs w:val="18"/>
        </w:rPr>
        <w:t xml:space="preserve">Umowę sporządzono w 2 jednobrzmiących egzemplarzach po1 dla każdej ze stron. </w:t>
      </w:r>
    </w:p>
    <w:p w14:paraId="7C9A5C98" w14:textId="77777777" w:rsidR="00E81FDD" w:rsidRPr="00D7273D" w:rsidRDefault="00E81FDD" w:rsidP="0070352E">
      <w:pPr>
        <w:jc w:val="both"/>
        <w:rPr>
          <w:rFonts w:ascii="Verdana" w:hAnsi="Verdana"/>
          <w:sz w:val="18"/>
          <w:szCs w:val="18"/>
        </w:rPr>
      </w:pPr>
    </w:p>
    <w:p w14:paraId="36A4BDE5" w14:textId="77777777" w:rsidR="00E81FDD" w:rsidRDefault="00E81FDD" w:rsidP="0070352E">
      <w:pPr>
        <w:jc w:val="both"/>
        <w:rPr>
          <w:rFonts w:ascii="Verdana" w:hAnsi="Verdana"/>
          <w:sz w:val="18"/>
          <w:szCs w:val="18"/>
        </w:rPr>
      </w:pPr>
    </w:p>
    <w:p w14:paraId="460E6848" w14:textId="77777777" w:rsidR="00683298" w:rsidRDefault="00683298" w:rsidP="0070352E">
      <w:pPr>
        <w:jc w:val="both"/>
        <w:rPr>
          <w:rFonts w:ascii="Verdana" w:hAnsi="Verdana"/>
          <w:sz w:val="18"/>
          <w:szCs w:val="18"/>
        </w:rPr>
      </w:pPr>
    </w:p>
    <w:p w14:paraId="32DBF2BF" w14:textId="77777777" w:rsidR="00683298" w:rsidRDefault="00683298" w:rsidP="0070352E">
      <w:pPr>
        <w:jc w:val="both"/>
        <w:rPr>
          <w:rFonts w:ascii="Verdana" w:hAnsi="Verdana"/>
          <w:sz w:val="18"/>
          <w:szCs w:val="18"/>
        </w:rPr>
      </w:pPr>
    </w:p>
    <w:p w14:paraId="7EF05FD1" w14:textId="77777777" w:rsidR="00683298" w:rsidRDefault="00683298" w:rsidP="0070352E">
      <w:pPr>
        <w:jc w:val="both"/>
        <w:rPr>
          <w:rFonts w:ascii="Verdana" w:hAnsi="Verdana"/>
          <w:sz w:val="18"/>
          <w:szCs w:val="18"/>
        </w:rPr>
      </w:pPr>
    </w:p>
    <w:p w14:paraId="106BC25B" w14:textId="77777777" w:rsidR="00683298" w:rsidRDefault="00683298" w:rsidP="0070352E">
      <w:pPr>
        <w:jc w:val="both"/>
        <w:rPr>
          <w:rFonts w:ascii="Verdana" w:hAnsi="Verdana"/>
          <w:sz w:val="18"/>
          <w:szCs w:val="18"/>
        </w:rPr>
      </w:pPr>
    </w:p>
    <w:p w14:paraId="0F14F4E2" w14:textId="77777777" w:rsidR="00683298" w:rsidRPr="00D7273D" w:rsidRDefault="00683298" w:rsidP="0070352E">
      <w:pPr>
        <w:jc w:val="both"/>
        <w:rPr>
          <w:rFonts w:ascii="Verdana" w:hAnsi="Verdana"/>
          <w:sz w:val="18"/>
          <w:szCs w:val="18"/>
        </w:rPr>
      </w:pPr>
    </w:p>
    <w:p w14:paraId="1696D36B" w14:textId="77777777" w:rsidR="00963479" w:rsidRPr="00D7273D" w:rsidRDefault="00963479" w:rsidP="00963479">
      <w:pPr>
        <w:rPr>
          <w:rFonts w:ascii="Verdana" w:hAnsi="Verdana"/>
          <w:sz w:val="18"/>
          <w:szCs w:val="18"/>
        </w:rPr>
      </w:pPr>
    </w:p>
    <w:p w14:paraId="1696D36C" w14:textId="77777777" w:rsidR="00963479" w:rsidRPr="00D7273D" w:rsidRDefault="00963479" w:rsidP="00963479">
      <w:pPr>
        <w:rPr>
          <w:rFonts w:ascii="Verdana" w:hAnsi="Verdana"/>
          <w:sz w:val="18"/>
          <w:szCs w:val="18"/>
        </w:rPr>
      </w:pPr>
      <w:r w:rsidRPr="00D7273D">
        <w:rPr>
          <w:rFonts w:ascii="Verdana" w:hAnsi="Verdana"/>
          <w:b/>
          <w:sz w:val="18"/>
          <w:szCs w:val="18"/>
        </w:rPr>
        <w:tab/>
      </w:r>
      <w:r w:rsidRPr="00D7273D">
        <w:rPr>
          <w:rFonts w:ascii="Verdana" w:hAnsi="Verdana"/>
          <w:b/>
          <w:sz w:val="18"/>
          <w:szCs w:val="18"/>
        </w:rPr>
        <w:tab/>
      </w:r>
      <w:r w:rsidR="0070352E" w:rsidRPr="00D7273D">
        <w:rPr>
          <w:rFonts w:ascii="Verdana" w:hAnsi="Verdana"/>
          <w:b/>
          <w:sz w:val="18"/>
          <w:szCs w:val="18"/>
        </w:rPr>
        <w:t xml:space="preserve">        </w:t>
      </w:r>
      <w:r w:rsidRPr="00D7273D">
        <w:rPr>
          <w:rFonts w:ascii="Verdana" w:hAnsi="Verdana"/>
          <w:b/>
          <w:sz w:val="18"/>
          <w:szCs w:val="18"/>
        </w:rPr>
        <w:t>Za Zleceniobiorcę</w:t>
      </w:r>
      <w:r w:rsidRPr="00D7273D">
        <w:rPr>
          <w:rFonts w:ascii="Verdana" w:hAnsi="Verdana"/>
          <w:sz w:val="18"/>
          <w:szCs w:val="18"/>
        </w:rPr>
        <w:t xml:space="preserve">                                                                                 </w:t>
      </w:r>
      <w:r w:rsidRPr="00D7273D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D7273D" w:rsidRDefault="00963479" w:rsidP="00963479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E" w14:textId="77777777" w:rsidR="007007FD" w:rsidRPr="00D7273D" w:rsidRDefault="007007FD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F" w14:textId="77777777" w:rsidR="00777FE8" w:rsidRPr="00D7273D" w:rsidRDefault="00777FE8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70" w14:textId="77777777" w:rsidR="00777FE8" w:rsidRPr="00D7273D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ascii="Verdana" w:eastAsia="Calibri" w:hAnsi="Verdana"/>
          <w:b/>
          <w:sz w:val="18"/>
          <w:szCs w:val="18"/>
          <w:lang w:eastAsia="en-US"/>
        </w:rPr>
      </w:pPr>
    </w:p>
    <w:p w14:paraId="1696D371" w14:textId="612525B6" w:rsidR="00777FE8" w:rsidRPr="00D7273D" w:rsidRDefault="00777FE8" w:rsidP="00777FE8">
      <w:pPr>
        <w:rPr>
          <w:rFonts w:ascii="Verdana" w:eastAsia="Calibri" w:hAnsi="Verdana"/>
          <w:sz w:val="18"/>
          <w:szCs w:val="18"/>
          <w:lang w:eastAsia="en-US"/>
        </w:rPr>
      </w:pPr>
      <w:r w:rsidRPr="00D7273D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</w:t>
      </w:r>
      <w:r w:rsidR="00E81FDD" w:rsidRPr="00D7273D">
        <w:rPr>
          <w:rFonts w:ascii="Verdana" w:eastAsia="Calibri" w:hAnsi="Verdana"/>
          <w:sz w:val="18"/>
          <w:szCs w:val="18"/>
          <w:lang w:eastAsia="en-US"/>
        </w:rPr>
        <w:t xml:space="preserve">          </w:t>
      </w:r>
      <w:r w:rsidRPr="00D7273D">
        <w:rPr>
          <w:rFonts w:ascii="Verdana" w:eastAsia="Calibri" w:hAnsi="Verdana"/>
          <w:sz w:val="18"/>
          <w:szCs w:val="18"/>
          <w:lang w:eastAsia="en-US"/>
        </w:rPr>
        <w:t xml:space="preserve">       </w:t>
      </w:r>
      <w:r w:rsidRPr="00D7273D"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1696D372" w14:textId="43969E69" w:rsidR="00777FE8" w:rsidRPr="00D7273D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D7273D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                Data i podpis</w:t>
      </w:r>
    </w:p>
    <w:p w14:paraId="0448068D" w14:textId="5A3011FC" w:rsidR="00EB7AF8" w:rsidRPr="00D7273D" w:rsidRDefault="00EB7AF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</w:p>
    <w:p w14:paraId="14CC5AD8" w14:textId="77777777" w:rsidR="00181D64" w:rsidRPr="00D7273D" w:rsidRDefault="00181D64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4F22CF8" w14:textId="77777777" w:rsidR="00181D64" w:rsidRPr="00D7273D" w:rsidRDefault="00181D64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197DD20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EE9EE3B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8D3E0D5" w14:textId="3D040B7D" w:rsidR="00027346" w:rsidRPr="00D7273D" w:rsidRDefault="00E81FDD" w:rsidP="00E81FDD">
      <w:pPr>
        <w:widowControl w:val="0"/>
        <w:tabs>
          <w:tab w:val="left" w:pos="5700"/>
        </w:tabs>
        <w:autoSpaceDE w:val="0"/>
        <w:autoSpaceDN w:val="0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D7273D">
        <w:rPr>
          <w:rFonts w:ascii="Verdana" w:hAnsi="Verdana" w:cs="Arial"/>
          <w:sz w:val="18"/>
          <w:szCs w:val="18"/>
        </w:rPr>
        <w:tab/>
      </w:r>
      <w:r w:rsidRPr="00D7273D">
        <w:rPr>
          <w:rFonts w:ascii="Verdana" w:hAnsi="Verdana" w:cs="Arial"/>
          <w:b/>
          <w:bCs/>
          <w:sz w:val="18"/>
          <w:szCs w:val="18"/>
        </w:rPr>
        <w:t xml:space="preserve">  Kontrasygnata finansowa</w:t>
      </w:r>
    </w:p>
    <w:p w14:paraId="153B819A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358C9D8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070253A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8FB84D5" w14:textId="51DF476C" w:rsidR="00027346" w:rsidRPr="00D7273D" w:rsidRDefault="00E81FDD" w:rsidP="00E81FDD">
      <w:pPr>
        <w:widowControl w:val="0"/>
        <w:tabs>
          <w:tab w:val="left" w:pos="6048"/>
        </w:tabs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D7273D">
        <w:rPr>
          <w:rFonts w:ascii="Verdana" w:hAnsi="Verdana" w:cs="Arial"/>
          <w:sz w:val="18"/>
          <w:szCs w:val="18"/>
        </w:rPr>
        <w:tab/>
        <w:t>……………………………………..</w:t>
      </w:r>
    </w:p>
    <w:p w14:paraId="2C11EDA9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966B7B9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D30E19B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9ECFC8C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CD754F0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5381B77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C73527D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CF9B4FA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76B29A8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4A0D7CD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003750A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AF0EDA7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8809B64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C39DED4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9528F1A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F715447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DA3A03E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A2E9CDA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71A2374" w14:textId="77777777" w:rsidR="00027346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50B0789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9451EF9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B65EE68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38B4C9B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49DBF1D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86A4118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13A670A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D37D5BA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6B773DD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E741819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67C51EA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9BC4ED8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E7030EC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C48503B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293E66A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5217AE4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B3F22E5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12905FD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26F7B8D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E8CD326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14A47B9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BC9042D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0170D56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1269E68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E8845D8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26B8EEE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8D09BC1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4D6ACB6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6A94890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DA442BE" w14:textId="77777777" w:rsidR="00EB40A7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037782F" w14:textId="77777777" w:rsidR="00EB40A7" w:rsidRPr="00D7273D" w:rsidRDefault="00EB40A7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BB7369A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A5D03DE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D1D1EE4" w14:textId="77777777" w:rsidR="00027346" w:rsidRPr="00D7273D" w:rsidRDefault="00027346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9ABE5B8" w14:textId="7EC5CA63" w:rsidR="00EB7AF8" w:rsidRPr="00D7273D" w:rsidRDefault="00EB7AF8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D7273D">
        <w:rPr>
          <w:rFonts w:ascii="Verdana" w:hAnsi="Verdana" w:cs="Arial"/>
          <w:sz w:val="18"/>
          <w:szCs w:val="18"/>
        </w:rPr>
        <w:t>Załącznik nr 2 do umowy</w:t>
      </w:r>
    </w:p>
    <w:p w14:paraId="72988E65" w14:textId="77777777" w:rsidR="00EB7AF8" w:rsidRPr="00D7273D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619BAEA0" w14:textId="77777777" w:rsidR="00EB7AF8" w:rsidRPr="00D7273D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C872CBB" w14:textId="77777777" w:rsidR="00EB7AF8" w:rsidRPr="00D7273D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D7273D">
        <w:rPr>
          <w:rFonts w:ascii="Verdana" w:hAnsi="Verdana" w:cs="Arial"/>
          <w:sz w:val="18"/>
          <w:szCs w:val="18"/>
        </w:rPr>
        <w:t>.....................................… </w:t>
      </w:r>
    </w:p>
    <w:p w14:paraId="58CBDE65" w14:textId="77777777" w:rsidR="00EB7AF8" w:rsidRPr="00D7273D" w:rsidRDefault="00EB7AF8" w:rsidP="00EB7A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D7273D">
        <w:rPr>
          <w:rFonts w:ascii="Verdana" w:hAnsi="Verdana" w:cs="Arial"/>
          <w:sz w:val="18"/>
          <w:szCs w:val="18"/>
        </w:rPr>
        <w:t>Nazwa Wykonawcy</w:t>
      </w:r>
    </w:p>
    <w:p w14:paraId="201FA814" w14:textId="77777777" w:rsidR="00EB7AF8" w:rsidRPr="00D7273D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97FC381" w14:textId="77777777" w:rsidR="00EB7AF8" w:rsidRPr="00D7273D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D7273D">
        <w:rPr>
          <w:rFonts w:ascii="Verdana" w:hAnsi="Verdana" w:cs="Arial"/>
          <w:sz w:val="18"/>
          <w:szCs w:val="18"/>
        </w:rPr>
        <w:t>.....................................…</w:t>
      </w:r>
    </w:p>
    <w:p w14:paraId="357C2D91" w14:textId="77777777" w:rsidR="00EB7AF8" w:rsidRPr="00D7273D" w:rsidRDefault="00EB7AF8" w:rsidP="00EB7A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D7273D">
        <w:rPr>
          <w:rFonts w:ascii="Verdana" w:hAnsi="Verdana" w:cs="Arial"/>
          <w:sz w:val="18"/>
          <w:szCs w:val="18"/>
        </w:rPr>
        <w:t>NIP</w:t>
      </w:r>
      <w:r w:rsidRPr="00D7273D">
        <w:rPr>
          <w:rFonts w:ascii="Verdana" w:hAnsi="Verdana" w:cs="Calibri"/>
          <w:sz w:val="18"/>
          <w:szCs w:val="18"/>
        </w:rPr>
        <w:tab/>
      </w:r>
      <w:r w:rsidRPr="00D7273D">
        <w:rPr>
          <w:rFonts w:ascii="Verdana" w:hAnsi="Verdana" w:cs="Arial"/>
          <w:sz w:val="18"/>
          <w:szCs w:val="18"/>
        </w:rPr>
        <w:t> </w:t>
      </w:r>
    </w:p>
    <w:p w14:paraId="77ECD755" w14:textId="77777777" w:rsidR="00EB7AF8" w:rsidRPr="00D7273D" w:rsidRDefault="00EB7AF8" w:rsidP="00EB7A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470E07" w14:textId="77777777" w:rsidR="00EB7AF8" w:rsidRPr="00D7273D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AF202E6" w14:textId="77777777" w:rsidR="00EB7AF8" w:rsidRPr="00D7273D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1662205" w14:textId="77777777" w:rsidR="00EB7AF8" w:rsidRPr="00D7273D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D7273D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26340C62" w14:textId="77777777" w:rsidR="00EB7AF8" w:rsidRPr="00D7273D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D7273D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35CBDB07" w14:textId="77777777" w:rsidR="00EB7AF8" w:rsidRPr="00D7273D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89E63B2" w14:textId="77777777" w:rsidR="00EB7AF8" w:rsidRPr="00D7273D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D7273D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D7273D">
        <w:rPr>
          <w:rFonts w:ascii="Verdana" w:hAnsi="Verdana" w:cs="Arial"/>
          <w:b/>
          <w:bCs/>
          <w:sz w:val="18"/>
          <w:szCs w:val="18"/>
        </w:rPr>
        <w:t>Podmiot</w:t>
      </w:r>
      <w:r w:rsidRPr="00D7273D">
        <w:rPr>
          <w:rFonts w:ascii="Verdana" w:hAnsi="Verdana" w:cs="Arial"/>
          <w:sz w:val="18"/>
          <w:szCs w:val="18"/>
        </w:rPr>
        <w:t>”) niniejszym oświadcza, że Podmiot:</w:t>
      </w:r>
    </w:p>
    <w:p w14:paraId="1F63A0CC" w14:textId="77777777" w:rsidR="00EB7AF8" w:rsidRPr="00D7273D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D7273D">
        <w:rPr>
          <w:rFonts w:ascii="Verdana" w:hAnsi="Verdana" w:cs="Arial"/>
          <w:b/>
          <w:bCs/>
          <w:sz w:val="18"/>
          <w:szCs w:val="18"/>
        </w:rPr>
        <w:t>jest / nie jest</w:t>
      </w:r>
      <w:r w:rsidRPr="00D7273D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D7273D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D7273D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D7273D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D7273D">
        <w:rPr>
          <w:rFonts w:ascii="Verdana" w:hAnsi="Verdana" w:cs="Arial"/>
          <w:sz w:val="18"/>
          <w:szCs w:val="18"/>
        </w:rPr>
        <w:t>;</w:t>
      </w:r>
    </w:p>
    <w:p w14:paraId="4C1C729F" w14:textId="77777777" w:rsidR="00EB7AF8" w:rsidRPr="00D7273D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D7273D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D7273D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D7273D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D7273D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A6626A8" w14:textId="77777777" w:rsidR="00EB7AF8" w:rsidRPr="00D7273D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D7273D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D7273D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D7273D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D7273D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D7273D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3BE606A0" w14:textId="77777777" w:rsidR="00EB7AF8" w:rsidRPr="00D7273D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D7273D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D7273D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D7273D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D7273D">
        <w:rPr>
          <w:rFonts w:ascii="Verdana" w:hAnsi="Verdana" w:cs="Arial"/>
          <w:sz w:val="18"/>
          <w:szCs w:val="18"/>
        </w:rPr>
        <w:t xml:space="preserve"> </w:t>
      </w:r>
      <w:r w:rsidRPr="00D7273D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D7273D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br/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lastRenderedPageBreak/>
        <w:t>w rozumieniu art. 24a ustawy z dnia 15 lutego 1992 r. o podatku dochodowym od osób prawnych.</w:t>
      </w:r>
    </w:p>
    <w:p w14:paraId="0298EAE4" w14:textId="77777777" w:rsidR="00EB7AF8" w:rsidRPr="00D7273D" w:rsidRDefault="00EB7AF8" w:rsidP="00EB7AF8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2777D5FA" w14:textId="4AF475D2" w:rsidR="00EB7AF8" w:rsidRPr="00D7273D" w:rsidRDefault="00EB7AF8" w:rsidP="00EB7AF8">
      <w:pPr>
        <w:spacing w:line="276" w:lineRule="auto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D7273D">
        <w:rPr>
          <w:rFonts w:ascii="Verdana" w:eastAsia="Calibri" w:hAnsi="Verdana" w:cs="Arial"/>
          <w:sz w:val="18"/>
          <w:szCs w:val="18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D7273D">
        <w:rPr>
          <w:rFonts w:ascii="Verdana" w:eastAsia="Calibri" w:hAnsi="Verdana" w:cs="Arial"/>
          <w:sz w:val="18"/>
          <w:szCs w:val="18"/>
          <w:lang w:eastAsia="en-US"/>
        </w:rPr>
        <w:br/>
        <w:t>o zaistniałej zmianie.</w:t>
      </w: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EB7AF8" w:rsidRPr="00D7273D" w14:paraId="658351EF" w14:textId="77777777" w:rsidTr="00457B34">
        <w:tc>
          <w:tcPr>
            <w:tcW w:w="4105" w:type="dxa"/>
            <w:hideMark/>
          </w:tcPr>
          <w:p w14:paraId="3B58A512" w14:textId="77777777" w:rsidR="00EB7AF8" w:rsidRPr="00D7273D" w:rsidRDefault="00EB7AF8" w:rsidP="00457B34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D7273D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2C187CB" w14:textId="77777777" w:rsidR="00EB7AF8" w:rsidRPr="00D7273D" w:rsidRDefault="00EB7AF8" w:rsidP="00457B34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D7273D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D7273D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D7273D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696D374" w14:textId="77777777" w:rsidR="00777FE8" w:rsidRPr="00D7273D" w:rsidRDefault="00777FE8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sectPr w:rsidR="00777FE8" w:rsidRPr="00D7273D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47236" w14:textId="77777777" w:rsidR="002826FE" w:rsidRDefault="002826FE">
      <w:r>
        <w:separator/>
      </w:r>
    </w:p>
  </w:endnote>
  <w:endnote w:type="continuationSeparator" w:id="0">
    <w:p w14:paraId="09201958" w14:textId="77777777" w:rsidR="002826FE" w:rsidRDefault="00282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AA297" w14:textId="77777777" w:rsidR="002826FE" w:rsidRDefault="002826FE">
      <w:r>
        <w:separator/>
      </w:r>
    </w:p>
  </w:footnote>
  <w:footnote w:type="continuationSeparator" w:id="0">
    <w:p w14:paraId="3DD54181" w14:textId="77777777" w:rsidR="002826FE" w:rsidRDefault="002826FE">
      <w:r>
        <w:continuationSeparator/>
      </w:r>
    </w:p>
  </w:footnote>
  <w:footnote w:id="1">
    <w:p w14:paraId="5460B273" w14:textId="77777777" w:rsidR="00EB7AF8" w:rsidRDefault="00EB7AF8" w:rsidP="00EB7A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CAAC324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5E0CFBFE" w14:textId="77777777" w:rsidR="00EB7AF8" w:rsidRDefault="00EB7AF8" w:rsidP="00EB7AF8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32C16CA" w14:textId="77777777" w:rsidR="00EB7AF8" w:rsidRDefault="00EB7AF8" w:rsidP="00EB7AF8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D732337" w14:textId="77777777" w:rsidR="00EB7AF8" w:rsidRDefault="00EB7AF8" w:rsidP="00EB7AF8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051ADB09" w14:textId="77777777" w:rsidR="00EB7AF8" w:rsidRDefault="00EB7AF8" w:rsidP="00EB7AF8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251AAE1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21565EF" w14:textId="77777777" w:rsidR="00EB7AF8" w:rsidRDefault="00EB7AF8" w:rsidP="00EB7AF8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9F466C1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016C74A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4E83F2B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1CCC33EF" w14:textId="77777777" w:rsidR="00EB7AF8" w:rsidRDefault="00EB7AF8" w:rsidP="00EB7AF8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0F10D19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  <w:sz w:val="16"/>
          <w:szCs w:val="16"/>
        </w:rPr>
        <w:t> </w:t>
      </w:r>
    </w:p>
  </w:footnote>
  <w:footnote w:id="3">
    <w:p w14:paraId="1A90578B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E7B32B5" w14:textId="77777777" w:rsidR="00EB7AF8" w:rsidRDefault="00EB7AF8" w:rsidP="00EB7A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5520F8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7DEB46B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5BC3D0C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17EB679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52B13E1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0A662FF" w14:textId="77777777" w:rsidR="00EB7AF8" w:rsidRDefault="00EB7AF8" w:rsidP="00EB7A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A30BCB0" w14:textId="77777777" w:rsidR="00EB7AF8" w:rsidRDefault="00EB7AF8" w:rsidP="00EB7A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AC35C91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3C2FC19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A4E0142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D9300F7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B98E236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2B33B1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B6AF3BB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1150C07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BA98CB4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18"/>
        <w:szCs w:val="18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1C22E9E"/>
    <w:multiLevelType w:val="multilevel"/>
    <w:tmpl w:val="9086E62A"/>
    <w:numStyleLink w:val="Styldoumwv2"/>
  </w:abstractNum>
  <w:abstractNum w:abstractNumId="7" w15:restartNumberingAfterBreak="0">
    <w:nsid w:val="0A145077"/>
    <w:multiLevelType w:val="hybridMultilevel"/>
    <w:tmpl w:val="68587C58"/>
    <w:lvl w:ilvl="0" w:tplc="DE121000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CD1E833A"/>
    <w:lvl w:ilvl="0" w:tplc="A70618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4339A6"/>
    <w:multiLevelType w:val="multilevel"/>
    <w:tmpl w:val="B0F2DD0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CA88606A"/>
    <w:lvl w:ilvl="0" w:tplc="1FD6AB12">
      <w:start w:val="1"/>
      <w:numFmt w:val="lowerLetter"/>
      <w:lvlText w:val="%1)"/>
      <w:lvlJc w:val="left"/>
      <w:pPr>
        <w:ind w:left="1004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91B715F"/>
    <w:multiLevelType w:val="multilevel"/>
    <w:tmpl w:val="A0C4309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B575149"/>
    <w:multiLevelType w:val="hybridMultilevel"/>
    <w:tmpl w:val="2A58DCE4"/>
    <w:lvl w:ilvl="0" w:tplc="CA9075DA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86766444">
    <w:abstractNumId w:val="29"/>
  </w:num>
  <w:num w:numId="2" w16cid:durableId="651912438">
    <w:abstractNumId w:val="32"/>
  </w:num>
  <w:num w:numId="3" w16cid:durableId="87193532">
    <w:abstractNumId w:val="5"/>
  </w:num>
  <w:num w:numId="4" w16cid:durableId="82268700">
    <w:abstractNumId w:val="21"/>
  </w:num>
  <w:num w:numId="5" w16cid:durableId="22100023">
    <w:abstractNumId w:val="28"/>
  </w:num>
  <w:num w:numId="6" w16cid:durableId="1687171433">
    <w:abstractNumId w:val="20"/>
  </w:num>
  <w:num w:numId="7" w16cid:durableId="547182221">
    <w:abstractNumId w:val="31"/>
  </w:num>
  <w:num w:numId="8" w16cid:durableId="431054023">
    <w:abstractNumId w:val="22"/>
  </w:num>
  <w:num w:numId="9" w16cid:durableId="1293251113">
    <w:abstractNumId w:val="4"/>
  </w:num>
  <w:num w:numId="10" w16cid:durableId="1746221083">
    <w:abstractNumId w:val="15"/>
  </w:num>
  <w:num w:numId="11" w16cid:durableId="1262420310">
    <w:abstractNumId w:val="9"/>
  </w:num>
  <w:num w:numId="12" w16cid:durableId="2006668190">
    <w:abstractNumId w:val="14"/>
  </w:num>
  <w:num w:numId="13" w16cid:durableId="98620346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02212806">
    <w:abstractNumId w:val="25"/>
  </w:num>
  <w:num w:numId="15" w16cid:durableId="1504205423">
    <w:abstractNumId w:val="19"/>
  </w:num>
  <w:num w:numId="16" w16cid:durableId="1830944929">
    <w:abstractNumId w:val="30"/>
  </w:num>
  <w:num w:numId="17" w16cid:durableId="982392211">
    <w:abstractNumId w:val="0"/>
  </w:num>
  <w:num w:numId="18" w16cid:durableId="2026125020">
    <w:abstractNumId w:val="11"/>
  </w:num>
  <w:num w:numId="19" w16cid:durableId="916983582">
    <w:abstractNumId w:val="17"/>
  </w:num>
  <w:num w:numId="20" w16cid:durableId="919827314">
    <w:abstractNumId w:val="23"/>
  </w:num>
  <w:num w:numId="21" w16cid:durableId="1287927074">
    <w:abstractNumId w:val="27"/>
  </w:num>
  <w:num w:numId="22" w16cid:durableId="312877392">
    <w:abstractNumId w:val="26"/>
  </w:num>
  <w:num w:numId="23" w16cid:durableId="837504330">
    <w:abstractNumId w:val="7"/>
  </w:num>
  <w:num w:numId="24" w16cid:durableId="97780487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72543225">
    <w:abstractNumId w:val="13"/>
  </w:num>
  <w:num w:numId="26" w16cid:durableId="2102098343">
    <w:abstractNumId w:val="6"/>
  </w:num>
  <w:num w:numId="27" w16cid:durableId="20104068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447690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331353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385125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27594251">
    <w:abstractNumId w:val="12"/>
  </w:num>
  <w:num w:numId="32" w16cid:durableId="156773549">
    <w:abstractNumId w:val="18"/>
  </w:num>
  <w:num w:numId="33" w16cid:durableId="1460032019">
    <w:abstractNumId w:val="8"/>
  </w:num>
  <w:num w:numId="34" w16cid:durableId="2045909194">
    <w:abstractNumId w:val="16"/>
  </w:num>
  <w:num w:numId="35" w16cid:durableId="99773022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27346"/>
    <w:rsid w:val="000326C4"/>
    <w:rsid w:val="00047312"/>
    <w:rsid w:val="000E6EAF"/>
    <w:rsid w:val="000F20BA"/>
    <w:rsid w:val="00101BBD"/>
    <w:rsid w:val="00104172"/>
    <w:rsid w:val="00106920"/>
    <w:rsid w:val="00113098"/>
    <w:rsid w:val="00120230"/>
    <w:rsid w:val="00135C78"/>
    <w:rsid w:val="00154248"/>
    <w:rsid w:val="001565C5"/>
    <w:rsid w:val="001619B5"/>
    <w:rsid w:val="001761C3"/>
    <w:rsid w:val="00181657"/>
    <w:rsid w:val="00181D64"/>
    <w:rsid w:val="001836C1"/>
    <w:rsid w:val="00195139"/>
    <w:rsid w:val="001D0DE3"/>
    <w:rsid w:val="001D60FE"/>
    <w:rsid w:val="00214733"/>
    <w:rsid w:val="00225BCB"/>
    <w:rsid w:val="002702D1"/>
    <w:rsid w:val="002826FE"/>
    <w:rsid w:val="00283349"/>
    <w:rsid w:val="002847DD"/>
    <w:rsid w:val="002D5E0A"/>
    <w:rsid w:val="002D726C"/>
    <w:rsid w:val="00303EED"/>
    <w:rsid w:val="00331FE2"/>
    <w:rsid w:val="00335ACD"/>
    <w:rsid w:val="00377580"/>
    <w:rsid w:val="003B6771"/>
    <w:rsid w:val="003C4C83"/>
    <w:rsid w:val="003E52B1"/>
    <w:rsid w:val="003E749C"/>
    <w:rsid w:val="003F612A"/>
    <w:rsid w:val="00412D7C"/>
    <w:rsid w:val="00422D52"/>
    <w:rsid w:val="00446B8D"/>
    <w:rsid w:val="004478C6"/>
    <w:rsid w:val="00464CC7"/>
    <w:rsid w:val="00467E21"/>
    <w:rsid w:val="004973AF"/>
    <w:rsid w:val="004A0F0D"/>
    <w:rsid w:val="004C1054"/>
    <w:rsid w:val="004E02C9"/>
    <w:rsid w:val="004E2A72"/>
    <w:rsid w:val="004E5500"/>
    <w:rsid w:val="0050385D"/>
    <w:rsid w:val="00550EFD"/>
    <w:rsid w:val="0059060C"/>
    <w:rsid w:val="00595842"/>
    <w:rsid w:val="00597475"/>
    <w:rsid w:val="005A58D8"/>
    <w:rsid w:val="005A6E93"/>
    <w:rsid w:val="005D1DF4"/>
    <w:rsid w:val="005D69AA"/>
    <w:rsid w:val="005F1BCA"/>
    <w:rsid w:val="00616427"/>
    <w:rsid w:val="00620317"/>
    <w:rsid w:val="00643B1D"/>
    <w:rsid w:val="0065381C"/>
    <w:rsid w:val="00683298"/>
    <w:rsid w:val="00691104"/>
    <w:rsid w:val="00693820"/>
    <w:rsid w:val="006D0F7E"/>
    <w:rsid w:val="006F7D50"/>
    <w:rsid w:val="007003C7"/>
    <w:rsid w:val="007007FD"/>
    <w:rsid w:val="0070352E"/>
    <w:rsid w:val="007102EF"/>
    <w:rsid w:val="00747EE4"/>
    <w:rsid w:val="00760B74"/>
    <w:rsid w:val="00766C98"/>
    <w:rsid w:val="00774622"/>
    <w:rsid w:val="0077684B"/>
    <w:rsid w:val="00777FE8"/>
    <w:rsid w:val="007858A8"/>
    <w:rsid w:val="00804C0A"/>
    <w:rsid w:val="008375AC"/>
    <w:rsid w:val="00870F5A"/>
    <w:rsid w:val="00892E0C"/>
    <w:rsid w:val="00892FD8"/>
    <w:rsid w:val="008B0E79"/>
    <w:rsid w:val="008C634A"/>
    <w:rsid w:val="008E6D9E"/>
    <w:rsid w:val="00905293"/>
    <w:rsid w:val="00960B79"/>
    <w:rsid w:val="00963479"/>
    <w:rsid w:val="00974798"/>
    <w:rsid w:val="00976B68"/>
    <w:rsid w:val="00995C8E"/>
    <w:rsid w:val="009C5BC9"/>
    <w:rsid w:val="009D37C0"/>
    <w:rsid w:val="009D554D"/>
    <w:rsid w:val="009F7E4A"/>
    <w:rsid w:val="00A17F53"/>
    <w:rsid w:val="00A21999"/>
    <w:rsid w:val="00A24079"/>
    <w:rsid w:val="00A60CDC"/>
    <w:rsid w:val="00A82F98"/>
    <w:rsid w:val="00A875D1"/>
    <w:rsid w:val="00A90ED2"/>
    <w:rsid w:val="00A942B1"/>
    <w:rsid w:val="00AA3413"/>
    <w:rsid w:val="00AA563A"/>
    <w:rsid w:val="00AB2B25"/>
    <w:rsid w:val="00AE506E"/>
    <w:rsid w:val="00AF42D3"/>
    <w:rsid w:val="00AF69C7"/>
    <w:rsid w:val="00B46180"/>
    <w:rsid w:val="00B46AF2"/>
    <w:rsid w:val="00B576A1"/>
    <w:rsid w:val="00B75500"/>
    <w:rsid w:val="00B8264E"/>
    <w:rsid w:val="00B937C9"/>
    <w:rsid w:val="00BA021C"/>
    <w:rsid w:val="00BA77B3"/>
    <w:rsid w:val="00BF1C03"/>
    <w:rsid w:val="00C24CD6"/>
    <w:rsid w:val="00C25F37"/>
    <w:rsid w:val="00C50787"/>
    <w:rsid w:val="00C53875"/>
    <w:rsid w:val="00CD0F48"/>
    <w:rsid w:val="00CD36F8"/>
    <w:rsid w:val="00CD54F3"/>
    <w:rsid w:val="00CF5F50"/>
    <w:rsid w:val="00D13393"/>
    <w:rsid w:val="00D15551"/>
    <w:rsid w:val="00D30F74"/>
    <w:rsid w:val="00D3177B"/>
    <w:rsid w:val="00D62A91"/>
    <w:rsid w:val="00D650EF"/>
    <w:rsid w:val="00D679EB"/>
    <w:rsid w:val="00D67DB9"/>
    <w:rsid w:val="00D7273D"/>
    <w:rsid w:val="00D765EF"/>
    <w:rsid w:val="00D83667"/>
    <w:rsid w:val="00DA1BE1"/>
    <w:rsid w:val="00DB133F"/>
    <w:rsid w:val="00DB18CD"/>
    <w:rsid w:val="00DD743C"/>
    <w:rsid w:val="00E06996"/>
    <w:rsid w:val="00E260F7"/>
    <w:rsid w:val="00E30CC6"/>
    <w:rsid w:val="00E32983"/>
    <w:rsid w:val="00E33D08"/>
    <w:rsid w:val="00E73A2C"/>
    <w:rsid w:val="00E81FDD"/>
    <w:rsid w:val="00EB40A7"/>
    <w:rsid w:val="00EB7AF8"/>
    <w:rsid w:val="00ED2BA1"/>
    <w:rsid w:val="00ED4B4C"/>
    <w:rsid w:val="00EF57AE"/>
    <w:rsid w:val="00F12777"/>
    <w:rsid w:val="00F16EC6"/>
    <w:rsid w:val="00F20D4C"/>
    <w:rsid w:val="00F54208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6920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7A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7AF8"/>
    <w:rPr>
      <w:lang w:val="en-US"/>
    </w:rPr>
  </w:style>
  <w:style w:type="paragraph" w:customStyle="1" w:styleId="paragraph">
    <w:name w:val="paragraph"/>
    <w:basedOn w:val="Normalny"/>
    <w:rsid w:val="00EB7A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EB7AF8"/>
    <w:rPr>
      <w:vertAlign w:val="superscript"/>
    </w:rPr>
  </w:style>
  <w:style w:type="character" w:customStyle="1" w:styleId="normaltextrun">
    <w:name w:val="normaltextrun"/>
    <w:rsid w:val="00EB7AF8"/>
  </w:style>
  <w:style w:type="character" w:customStyle="1" w:styleId="eop">
    <w:name w:val="eop"/>
    <w:rsid w:val="00EB7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00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53FBF-37E7-423A-8DE6-45C272EB2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2758</Words>
  <Characters>17925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2025-05-13T08:54:00Z</cp:lastPrinted>
  <dcterms:created xsi:type="dcterms:W3CDTF">2025-05-13T08:54:00Z</dcterms:created>
  <dcterms:modified xsi:type="dcterms:W3CDTF">2025-05-13T08:54:00Z</dcterms:modified>
</cp:coreProperties>
</file>