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19D4E" w14:textId="77777777" w:rsidR="007775F0" w:rsidRPr="00E874DC" w:rsidRDefault="007775F0" w:rsidP="007775F0">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7BBC7D5E" w14:textId="77777777" w:rsidR="007775F0" w:rsidRDefault="007775F0" w:rsidP="007775F0">
      <w:pPr>
        <w:spacing w:before="48" w:line="240" w:lineRule="atLeast"/>
        <w:jc w:val="right"/>
        <w:rPr>
          <w:b/>
          <w:sz w:val="24"/>
          <w:szCs w:val="24"/>
          <w:lang w:val="pl-PL"/>
        </w:rPr>
      </w:pPr>
    </w:p>
    <w:p w14:paraId="09227CA9" w14:textId="77777777" w:rsidR="007775F0" w:rsidRDefault="007775F0" w:rsidP="007775F0">
      <w:pPr>
        <w:spacing w:before="48" w:line="240" w:lineRule="atLeast"/>
        <w:jc w:val="center"/>
        <w:rPr>
          <w:b/>
          <w:sz w:val="24"/>
          <w:szCs w:val="24"/>
          <w:lang w:val="pl-PL"/>
        </w:rPr>
      </w:pPr>
      <w:r>
        <w:rPr>
          <w:b/>
          <w:sz w:val="24"/>
          <w:szCs w:val="24"/>
          <w:lang w:val="pl-PL"/>
        </w:rPr>
        <w:t>WZÓR UMOWY</w:t>
      </w:r>
    </w:p>
    <w:p w14:paraId="0B150D08" w14:textId="77777777" w:rsidR="007775F0" w:rsidRDefault="007775F0" w:rsidP="007775F0">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41A190C5" w14:textId="77777777" w:rsidR="007775F0" w:rsidRDefault="007775F0" w:rsidP="007775F0">
      <w:pPr>
        <w:spacing w:before="48" w:line="240" w:lineRule="atLeast"/>
        <w:jc w:val="center"/>
        <w:rPr>
          <w:b/>
          <w:sz w:val="28"/>
          <w:lang w:val="pl-PL"/>
        </w:rPr>
      </w:pPr>
    </w:p>
    <w:p w14:paraId="6E3BBD7D" w14:textId="0F9EA538" w:rsidR="007775F0" w:rsidRPr="00AA2A22" w:rsidRDefault="007775F0" w:rsidP="007775F0">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DE-dzp.272-243/25</w:t>
      </w:r>
      <w:r w:rsidRPr="00AA2A22">
        <w:rPr>
          <w:rFonts w:ascii="Times New Roman" w:hAnsi="Times New Roman"/>
        </w:rPr>
        <w:t xml:space="preserve"> </w:t>
      </w:r>
    </w:p>
    <w:p w14:paraId="04E16225" w14:textId="77777777" w:rsidR="007775F0" w:rsidRDefault="007775F0" w:rsidP="007775F0">
      <w:pPr>
        <w:pStyle w:val="Tekstpodstawowy"/>
        <w:ind w:right="-47"/>
        <w:jc w:val="both"/>
        <w:rPr>
          <w:rFonts w:ascii="Times New Roman" w:hAnsi="Times New Roman"/>
        </w:rPr>
      </w:pPr>
      <w:r w:rsidRPr="00AA2A22">
        <w:rPr>
          <w:rFonts w:ascii="Times New Roman" w:hAnsi="Times New Roman"/>
        </w:rPr>
        <w:t>pomiędzy</w:t>
      </w:r>
    </w:p>
    <w:p w14:paraId="557ED120" w14:textId="77777777" w:rsidR="007775F0" w:rsidRDefault="007775F0" w:rsidP="007775F0">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D298E7D" w14:textId="77777777" w:rsidR="007775F0" w:rsidRDefault="007775F0" w:rsidP="007775F0">
      <w:pPr>
        <w:pStyle w:val="Tekstpodstawowy"/>
        <w:ind w:right="-47"/>
        <w:jc w:val="both"/>
        <w:rPr>
          <w:rFonts w:ascii="Times New Roman" w:hAnsi="Times New Roman"/>
        </w:rPr>
      </w:pPr>
      <w:r>
        <w:rPr>
          <w:rFonts w:ascii="Times New Roman" w:hAnsi="Times New Roman"/>
        </w:rPr>
        <w:t>reprezentowana przez:</w:t>
      </w:r>
    </w:p>
    <w:p w14:paraId="3E4C57C2" w14:textId="77777777" w:rsidR="007775F0" w:rsidRDefault="007775F0" w:rsidP="007775F0">
      <w:pPr>
        <w:pStyle w:val="Tekstpodstawowy"/>
        <w:ind w:right="-47"/>
        <w:jc w:val="both"/>
        <w:rPr>
          <w:rFonts w:ascii="Times New Roman" w:hAnsi="Times New Roman"/>
        </w:rPr>
      </w:pPr>
      <w:r>
        <w:rPr>
          <w:rFonts w:ascii="Times New Roman" w:hAnsi="Times New Roman"/>
        </w:rPr>
        <w:t xml:space="preserve">1.Dziekana Wydziału /Kierownika Jednostki/............................................................................. </w:t>
      </w:r>
    </w:p>
    <w:p w14:paraId="11CF7B2E" w14:textId="77777777" w:rsidR="007775F0" w:rsidRDefault="007775F0" w:rsidP="007775F0">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5FB5550C" w14:textId="77777777" w:rsidR="007775F0" w:rsidRDefault="007775F0" w:rsidP="007775F0">
      <w:pPr>
        <w:pStyle w:val="Tekstpodstawowy"/>
        <w:ind w:right="-47"/>
        <w:jc w:val="both"/>
        <w:rPr>
          <w:rFonts w:ascii="Times New Roman" w:hAnsi="Times New Roman"/>
        </w:rPr>
      </w:pPr>
      <w:r>
        <w:rPr>
          <w:rFonts w:ascii="Times New Roman" w:hAnsi="Times New Roman"/>
        </w:rPr>
        <w:t>zwaną dalej KUPUJĄCYM</w:t>
      </w:r>
    </w:p>
    <w:p w14:paraId="4A8C962F" w14:textId="77777777" w:rsidR="007775F0" w:rsidRDefault="007775F0" w:rsidP="007775F0">
      <w:pPr>
        <w:pStyle w:val="Tekstpodstawowy"/>
        <w:ind w:right="-47"/>
        <w:jc w:val="both"/>
        <w:rPr>
          <w:rFonts w:ascii="Times New Roman" w:hAnsi="Times New Roman"/>
        </w:rPr>
      </w:pPr>
      <w:r>
        <w:rPr>
          <w:rFonts w:ascii="Times New Roman" w:hAnsi="Times New Roman"/>
        </w:rPr>
        <w:t xml:space="preserve">a </w:t>
      </w:r>
    </w:p>
    <w:p w14:paraId="0E6A6756" w14:textId="77777777" w:rsidR="007775F0" w:rsidRDefault="007775F0" w:rsidP="007775F0">
      <w:pPr>
        <w:pStyle w:val="Tekstpodstawowy"/>
        <w:ind w:right="-47"/>
        <w:jc w:val="both"/>
        <w:rPr>
          <w:rFonts w:ascii="Times New Roman" w:hAnsi="Times New Roman"/>
        </w:rPr>
      </w:pPr>
      <w:r>
        <w:rPr>
          <w:rFonts w:ascii="Times New Roman" w:hAnsi="Times New Roman"/>
        </w:rPr>
        <w:t>......................................................................................................................................................</w:t>
      </w:r>
    </w:p>
    <w:p w14:paraId="230B150D" w14:textId="77777777" w:rsidR="007775F0" w:rsidRDefault="007775F0" w:rsidP="007775F0">
      <w:pPr>
        <w:pStyle w:val="Tekstpodstawowy"/>
        <w:ind w:right="-47"/>
        <w:jc w:val="both"/>
        <w:rPr>
          <w:rFonts w:ascii="Times New Roman" w:hAnsi="Times New Roman"/>
        </w:rPr>
      </w:pPr>
      <w:r>
        <w:rPr>
          <w:rFonts w:ascii="Times New Roman" w:hAnsi="Times New Roman"/>
        </w:rPr>
        <w:t>......................................................................................................................................................</w:t>
      </w:r>
    </w:p>
    <w:p w14:paraId="7B336025" w14:textId="77777777" w:rsidR="007775F0" w:rsidRDefault="007775F0" w:rsidP="007775F0">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CFC7621" w14:textId="77777777" w:rsidR="007775F0" w:rsidRDefault="007775F0" w:rsidP="007775F0">
      <w:pPr>
        <w:pStyle w:val="Tekstpodstawowy"/>
        <w:ind w:right="-47"/>
        <w:jc w:val="both"/>
        <w:rPr>
          <w:rFonts w:ascii="Times New Roman" w:hAnsi="Times New Roman"/>
        </w:rPr>
      </w:pPr>
      <w:r>
        <w:rPr>
          <w:rFonts w:ascii="Times New Roman" w:hAnsi="Times New Roman"/>
        </w:rPr>
        <w:t>reprezentowanym przez:</w:t>
      </w:r>
    </w:p>
    <w:p w14:paraId="7C4CD894" w14:textId="77777777" w:rsidR="007775F0" w:rsidRDefault="007775F0" w:rsidP="007775F0">
      <w:pPr>
        <w:pStyle w:val="Tekstpodstawowy"/>
        <w:ind w:right="-47"/>
        <w:jc w:val="both"/>
        <w:rPr>
          <w:rFonts w:ascii="Times New Roman" w:hAnsi="Times New Roman"/>
        </w:rPr>
      </w:pPr>
      <w:r>
        <w:rPr>
          <w:rFonts w:ascii="Times New Roman" w:hAnsi="Times New Roman"/>
        </w:rPr>
        <w:t>1...................................................................................................................................................</w:t>
      </w:r>
    </w:p>
    <w:p w14:paraId="2B1DAB11" w14:textId="77777777" w:rsidR="007775F0" w:rsidRDefault="007775F0" w:rsidP="007775F0">
      <w:pPr>
        <w:pStyle w:val="Tekstpodstawowy"/>
        <w:ind w:right="-47"/>
        <w:jc w:val="both"/>
        <w:rPr>
          <w:rFonts w:ascii="Times New Roman" w:hAnsi="Times New Roman"/>
        </w:rPr>
      </w:pPr>
      <w:r>
        <w:rPr>
          <w:rFonts w:ascii="Times New Roman" w:hAnsi="Times New Roman"/>
        </w:rPr>
        <w:t xml:space="preserve">2................................................................................................................................................... </w:t>
      </w:r>
    </w:p>
    <w:p w14:paraId="2C38640C" w14:textId="77777777" w:rsidR="007775F0" w:rsidRDefault="007775F0" w:rsidP="007775F0">
      <w:pPr>
        <w:pStyle w:val="Tekstpodstawowy"/>
        <w:ind w:right="-47"/>
        <w:jc w:val="both"/>
        <w:rPr>
          <w:rFonts w:ascii="Times New Roman" w:hAnsi="Times New Roman"/>
        </w:rPr>
      </w:pPr>
      <w:r>
        <w:rPr>
          <w:rFonts w:ascii="Times New Roman" w:hAnsi="Times New Roman"/>
        </w:rPr>
        <w:t>zwanym dalej SPRZEDAWCĄ</w:t>
      </w:r>
    </w:p>
    <w:p w14:paraId="0A62F508" w14:textId="77777777" w:rsidR="007775F0" w:rsidRDefault="007775F0" w:rsidP="007775F0">
      <w:pPr>
        <w:pStyle w:val="Tekstpodstawowy"/>
        <w:ind w:right="-47"/>
        <w:jc w:val="center"/>
        <w:rPr>
          <w:rFonts w:ascii="Times New Roman" w:hAnsi="Times New Roman"/>
        </w:rPr>
      </w:pPr>
    </w:p>
    <w:p w14:paraId="115EF120" w14:textId="77777777" w:rsidR="007775F0" w:rsidRPr="00877B92" w:rsidRDefault="007775F0" w:rsidP="007775F0">
      <w:pPr>
        <w:pStyle w:val="Tekstpodstawowy"/>
        <w:ind w:right="-47"/>
        <w:jc w:val="center"/>
        <w:rPr>
          <w:rFonts w:ascii="Times New Roman" w:hAnsi="Times New Roman"/>
          <w:b/>
        </w:rPr>
      </w:pPr>
      <w:r w:rsidRPr="00877B92">
        <w:rPr>
          <w:rFonts w:ascii="Times New Roman" w:hAnsi="Times New Roman"/>
          <w:b/>
        </w:rPr>
        <w:t>§ 1</w:t>
      </w:r>
    </w:p>
    <w:p w14:paraId="02551B77" w14:textId="7862EA70" w:rsidR="007775F0" w:rsidRPr="009D242F" w:rsidRDefault="007775F0" w:rsidP="007775F0">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 xml:space="preserve">sprzętu do badań związanych VR </w:t>
      </w:r>
      <w:r w:rsidRPr="003E2405">
        <w:rPr>
          <w:rFonts w:ascii="Times New Roman" w:hAnsi="Times New Roman"/>
          <w:b/>
        </w:rPr>
        <w:t xml:space="preserve">na potrzeby </w:t>
      </w:r>
      <w:proofErr w:type="spellStart"/>
      <w:r>
        <w:rPr>
          <w:rFonts w:ascii="Times New Roman" w:hAnsi="Times New Roman"/>
          <w:b/>
        </w:rPr>
        <w:t>WIEiT</w:t>
      </w:r>
      <w:proofErr w:type="spellEnd"/>
      <w:r w:rsidRPr="003E2405">
        <w:rPr>
          <w:rFonts w:ascii="Times New Roman" w:hAnsi="Times New Roman"/>
          <w:b/>
        </w:rPr>
        <w:t xml:space="preserve"> oraz W</w:t>
      </w:r>
      <w:r>
        <w:rPr>
          <w:rFonts w:ascii="Times New Roman" w:hAnsi="Times New Roman"/>
          <w:b/>
        </w:rPr>
        <w:t>H (2 zadania)</w:t>
      </w:r>
    </w:p>
    <w:p w14:paraId="160B589C" w14:textId="77777777" w:rsidR="007775F0" w:rsidRDefault="007775F0" w:rsidP="007775F0">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4C530AE0" w14:textId="77777777" w:rsidR="007775F0" w:rsidRPr="0043435F" w:rsidRDefault="007775F0" w:rsidP="007775F0">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8D518AE" w14:textId="77777777" w:rsidR="007775F0" w:rsidRDefault="007775F0" w:rsidP="007775F0">
      <w:pPr>
        <w:pStyle w:val="Tekstpodstawowy"/>
        <w:ind w:right="-47"/>
        <w:jc w:val="both"/>
        <w:rPr>
          <w:rFonts w:ascii="Times New Roman" w:hAnsi="Times New Roman"/>
        </w:rPr>
      </w:pPr>
    </w:p>
    <w:p w14:paraId="122094DE" w14:textId="77777777" w:rsidR="007775F0" w:rsidRPr="00877B92" w:rsidRDefault="007775F0" w:rsidP="007775F0">
      <w:pPr>
        <w:pStyle w:val="Tekstpodstawowy"/>
        <w:ind w:right="-47"/>
        <w:jc w:val="center"/>
        <w:rPr>
          <w:rFonts w:ascii="Times New Roman" w:hAnsi="Times New Roman"/>
          <w:b/>
        </w:rPr>
      </w:pPr>
      <w:r w:rsidRPr="00877B92">
        <w:rPr>
          <w:rFonts w:ascii="Times New Roman" w:hAnsi="Times New Roman"/>
          <w:b/>
        </w:rPr>
        <w:t>§ 2</w:t>
      </w:r>
    </w:p>
    <w:p w14:paraId="06FBD155" w14:textId="77777777" w:rsidR="007775F0" w:rsidRPr="0043435F" w:rsidRDefault="007775F0" w:rsidP="007775F0">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059A64B4" w14:textId="77777777" w:rsidR="007775F0" w:rsidRPr="0043435F" w:rsidRDefault="007775F0" w:rsidP="007775F0">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0F15F10F" w14:textId="77777777" w:rsidR="007775F0" w:rsidRPr="0043435F" w:rsidRDefault="007775F0" w:rsidP="007775F0">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57CD919B" w14:textId="77777777" w:rsidR="007775F0" w:rsidRDefault="007775F0" w:rsidP="007775F0">
      <w:pPr>
        <w:pStyle w:val="Tekstpodstawowy"/>
        <w:ind w:right="-47"/>
        <w:jc w:val="both"/>
        <w:rPr>
          <w:rFonts w:ascii="Times New Roman" w:hAnsi="Times New Roman"/>
        </w:rPr>
      </w:pPr>
    </w:p>
    <w:p w14:paraId="0457DA41" w14:textId="77777777" w:rsidR="007775F0" w:rsidRDefault="007775F0" w:rsidP="007775F0">
      <w:pPr>
        <w:pStyle w:val="Tekstpodstawowy"/>
        <w:ind w:right="-47"/>
        <w:jc w:val="center"/>
        <w:rPr>
          <w:rFonts w:ascii="Times New Roman" w:hAnsi="Times New Roman"/>
          <w:b/>
        </w:rPr>
      </w:pPr>
    </w:p>
    <w:p w14:paraId="395C9527" w14:textId="77777777" w:rsidR="007775F0" w:rsidRDefault="007775F0" w:rsidP="007775F0">
      <w:pPr>
        <w:pStyle w:val="Tekstpodstawowy"/>
        <w:ind w:right="-47"/>
        <w:jc w:val="center"/>
        <w:rPr>
          <w:rFonts w:ascii="Times New Roman" w:hAnsi="Times New Roman"/>
          <w:b/>
        </w:rPr>
      </w:pPr>
    </w:p>
    <w:p w14:paraId="2FD2D315" w14:textId="77777777" w:rsidR="007775F0" w:rsidRPr="00877B92" w:rsidRDefault="007775F0" w:rsidP="007775F0">
      <w:pPr>
        <w:pStyle w:val="Tekstpodstawowy"/>
        <w:ind w:right="-47"/>
        <w:jc w:val="center"/>
        <w:rPr>
          <w:rFonts w:ascii="Times New Roman" w:hAnsi="Times New Roman"/>
          <w:b/>
        </w:rPr>
      </w:pPr>
      <w:r w:rsidRPr="00877B92">
        <w:rPr>
          <w:rFonts w:ascii="Times New Roman" w:hAnsi="Times New Roman"/>
          <w:b/>
        </w:rPr>
        <w:t>§ 3</w:t>
      </w:r>
    </w:p>
    <w:p w14:paraId="45F8A545" w14:textId="77777777" w:rsidR="007775F0" w:rsidRPr="0043435F" w:rsidRDefault="007775F0" w:rsidP="007775F0">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6EE91D55" w14:textId="77777777" w:rsidR="007775F0" w:rsidRPr="0043435F" w:rsidRDefault="007775F0" w:rsidP="007775F0">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00173AD9" w14:textId="77777777" w:rsidR="007775F0" w:rsidRPr="0043435F" w:rsidRDefault="007775F0" w:rsidP="007775F0">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163938C7" w14:textId="77777777" w:rsidR="007775F0" w:rsidRPr="0043435F" w:rsidRDefault="007775F0" w:rsidP="007775F0">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C43E8A3" w14:textId="77777777" w:rsidR="007775F0" w:rsidRDefault="007775F0" w:rsidP="007775F0">
      <w:pPr>
        <w:pStyle w:val="Tekstpodstawowy"/>
        <w:ind w:right="-47"/>
        <w:jc w:val="both"/>
        <w:rPr>
          <w:rFonts w:ascii="Times New Roman" w:hAnsi="Times New Roman"/>
        </w:rPr>
      </w:pPr>
    </w:p>
    <w:p w14:paraId="44407B24" w14:textId="77777777" w:rsidR="007775F0" w:rsidRPr="00877B92" w:rsidRDefault="007775F0" w:rsidP="007775F0">
      <w:pPr>
        <w:pStyle w:val="Tekstpodstawowy"/>
        <w:ind w:right="-47"/>
        <w:jc w:val="center"/>
        <w:rPr>
          <w:rFonts w:ascii="Times New Roman" w:hAnsi="Times New Roman"/>
          <w:b/>
        </w:rPr>
      </w:pPr>
      <w:r w:rsidRPr="00877B92">
        <w:rPr>
          <w:rFonts w:ascii="Times New Roman" w:hAnsi="Times New Roman"/>
          <w:b/>
        </w:rPr>
        <w:t>§ 4</w:t>
      </w:r>
    </w:p>
    <w:p w14:paraId="78C0F81B" w14:textId="77777777" w:rsidR="007775F0" w:rsidRDefault="007775F0" w:rsidP="007775F0">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1DFB1075" w14:textId="77777777" w:rsidR="007775F0" w:rsidRDefault="007775F0" w:rsidP="007775F0">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43B31AAA" w14:textId="77777777" w:rsidR="007775F0" w:rsidRDefault="007775F0" w:rsidP="007775F0">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912D482" w14:textId="77777777" w:rsidR="007775F0" w:rsidRPr="00593CEB" w:rsidRDefault="007775F0" w:rsidP="007775F0">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726F5684" w14:textId="77777777" w:rsidR="007775F0" w:rsidRDefault="007775F0" w:rsidP="007775F0">
      <w:pPr>
        <w:pStyle w:val="Tekstpodstawowy"/>
        <w:ind w:right="-47"/>
        <w:jc w:val="center"/>
        <w:rPr>
          <w:rFonts w:ascii="Times New Roman" w:hAnsi="Times New Roman"/>
        </w:rPr>
      </w:pPr>
    </w:p>
    <w:p w14:paraId="3456F73F" w14:textId="77777777" w:rsidR="007775F0" w:rsidRPr="00877B92" w:rsidRDefault="007775F0" w:rsidP="007775F0">
      <w:pPr>
        <w:pStyle w:val="Tekstpodstawowy"/>
        <w:ind w:right="-47"/>
        <w:jc w:val="center"/>
        <w:rPr>
          <w:rFonts w:ascii="Times New Roman" w:hAnsi="Times New Roman"/>
          <w:b/>
        </w:rPr>
      </w:pPr>
      <w:r w:rsidRPr="00877B92">
        <w:rPr>
          <w:rFonts w:ascii="Times New Roman" w:hAnsi="Times New Roman"/>
          <w:b/>
        </w:rPr>
        <w:t>§ 5</w:t>
      </w:r>
    </w:p>
    <w:p w14:paraId="0757F7F1" w14:textId="77777777" w:rsidR="007775F0" w:rsidRPr="00C53B52" w:rsidRDefault="007775F0" w:rsidP="007775F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4CF9A0A" w14:textId="77777777" w:rsidR="007775F0" w:rsidRPr="00C53B52" w:rsidRDefault="007775F0" w:rsidP="007775F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B554208" w14:textId="77777777" w:rsidR="007775F0" w:rsidRPr="00C53B52" w:rsidRDefault="007775F0" w:rsidP="007775F0">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50D302EC" w14:textId="77777777" w:rsidR="007775F0" w:rsidRPr="00C53B52" w:rsidRDefault="007775F0" w:rsidP="007775F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A2405A7" w14:textId="77777777" w:rsidR="007775F0" w:rsidRPr="00C53B52" w:rsidRDefault="007775F0" w:rsidP="007775F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62F9C36A" w14:textId="77777777" w:rsidR="007775F0" w:rsidRPr="00C53B52" w:rsidRDefault="007775F0" w:rsidP="007775F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22CA9AFE" w14:textId="77777777" w:rsidR="007775F0" w:rsidRPr="00C53B52" w:rsidRDefault="007775F0" w:rsidP="007775F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51A8C1D0" w14:textId="77777777" w:rsidR="007775F0" w:rsidRPr="00C53B52" w:rsidRDefault="007775F0" w:rsidP="007775F0">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52202399" w14:textId="77777777" w:rsidR="007775F0" w:rsidRPr="00C53B52" w:rsidRDefault="007775F0" w:rsidP="007775F0">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36029906" w14:textId="77777777" w:rsidR="007775F0" w:rsidRPr="006B2CAA" w:rsidRDefault="007775F0" w:rsidP="007775F0">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1CB538FF" w14:textId="77777777" w:rsidR="007775F0" w:rsidRDefault="007775F0" w:rsidP="007775F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F5862DB" w14:textId="77777777" w:rsidR="007775F0" w:rsidRDefault="007775F0" w:rsidP="007775F0">
      <w:pPr>
        <w:pStyle w:val="Tekstpodstawowy"/>
        <w:ind w:right="-47"/>
        <w:jc w:val="center"/>
        <w:rPr>
          <w:rFonts w:ascii="Times New Roman" w:hAnsi="Times New Roman"/>
          <w:b/>
        </w:rPr>
      </w:pPr>
      <w:r w:rsidRPr="00877B92">
        <w:rPr>
          <w:rFonts w:ascii="Times New Roman" w:hAnsi="Times New Roman"/>
          <w:b/>
        </w:rPr>
        <w:lastRenderedPageBreak/>
        <w:t>§ 6</w:t>
      </w:r>
    </w:p>
    <w:p w14:paraId="2CD54BB1" w14:textId="77777777" w:rsidR="007775F0" w:rsidRDefault="007775F0" w:rsidP="007775F0">
      <w:pPr>
        <w:pStyle w:val="Tekstpodstawowy"/>
        <w:ind w:right="-47"/>
        <w:jc w:val="center"/>
        <w:rPr>
          <w:rFonts w:ascii="Times New Roman" w:hAnsi="Times New Roman"/>
          <w:b/>
        </w:rPr>
      </w:pPr>
    </w:p>
    <w:p w14:paraId="0DC5A0F1" w14:textId="77777777" w:rsidR="007775F0" w:rsidRDefault="007775F0" w:rsidP="007775F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71BBF6A5" w14:textId="77777777" w:rsidR="007775F0" w:rsidRDefault="007775F0" w:rsidP="007775F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2F20184" w14:textId="77777777" w:rsidR="007775F0" w:rsidRDefault="007775F0" w:rsidP="007775F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2930FC3F" w14:textId="77777777" w:rsidR="007775F0" w:rsidRDefault="007775F0" w:rsidP="007775F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749C7D0" w14:textId="77777777" w:rsidR="007775F0" w:rsidRDefault="007775F0" w:rsidP="007775F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48368FA" w14:textId="77777777" w:rsidR="007775F0" w:rsidRPr="00877B92" w:rsidRDefault="007775F0" w:rsidP="007775F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05F26AD" w14:textId="77777777" w:rsidR="007775F0" w:rsidRPr="003F1749" w:rsidRDefault="007775F0" w:rsidP="007775F0">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D5B64E2" w14:textId="77777777" w:rsidR="007775F0" w:rsidRDefault="007775F0" w:rsidP="007775F0">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63A0820" w14:textId="77777777" w:rsidR="007775F0" w:rsidRDefault="007775F0" w:rsidP="007775F0">
      <w:pPr>
        <w:pStyle w:val="Tekstpodstawowy"/>
        <w:ind w:right="-47"/>
        <w:jc w:val="center"/>
        <w:rPr>
          <w:rFonts w:ascii="Times New Roman" w:hAnsi="Times New Roman"/>
        </w:rPr>
      </w:pPr>
    </w:p>
    <w:p w14:paraId="4B566334" w14:textId="77777777" w:rsidR="007775F0" w:rsidRPr="00877B92" w:rsidRDefault="007775F0" w:rsidP="007775F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C28A8D7" w14:textId="614E49FC" w:rsidR="007775F0" w:rsidRPr="0043435F" w:rsidRDefault="007775F0" w:rsidP="007775F0">
      <w:pPr>
        <w:numPr>
          <w:ilvl w:val="0"/>
          <w:numId w:val="20"/>
        </w:numPr>
        <w:ind w:left="284"/>
        <w:jc w:val="both"/>
        <w:rPr>
          <w:bCs/>
          <w:sz w:val="24"/>
          <w:szCs w:val="24"/>
          <w:lang w:val="pl-PL" w:eastAsia="en-US"/>
        </w:rPr>
      </w:pPr>
      <w:r w:rsidRPr="0043435F">
        <w:rPr>
          <w:sz w:val="24"/>
          <w:szCs w:val="24"/>
          <w:lang w:val="pl-PL"/>
        </w:rPr>
        <w:t>Sprzedawca udziela …… miesięcznej gwarancji</w:t>
      </w:r>
      <w:r>
        <w:rPr>
          <w:sz w:val="24"/>
          <w:szCs w:val="24"/>
          <w:lang w:val="pl-PL"/>
        </w:rPr>
        <w:t xml:space="preserve"> na </w:t>
      </w:r>
      <w:r w:rsidR="00F60399">
        <w:rPr>
          <w:sz w:val="24"/>
          <w:szCs w:val="24"/>
          <w:lang w:val="pl-PL"/>
        </w:rPr>
        <w:t>sprzęt</w:t>
      </w:r>
      <w:r>
        <w:rPr>
          <w:sz w:val="24"/>
          <w:szCs w:val="24"/>
          <w:lang w:val="pl-PL"/>
        </w:rPr>
        <w:t xml:space="preserve">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4EE22FF9" w14:textId="77777777" w:rsidR="007775F0" w:rsidRPr="0043435F" w:rsidRDefault="007775F0" w:rsidP="007775F0">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56574490" w14:textId="77777777" w:rsidR="007775F0" w:rsidRPr="0043435F" w:rsidRDefault="007775F0" w:rsidP="007775F0">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6CEE31BC" w14:textId="77777777" w:rsidR="007775F0" w:rsidRPr="0043435F" w:rsidRDefault="007775F0" w:rsidP="007775F0">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08F6E8F2" w14:textId="77777777" w:rsidR="007775F0" w:rsidRPr="0043435F" w:rsidRDefault="007775F0" w:rsidP="007775F0">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035331E8" w14:textId="77777777" w:rsidR="007775F0" w:rsidRPr="0043435F" w:rsidRDefault="007775F0" w:rsidP="007775F0">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29AE4848" w14:textId="77777777" w:rsidR="007775F0" w:rsidRPr="0043435F" w:rsidRDefault="007775F0" w:rsidP="007775F0">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1E17B213" w14:textId="77777777" w:rsidR="007775F0" w:rsidRPr="0043435F" w:rsidRDefault="007775F0" w:rsidP="007775F0">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0E174B10" w14:textId="77777777" w:rsidR="007775F0" w:rsidRPr="0043435F" w:rsidRDefault="007775F0" w:rsidP="007775F0">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2EA75538" w14:textId="77777777" w:rsidR="007775F0" w:rsidRPr="0043435F" w:rsidRDefault="007775F0" w:rsidP="007775F0">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47D05DB" w14:textId="77777777" w:rsidR="007775F0" w:rsidRPr="0043435F" w:rsidRDefault="007775F0" w:rsidP="007775F0">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2B568B76" w14:textId="77777777" w:rsidR="007775F0" w:rsidRPr="0043435F" w:rsidRDefault="007775F0" w:rsidP="007775F0">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230ECBC" w14:textId="77777777" w:rsidR="007775F0" w:rsidRDefault="007775F0" w:rsidP="007775F0">
      <w:pPr>
        <w:pStyle w:val="Tekstpodstawowy"/>
        <w:ind w:left="284" w:right="-47"/>
        <w:jc w:val="both"/>
        <w:rPr>
          <w:rFonts w:ascii="Times New Roman" w:hAnsi="Times New Roman"/>
        </w:rPr>
      </w:pPr>
    </w:p>
    <w:p w14:paraId="19F6AAFC" w14:textId="77777777" w:rsidR="007775F0" w:rsidRDefault="007775F0" w:rsidP="007775F0">
      <w:pPr>
        <w:pStyle w:val="Tekstpodstawowy"/>
        <w:ind w:right="-47"/>
        <w:jc w:val="center"/>
        <w:rPr>
          <w:rFonts w:ascii="Times New Roman" w:hAnsi="Times New Roman"/>
          <w:b/>
        </w:rPr>
      </w:pPr>
    </w:p>
    <w:p w14:paraId="270A525A" w14:textId="77777777" w:rsidR="007775F0" w:rsidRPr="00877B92" w:rsidRDefault="007775F0" w:rsidP="007775F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B668FA1" w14:textId="77777777" w:rsidR="007775F0" w:rsidRPr="009B2595" w:rsidRDefault="007775F0" w:rsidP="007775F0">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38A0ED41" w14:textId="77777777" w:rsidR="007775F0" w:rsidRPr="009B2595" w:rsidRDefault="007775F0" w:rsidP="007775F0">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10BAA152" w14:textId="77777777" w:rsidR="007775F0" w:rsidRPr="009B2595" w:rsidRDefault="007775F0" w:rsidP="007775F0">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62CB7DEF" w14:textId="77777777" w:rsidR="007775F0" w:rsidRPr="009B2595" w:rsidRDefault="007775F0" w:rsidP="007775F0">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33AB2E0A" w14:textId="77777777" w:rsidR="007775F0" w:rsidRPr="009B2595" w:rsidRDefault="007775F0" w:rsidP="007775F0">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491204E8" w14:textId="77777777" w:rsidR="007775F0" w:rsidRPr="009B2595" w:rsidRDefault="007775F0" w:rsidP="007775F0">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535318DD" w14:textId="77777777" w:rsidR="007775F0" w:rsidRPr="009B2595" w:rsidRDefault="007775F0" w:rsidP="007775F0">
      <w:pPr>
        <w:numPr>
          <w:ilvl w:val="0"/>
          <w:numId w:val="50"/>
        </w:numPr>
        <w:suppressAutoHyphens/>
        <w:autoSpaceDN w:val="0"/>
        <w:spacing w:after="147"/>
        <w:jc w:val="both"/>
        <w:rPr>
          <w:sz w:val="24"/>
          <w:szCs w:val="24"/>
          <w:lang w:val="pl-PL"/>
        </w:rPr>
      </w:pPr>
      <w:r w:rsidRPr="009B2595">
        <w:rPr>
          <w:color w:val="000000"/>
          <w:sz w:val="24"/>
          <w:szCs w:val="24"/>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35EDB54C" w14:textId="77777777" w:rsidR="007775F0" w:rsidRPr="009B2595" w:rsidRDefault="007775F0" w:rsidP="007775F0">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B50E45F" w14:textId="77777777" w:rsidR="007775F0" w:rsidRPr="009B2595" w:rsidRDefault="007775F0" w:rsidP="007775F0">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69560074" w14:textId="77777777" w:rsidR="007775F0" w:rsidRPr="00042F5C" w:rsidRDefault="007775F0" w:rsidP="007775F0">
      <w:pPr>
        <w:widowControl w:val="0"/>
        <w:suppressAutoHyphens/>
        <w:autoSpaceDN w:val="0"/>
        <w:ind w:left="360"/>
        <w:jc w:val="center"/>
        <w:textAlignment w:val="baseline"/>
        <w:rPr>
          <w:rFonts w:eastAsia="SimSun"/>
          <w:b/>
          <w:bCs/>
          <w:color w:val="000000"/>
          <w:kern w:val="2"/>
          <w:sz w:val="24"/>
          <w:szCs w:val="24"/>
          <w:lang w:val="pl-PL"/>
        </w:rPr>
      </w:pPr>
    </w:p>
    <w:p w14:paraId="235C4A5E" w14:textId="77777777" w:rsidR="007775F0" w:rsidRPr="009B2595" w:rsidRDefault="007775F0" w:rsidP="007775F0">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269DC507" w14:textId="77777777" w:rsidR="007775F0" w:rsidRPr="009B2595" w:rsidRDefault="007775F0" w:rsidP="007775F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D9C5EF5" w14:textId="77777777" w:rsidR="007775F0" w:rsidRPr="009B2595" w:rsidRDefault="007775F0" w:rsidP="007775F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42F3A66F" w14:textId="77777777" w:rsidR="007775F0" w:rsidRPr="009B2595" w:rsidRDefault="007775F0" w:rsidP="007775F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44CA77" w14:textId="77777777" w:rsidR="007775F0" w:rsidRPr="009B2595" w:rsidRDefault="007775F0" w:rsidP="007775F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217FE6A" w14:textId="77777777" w:rsidR="007775F0" w:rsidRPr="00877B92" w:rsidRDefault="007775F0" w:rsidP="007775F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0D87F16B" w14:textId="77777777" w:rsidR="007775F0" w:rsidRDefault="007775F0" w:rsidP="007775F0">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3453F3C" w14:textId="77777777" w:rsidR="007775F0" w:rsidRDefault="007775F0" w:rsidP="007775F0">
      <w:pPr>
        <w:pStyle w:val="Tekstpodstawowy"/>
        <w:ind w:right="-47"/>
        <w:jc w:val="center"/>
        <w:rPr>
          <w:rFonts w:ascii="Times New Roman" w:hAnsi="Times New Roman"/>
        </w:rPr>
      </w:pPr>
    </w:p>
    <w:p w14:paraId="02979E78" w14:textId="77777777" w:rsidR="007775F0" w:rsidRDefault="007775F0" w:rsidP="007775F0">
      <w:pPr>
        <w:pStyle w:val="Tekstpodstawowy"/>
        <w:ind w:right="-47"/>
        <w:jc w:val="center"/>
        <w:rPr>
          <w:rFonts w:ascii="Times New Roman" w:hAnsi="Times New Roman"/>
        </w:rPr>
      </w:pPr>
    </w:p>
    <w:p w14:paraId="0359F4D9" w14:textId="77777777" w:rsidR="007775F0" w:rsidRDefault="007775F0" w:rsidP="007775F0">
      <w:pPr>
        <w:pStyle w:val="Tekstpodstawowy"/>
        <w:ind w:right="-47"/>
        <w:jc w:val="both"/>
        <w:rPr>
          <w:rFonts w:ascii="Times New Roman" w:hAnsi="Times New Roman"/>
        </w:rPr>
      </w:pPr>
    </w:p>
    <w:p w14:paraId="2D12CF1F" w14:textId="5D71625D" w:rsidR="007775F0" w:rsidRPr="00877B92" w:rsidRDefault="007775F0" w:rsidP="007775F0">
      <w:pPr>
        <w:pStyle w:val="Tekstpodstawowy"/>
        <w:ind w:right="-47"/>
        <w:jc w:val="center"/>
        <w:rPr>
          <w:rFonts w:ascii="Times New Roman" w:hAnsi="Times New Roman"/>
          <w:b/>
        </w:rPr>
      </w:pPr>
      <w:r w:rsidRPr="00877B92">
        <w:rPr>
          <w:rFonts w:ascii="Times New Roman" w:hAnsi="Times New Roman"/>
          <w:b/>
        </w:rPr>
        <w:t>§1</w:t>
      </w:r>
      <w:r w:rsidR="00F60399">
        <w:rPr>
          <w:rFonts w:ascii="Times New Roman" w:hAnsi="Times New Roman"/>
          <w:b/>
        </w:rPr>
        <w:t>2</w:t>
      </w:r>
    </w:p>
    <w:p w14:paraId="45A0AB22" w14:textId="77777777" w:rsidR="007775F0" w:rsidRDefault="007775F0" w:rsidP="007775F0">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FD20D25" w14:textId="77777777" w:rsidR="007775F0" w:rsidRDefault="007775F0" w:rsidP="007775F0">
      <w:pPr>
        <w:pStyle w:val="Tekstpodstawowy"/>
        <w:ind w:right="-47"/>
        <w:jc w:val="both"/>
        <w:rPr>
          <w:rFonts w:ascii="Times New Roman" w:hAnsi="Times New Roman"/>
        </w:rPr>
      </w:pPr>
    </w:p>
    <w:p w14:paraId="784F1D74" w14:textId="21350A5B" w:rsidR="007775F0" w:rsidRPr="00877B92" w:rsidRDefault="007775F0" w:rsidP="007775F0">
      <w:pPr>
        <w:pStyle w:val="Tekstpodstawowy"/>
        <w:ind w:right="-47"/>
        <w:jc w:val="center"/>
        <w:rPr>
          <w:rFonts w:ascii="Times New Roman" w:hAnsi="Times New Roman"/>
          <w:b/>
        </w:rPr>
      </w:pPr>
      <w:r w:rsidRPr="00877B92">
        <w:rPr>
          <w:rFonts w:ascii="Times New Roman" w:hAnsi="Times New Roman"/>
          <w:b/>
        </w:rPr>
        <w:t>§1</w:t>
      </w:r>
      <w:r w:rsidR="00F60399">
        <w:rPr>
          <w:rFonts w:ascii="Times New Roman" w:hAnsi="Times New Roman"/>
          <w:b/>
        </w:rPr>
        <w:t>3</w:t>
      </w:r>
    </w:p>
    <w:p w14:paraId="0E29E341" w14:textId="77777777" w:rsidR="007775F0" w:rsidRDefault="007775F0" w:rsidP="007775F0">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7FFEEAE" w14:textId="77777777" w:rsidR="007775F0" w:rsidRDefault="007775F0" w:rsidP="007775F0">
      <w:pPr>
        <w:pStyle w:val="Tekstpodstawowy"/>
        <w:ind w:right="-47"/>
        <w:jc w:val="both"/>
        <w:rPr>
          <w:rFonts w:ascii="Times New Roman" w:hAnsi="Times New Roman"/>
        </w:rPr>
      </w:pPr>
    </w:p>
    <w:p w14:paraId="307480A6" w14:textId="116E640D" w:rsidR="007775F0" w:rsidRPr="00877B92" w:rsidRDefault="007775F0" w:rsidP="007775F0">
      <w:pPr>
        <w:pStyle w:val="Tekstpodstawowy"/>
        <w:ind w:right="-47"/>
        <w:jc w:val="center"/>
        <w:rPr>
          <w:rFonts w:ascii="Times New Roman" w:hAnsi="Times New Roman"/>
          <w:b/>
        </w:rPr>
      </w:pPr>
      <w:r w:rsidRPr="00877B92">
        <w:rPr>
          <w:rFonts w:ascii="Times New Roman" w:hAnsi="Times New Roman"/>
          <w:b/>
        </w:rPr>
        <w:t>§1</w:t>
      </w:r>
      <w:r w:rsidR="00F60399">
        <w:rPr>
          <w:rFonts w:ascii="Times New Roman" w:hAnsi="Times New Roman"/>
          <w:b/>
        </w:rPr>
        <w:t>4</w:t>
      </w:r>
    </w:p>
    <w:p w14:paraId="00782877" w14:textId="77777777" w:rsidR="007775F0" w:rsidRPr="004F0507" w:rsidRDefault="007775F0" w:rsidP="007775F0">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1CB50DA3" w14:textId="77777777" w:rsidR="007775F0" w:rsidRDefault="007775F0" w:rsidP="007775F0">
      <w:pPr>
        <w:pStyle w:val="Tekstpodstawowy2"/>
        <w:spacing w:line="240" w:lineRule="auto"/>
        <w:ind w:right="-47"/>
      </w:pPr>
    </w:p>
    <w:p w14:paraId="68D8E6BA" w14:textId="77777777" w:rsidR="007775F0" w:rsidRPr="004F0507" w:rsidRDefault="007775F0" w:rsidP="007775F0">
      <w:pPr>
        <w:pStyle w:val="Tekstpodstawowy2"/>
        <w:spacing w:line="240" w:lineRule="auto"/>
        <w:ind w:right="-47"/>
        <w:rPr>
          <w:b/>
          <w:sz w:val="24"/>
        </w:rPr>
      </w:pPr>
      <w:r>
        <w:rPr>
          <w:b/>
          <w:sz w:val="24"/>
        </w:rPr>
        <w:t xml:space="preserve">      </w:t>
      </w:r>
      <w:r w:rsidRPr="004F0507">
        <w:rPr>
          <w:b/>
          <w:sz w:val="24"/>
        </w:rPr>
        <w:t>Za Sprzedawcę                                                                                   Za Kupującego</w:t>
      </w:r>
    </w:p>
    <w:p w14:paraId="641861F8" w14:textId="77777777" w:rsidR="007775F0" w:rsidRPr="000936CA" w:rsidRDefault="007775F0" w:rsidP="007775F0">
      <w:pPr>
        <w:rPr>
          <w:lang w:val="pl-PL"/>
        </w:rPr>
      </w:pPr>
    </w:p>
    <w:p w14:paraId="16735AF0" w14:textId="77777777" w:rsidR="007775F0" w:rsidRDefault="007775F0" w:rsidP="007775F0">
      <w:pPr>
        <w:pStyle w:val="Zwykytekst"/>
        <w:rPr>
          <w:lang w:val="pl-PL"/>
        </w:rPr>
      </w:pPr>
    </w:p>
    <w:p w14:paraId="6274559E" w14:textId="77777777" w:rsidR="007775F0" w:rsidRDefault="007775F0" w:rsidP="007775F0">
      <w:pPr>
        <w:pStyle w:val="Zwykytekst"/>
        <w:rPr>
          <w:lang w:val="pl-PL"/>
        </w:rPr>
      </w:pPr>
    </w:p>
    <w:p w14:paraId="24058397" w14:textId="77777777" w:rsidR="007775F0" w:rsidRDefault="007775F0" w:rsidP="007775F0">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295EEA2" w14:textId="77777777" w:rsidR="007775F0" w:rsidRPr="00496551" w:rsidRDefault="007775F0" w:rsidP="007775F0">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CF067DC" w14:textId="77777777" w:rsidR="007775F0" w:rsidRPr="00496551" w:rsidRDefault="007775F0" w:rsidP="007775F0">
      <w:pPr>
        <w:pStyle w:val="Zwykytekst"/>
        <w:rPr>
          <w:rFonts w:ascii="Times New Roman" w:hAnsi="Times New Roman" w:cs="Times New Roman"/>
          <w:sz w:val="16"/>
          <w:szCs w:val="16"/>
          <w:lang w:val="pl-PL"/>
        </w:rPr>
      </w:pPr>
    </w:p>
    <w:p w14:paraId="3DCD46CE" w14:textId="77777777" w:rsidR="007775F0" w:rsidRPr="00496551" w:rsidRDefault="007775F0" w:rsidP="007775F0">
      <w:pPr>
        <w:pStyle w:val="Zwykytekst"/>
        <w:rPr>
          <w:sz w:val="16"/>
          <w:szCs w:val="16"/>
          <w:lang w:val="pl-PL"/>
        </w:rPr>
      </w:pPr>
    </w:p>
    <w:p w14:paraId="07221C30" w14:textId="77777777" w:rsidR="007775F0" w:rsidRPr="00877B92" w:rsidRDefault="007775F0" w:rsidP="007775F0">
      <w:pPr>
        <w:rPr>
          <w:lang w:val="pl-PL"/>
        </w:rPr>
      </w:pPr>
    </w:p>
    <w:p w14:paraId="42A01EA0" w14:textId="77777777" w:rsidR="007775F0" w:rsidRDefault="007775F0" w:rsidP="007775F0">
      <w:pPr>
        <w:pStyle w:val="Zwykytekst"/>
        <w:tabs>
          <w:tab w:val="left" w:pos="7050"/>
        </w:tabs>
        <w:rPr>
          <w:rFonts w:ascii="Times New Roman" w:hAnsi="Times New Roman" w:cs="Times New Roman"/>
          <w:i/>
          <w:iCs/>
          <w:sz w:val="22"/>
          <w:szCs w:val="22"/>
          <w:lang w:val="pl-PL"/>
        </w:rPr>
      </w:pPr>
    </w:p>
    <w:p w14:paraId="13C3BB04" w14:textId="77777777" w:rsidR="007775F0" w:rsidRDefault="007775F0" w:rsidP="007775F0">
      <w:pPr>
        <w:pStyle w:val="Zwykytekst"/>
        <w:tabs>
          <w:tab w:val="left" w:pos="7050"/>
        </w:tabs>
        <w:rPr>
          <w:rFonts w:ascii="Times New Roman" w:hAnsi="Times New Roman" w:cs="Times New Roman"/>
          <w:i/>
          <w:iCs/>
          <w:sz w:val="22"/>
          <w:szCs w:val="22"/>
          <w:lang w:val="pl-PL"/>
        </w:rPr>
      </w:pPr>
    </w:p>
    <w:p w14:paraId="56EA4897" w14:textId="77777777" w:rsidR="007775F0" w:rsidRDefault="007775F0" w:rsidP="007775F0">
      <w:pPr>
        <w:pStyle w:val="Zwykytekst"/>
        <w:tabs>
          <w:tab w:val="left" w:pos="7050"/>
        </w:tabs>
        <w:rPr>
          <w:rFonts w:ascii="Times New Roman" w:hAnsi="Times New Roman" w:cs="Times New Roman"/>
          <w:i/>
          <w:iCs/>
          <w:sz w:val="22"/>
          <w:szCs w:val="22"/>
          <w:lang w:val="pl-PL"/>
        </w:rPr>
      </w:pPr>
    </w:p>
    <w:p w14:paraId="74EFB546" w14:textId="77777777" w:rsidR="007775F0" w:rsidRDefault="007775F0" w:rsidP="007775F0">
      <w:pPr>
        <w:pStyle w:val="Zwykytekst"/>
        <w:tabs>
          <w:tab w:val="left" w:pos="7050"/>
        </w:tabs>
        <w:rPr>
          <w:rFonts w:ascii="Times New Roman" w:hAnsi="Times New Roman" w:cs="Times New Roman"/>
          <w:i/>
          <w:iCs/>
          <w:sz w:val="22"/>
          <w:szCs w:val="22"/>
          <w:lang w:val="pl-PL"/>
        </w:rPr>
      </w:pPr>
    </w:p>
    <w:p w14:paraId="2B0A3844" w14:textId="77777777" w:rsidR="007775F0" w:rsidRDefault="007775F0" w:rsidP="007775F0">
      <w:pPr>
        <w:pStyle w:val="Zwykytekst"/>
        <w:tabs>
          <w:tab w:val="left" w:pos="7050"/>
        </w:tabs>
        <w:rPr>
          <w:rFonts w:ascii="Times New Roman" w:hAnsi="Times New Roman" w:cs="Times New Roman"/>
          <w:i/>
          <w:iCs/>
          <w:sz w:val="22"/>
          <w:szCs w:val="22"/>
          <w:lang w:val="pl-PL"/>
        </w:rPr>
      </w:pPr>
    </w:p>
    <w:p w14:paraId="421D49AB" w14:textId="77777777" w:rsidR="007775F0" w:rsidRDefault="007775F0" w:rsidP="007775F0">
      <w:pPr>
        <w:pStyle w:val="Zwykytekst"/>
        <w:tabs>
          <w:tab w:val="left" w:pos="7050"/>
        </w:tabs>
        <w:rPr>
          <w:rFonts w:ascii="Times New Roman" w:hAnsi="Times New Roman" w:cs="Times New Roman"/>
          <w:i/>
          <w:iCs/>
          <w:sz w:val="22"/>
          <w:szCs w:val="22"/>
          <w:lang w:val="pl-PL"/>
        </w:rPr>
      </w:pPr>
    </w:p>
    <w:p w14:paraId="789FEB1A" w14:textId="77777777" w:rsidR="007775F0" w:rsidRDefault="007775F0" w:rsidP="007775F0">
      <w:pPr>
        <w:pStyle w:val="Zwykytekst"/>
        <w:tabs>
          <w:tab w:val="left" w:pos="7050"/>
        </w:tabs>
        <w:rPr>
          <w:rFonts w:ascii="Times New Roman" w:hAnsi="Times New Roman" w:cs="Times New Roman"/>
          <w:i/>
          <w:iCs/>
          <w:sz w:val="22"/>
          <w:szCs w:val="22"/>
          <w:lang w:val="pl-PL"/>
        </w:rPr>
      </w:pPr>
    </w:p>
    <w:p w14:paraId="2A0B3750" w14:textId="77777777" w:rsidR="007775F0" w:rsidRDefault="007775F0" w:rsidP="007775F0">
      <w:pPr>
        <w:pStyle w:val="Zwykytekst"/>
        <w:tabs>
          <w:tab w:val="left" w:pos="7050"/>
        </w:tabs>
        <w:rPr>
          <w:rFonts w:ascii="Times New Roman" w:hAnsi="Times New Roman" w:cs="Times New Roman"/>
          <w:i/>
          <w:iCs/>
          <w:sz w:val="22"/>
          <w:szCs w:val="22"/>
          <w:lang w:val="pl-PL"/>
        </w:rPr>
      </w:pPr>
    </w:p>
    <w:p w14:paraId="0B55BD13" w14:textId="77777777" w:rsidR="007775F0" w:rsidRDefault="007775F0" w:rsidP="007775F0">
      <w:pPr>
        <w:pStyle w:val="Zwykytekst"/>
        <w:tabs>
          <w:tab w:val="left" w:pos="7050"/>
        </w:tabs>
        <w:rPr>
          <w:rFonts w:ascii="Times New Roman" w:hAnsi="Times New Roman" w:cs="Times New Roman"/>
          <w:i/>
          <w:iCs/>
          <w:sz w:val="22"/>
          <w:szCs w:val="22"/>
          <w:lang w:val="pl-PL"/>
        </w:rPr>
      </w:pPr>
    </w:p>
    <w:p w14:paraId="7343408A" w14:textId="77777777" w:rsidR="007775F0" w:rsidRPr="00515AFA" w:rsidRDefault="007775F0" w:rsidP="007775F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760FE8A3" w14:textId="77777777" w:rsidR="007775F0" w:rsidRPr="00515AFA" w:rsidRDefault="007775F0" w:rsidP="007775F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5B5CB4D1" w14:textId="77777777" w:rsidR="007775F0" w:rsidRDefault="007775F0" w:rsidP="007775F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E919CA8" w14:textId="77777777" w:rsidR="007775F0" w:rsidRDefault="007775F0" w:rsidP="007775F0">
      <w:pPr>
        <w:widowControl w:val="0"/>
        <w:autoSpaceDE w:val="0"/>
        <w:autoSpaceDN w:val="0"/>
        <w:jc w:val="right"/>
        <w:textAlignment w:val="baseline"/>
        <w:rPr>
          <w:sz w:val="22"/>
          <w:szCs w:val="22"/>
          <w:lang w:val="pl-PL"/>
        </w:rPr>
      </w:pPr>
    </w:p>
    <w:p w14:paraId="03338DA3" w14:textId="77777777" w:rsidR="007775F0" w:rsidRDefault="007775F0" w:rsidP="007775F0">
      <w:pPr>
        <w:widowControl w:val="0"/>
        <w:autoSpaceDE w:val="0"/>
        <w:autoSpaceDN w:val="0"/>
        <w:jc w:val="right"/>
        <w:textAlignment w:val="baseline"/>
        <w:rPr>
          <w:sz w:val="22"/>
          <w:szCs w:val="22"/>
          <w:lang w:val="pl-PL"/>
        </w:rPr>
      </w:pPr>
    </w:p>
    <w:p w14:paraId="6BCD46F5" w14:textId="77777777" w:rsidR="007775F0" w:rsidRDefault="007775F0" w:rsidP="007775F0">
      <w:pPr>
        <w:widowControl w:val="0"/>
        <w:autoSpaceDE w:val="0"/>
        <w:autoSpaceDN w:val="0"/>
        <w:jc w:val="right"/>
        <w:textAlignment w:val="baseline"/>
        <w:rPr>
          <w:sz w:val="22"/>
          <w:szCs w:val="22"/>
          <w:lang w:val="pl-PL"/>
        </w:rPr>
      </w:pPr>
    </w:p>
    <w:p w14:paraId="3D280D4F" w14:textId="77777777" w:rsidR="007775F0" w:rsidRDefault="007775F0" w:rsidP="007775F0">
      <w:pPr>
        <w:widowControl w:val="0"/>
        <w:autoSpaceDE w:val="0"/>
        <w:autoSpaceDN w:val="0"/>
        <w:jc w:val="right"/>
        <w:textAlignment w:val="baseline"/>
        <w:rPr>
          <w:sz w:val="22"/>
          <w:szCs w:val="22"/>
          <w:lang w:val="pl-PL"/>
        </w:rPr>
      </w:pPr>
    </w:p>
    <w:p w14:paraId="44935442" w14:textId="77777777" w:rsidR="007775F0" w:rsidRDefault="007775F0" w:rsidP="007775F0">
      <w:pPr>
        <w:widowControl w:val="0"/>
        <w:autoSpaceDE w:val="0"/>
        <w:autoSpaceDN w:val="0"/>
        <w:jc w:val="right"/>
        <w:textAlignment w:val="baseline"/>
        <w:rPr>
          <w:sz w:val="22"/>
          <w:szCs w:val="22"/>
          <w:lang w:val="pl-PL"/>
        </w:rPr>
      </w:pPr>
    </w:p>
    <w:p w14:paraId="63144988" w14:textId="77777777" w:rsidR="007775F0" w:rsidRDefault="007775F0" w:rsidP="007775F0">
      <w:pPr>
        <w:widowControl w:val="0"/>
        <w:autoSpaceDE w:val="0"/>
        <w:autoSpaceDN w:val="0"/>
        <w:jc w:val="right"/>
        <w:textAlignment w:val="baseline"/>
        <w:rPr>
          <w:sz w:val="22"/>
          <w:szCs w:val="22"/>
          <w:lang w:val="pl-PL"/>
        </w:rPr>
      </w:pPr>
    </w:p>
    <w:p w14:paraId="1C55D348" w14:textId="77777777" w:rsidR="007775F0" w:rsidRDefault="007775F0" w:rsidP="007775F0">
      <w:pPr>
        <w:widowControl w:val="0"/>
        <w:autoSpaceDE w:val="0"/>
        <w:autoSpaceDN w:val="0"/>
        <w:jc w:val="right"/>
        <w:textAlignment w:val="baseline"/>
        <w:rPr>
          <w:sz w:val="22"/>
          <w:szCs w:val="22"/>
          <w:lang w:val="pl-PL"/>
        </w:rPr>
      </w:pPr>
    </w:p>
    <w:p w14:paraId="239721B6" w14:textId="77777777" w:rsidR="007775F0" w:rsidRDefault="007775F0" w:rsidP="007775F0">
      <w:pPr>
        <w:widowControl w:val="0"/>
        <w:autoSpaceDE w:val="0"/>
        <w:autoSpaceDN w:val="0"/>
        <w:jc w:val="right"/>
        <w:textAlignment w:val="baseline"/>
        <w:rPr>
          <w:sz w:val="22"/>
          <w:szCs w:val="22"/>
          <w:lang w:val="pl-PL"/>
        </w:rPr>
      </w:pPr>
    </w:p>
    <w:p w14:paraId="77F51190" w14:textId="77777777" w:rsidR="007775F0" w:rsidRDefault="007775F0" w:rsidP="007775F0">
      <w:pPr>
        <w:widowControl w:val="0"/>
        <w:autoSpaceDE w:val="0"/>
        <w:autoSpaceDN w:val="0"/>
        <w:jc w:val="right"/>
        <w:textAlignment w:val="baseline"/>
        <w:rPr>
          <w:sz w:val="22"/>
          <w:szCs w:val="22"/>
          <w:lang w:val="pl-PL"/>
        </w:rPr>
      </w:pPr>
    </w:p>
    <w:p w14:paraId="0FAFC856" w14:textId="77777777" w:rsidR="007775F0" w:rsidRDefault="007775F0" w:rsidP="007775F0">
      <w:pPr>
        <w:widowControl w:val="0"/>
        <w:autoSpaceDE w:val="0"/>
        <w:autoSpaceDN w:val="0"/>
        <w:jc w:val="right"/>
        <w:textAlignment w:val="baseline"/>
        <w:rPr>
          <w:sz w:val="22"/>
          <w:szCs w:val="22"/>
          <w:lang w:val="pl-PL"/>
        </w:rPr>
      </w:pPr>
    </w:p>
    <w:p w14:paraId="65A54B01" w14:textId="77777777" w:rsidR="007775F0" w:rsidRDefault="007775F0" w:rsidP="007775F0">
      <w:pPr>
        <w:widowControl w:val="0"/>
        <w:autoSpaceDE w:val="0"/>
        <w:autoSpaceDN w:val="0"/>
        <w:jc w:val="right"/>
        <w:textAlignment w:val="baseline"/>
        <w:rPr>
          <w:sz w:val="22"/>
          <w:szCs w:val="22"/>
          <w:lang w:val="pl-PL"/>
        </w:rPr>
      </w:pPr>
    </w:p>
    <w:p w14:paraId="113B554F" w14:textId="77777777" w:rsidR="007775F0" w:rsidRPr="00515AFA" w:rsidRDefault="007775F0" w:rsidP="007775F0">
      <w:pPr>
        <w:widowControl w:val="0"/>
        <w:autoSpaceDE w:val="0"/>
        <w:autoSpaceDN w:val="0"/>
        <w:jc w:val="right"/>
        <w:textAlignment w:val="baseline"/>
        <w:rPr>
          <w:sz w:val="22"/>
          <w:szCs w:val="22"/>
          <w:lang w:val="pl-PL"/>
        </w:rPr>
      </w:pPr>
      <w:r w:rsidRPr="00515AFA">
        <w:rPr>
          <w:sz w:val="22"/>
          <w:szCs w:val="22"/>
          <w:lang w:val="pl-PL"/>
        </w:rPr>
        <w:t>Załącznik nr 2 do umowy</w:t>
      </w:r>
    </w:p>
    <w:p w14:paraId="2C44796A" w14:textId="77777777" w:rsidR="007775F0" w:rsidRPr="00515AFA" w:rsidRDefault="007775F0" w:rsidP="007775F0">
      <w:pPr>
        <w:widowControl w:val="0"/>
        <w:autoSpaceDE w:val="0"/>
        <w:autoSpaceDN w:val="0"/>
        <w:jc w:val="both"/>
        <w:textAlignment w:val="baseline"/>
        <w:rPr>
          <w:sz w:val="22"/>
          <w:szCs w:val="22"/>
          <w:lang w:val="pl-PL"/>
        </w:rPr>
      </w:pPr>
    </w:p>
    <w:p w14:paraId="59F29672" w14:textId="77777777" w:rsidR="007775F0" w:rsidRPr="00515AFA" w:rsidRDefault="007775F0" w:rsidP="007775F0">
      <w:pPr>
        <w:widowControl w:val="0"/>
        <w:autoSpaceDE w:val="0"/>
        <w:autoSpaceDN w:val="0"/>
        <w:jc w:val="both"/>
        <w:textAlignment w:val="baseline"/>
        <w:rPr>
          <w:sz w:val="22"/>
          <w:szCs w:val="22"/>
          <w:lang w:val="pl-PL"/>
        </w:rPr>
      </w:pPr>
    </w:p>
    <w:p w14:paraId="4A82836E" w14:textId="77777777" w:rsidR="007775F0" w:rsidRPr="00515AFA" w:rsidRDefault="007775F0" w:rsidP="007775F0">
      <w:pPr>
        <w:widowControl w:val="0"/>
        <w:autoSpaceDE w:val="0"/>
        <w:autoSpaceDN w:val="0"/>
        <w:jc w:val="both"/>
        <w:textAlignment w:val="baseline"/>
        <w:rPr>
          <w:sz w:val="22"/>
          <w:szCs w:val="22"/>
          <w:lang w:val="pl-PL"/>
        </w:rPr>
      </w:pPr>
      <w:r w:rsidRPr="00515AFA">
        <w:rPr>
          <w:sz w:val="22"/>
          <w:szCs w:val="22"/>
          <w:lang w:val="pl-PL"/>
        </w:rPr>
        <w:t>.....................................… </w:t>
      </w:r>
    </w:p>
    <w:p w14:paraId="0BF90202" w14:textId="77777777" w:rsidR="007775F0" w:rsidRPr="00515AFA" w:rsidRDefault="007775F0" w:rsidP="007775F0">
      <w:pPr>
        <w:widowControl w:val="0"/>
        <w:autoSpaceDE w:val="0"/>
        <w:autoSpaceDN w:val="0"/>
        <w:ind w:firstLine="555"/>
        <w:textAlignment w:val="baseline"/>
        <w:rPr>
          <w:sz w:val="22"/>
          <w:szCs w:val="22"/>
          <w:lang w:val="pl-PL"/>
        </w:rPr>
      </w:pPr>
      <w:r w:rsidRPr="00515AFA">
        <w:rPr>
          <w:sz w:val="22"/>
          <w:szCs w:val="22"/>
          <w:lang w:val="pl-PL"/>
        </w:rPr>
        <w:t>Nazwa Wykonawcy</w:t>
      </w:r>
    </w:p>
    <w:p w14:paraId="6ACEC18B" w14:textId="77777777" w:rsidR="007775F0" w:rsidRPr="00515AFA" w:rsidRDefault="007775F0" w:rsidP="007775F0">
      <w:pPr>
        <w:widowControl w:val="0"/>
        <w:autoSpaceDE w:val="0"/>
        <w:autoSpaceDN w:val="0"/>
        <w:textAlignment w:val="baseline"/>
        <w:rPr>
          <w:sz w:val="22"/>
          <w:szCs w:val="22"/>
          <w:lang w:val="pl-PL"/>
        </w:rPr>
      </w:pPr>
    </w:p>
    <w:p w14:paraId="18E3E1E4" w14:textId="77777777" w:rsidR="007775F0" w:rsidRPr="00515AFA" w:rsidRDefault="007775F0" w:rsidP="007775F0">
      <w:pPr>
        <w:widowControl w:val="0"/>
        <w:autoSpaceDE w:val="0"/>
        <w:autoSpaceDN w:val="0"/>
        <w:jc w:val="both"/>
        <w:textAlignment w:val="baseline"/>
        <w:rPr>
          <w:sz w:val="22"/>
          <w:szCs w:val="22"/>
          <w:lang w:val="pl-PL"/>
        </w:rPr>
      </w:pPr>
      <w:r w:rsidRPr="00515AFA">
        <w:rPr>
          <w:sz w:val="22"/>
          <w:szCs w:val="22"/>
          <w:lang w:val="pl-PL"/>
        </w:rPr>
        <w:t>.....................................…</w:t>
      </w:r>
    </w:p>
    <w:p w14:paraId="795DACFC" w14:textId="77777777" w:rsidR="007775F0" w:rsidRPr="00515AFA" w:rsidRDefault="007775F0" w:rsidP="007775F0">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19C2327D" w14:textId="77777777" w:rsidR="007775F0" w:rsidRPr="00515AFA" w:rsidRDefault="007775F0" w:rsidP="007775F0">
      <w:pPr>
        <w:widowControl w:val="0"/>
        <w:autoSpaceDE w:val="0"/>
        <w:autoSpaceDN w:val="0"/>
        <w:spacing w:before="90"/>
        <w:ind w:left="115" w:right="110"/>
        <w:jc w:val="both"/>
        <w:outlineLvl w:val="0"/>
        <w:rPr>
          <w:rFonts w:eastAsia="Verdana"/>
          <w:b/>
          <w:bCs/>
          <w:sz w:val="22"/>
          <w:szCs w:val="22"/>
          <w:lang w:val="pl-PL" w:eastAsia="en-US"/>
        </w:rPr>
      </w:pPr>
    </w:p>
    <w:p w14:paraId="4A17B176" w14:textId="77777777" w:rsidR="007775F0" w:rsidRPr="00515AFA" w:rsidRDefault="007775F0" w:rsidP="007775F0">
      <w:pPr>
        <w:widowControl w:val="0"/>
        <w:autoSpaceDE w:val="0"/>
        <w:autoSpaceDN w:val="0"/>
        <w:spacing w:before="90"/>
        <w:ind w:right="110"/>
        <w:jc w:val="both"/>
        <w:outlineLvl w:val="0"/>
        <w:rPr>
          <w:rFonts w:eastAsia="Verdana"/>
          <w:b/>
          <w:bCs/>
          <w:sz w:val="22"/>
          <w:szCs w:val="22"/>
          <w:lang w:val="pl-PL" w:eastAsia="en-US"/>
        </w:rPr>
      </w:pPr>
    </w:p>
    <w:p w14:paraId="09FFE3B9" w14:textId="77777777" w:rsidR="007775F0" w:rsidRPr="00515AFA" w:rsidRDefault="007775F0" w:rsidP="007775F0">
      <w:pPr>
        <w:widowControl w:val="0"/>
        <w:autoSpaceDE w:val="0"/>
        <w:autoSpaceDN w:val="0"/>
        <w:jc w:val="center"/>
        <w:textAlignment w:val="baseline"/>
        <w:rPr>
          <w:b/>
          <w:bCs/>
          <w:sz w:val="22"/>
          <w:szCs w:val="22"/>
          <w:lang w:val="pl-PL"/>
        </w:rPr>
      </w:pPr>
    </w:p>
    <w:p w14:paraId="38CFDA3E" w14:textId="77777777" w:rsidR="007775F0" w:rsidRPr="00515AFA" w:rsidRDefault="007775F0" w:rsidP="007775F0">
      <w:pPr>
        <w:widowControl w:val="0"/>
        <w:autoSpaceDE w:val="0"/>
        <w:autoSpaceDN w:val="0"/>
        <w:jc w:val="center"/>
        <w:textAlignment w:val="baseline"/>
        <w:rPr>
          <w:b/>
          <w:bCs/>
          <w:sz w:val="22"/>
          <w:szCs w:val="22"/>
          <w:lang w:val="pl-PL"/>
        </w:rPr>
      </w:pPr>
    </w:p>
    <w:p w14:paraId="18F4528B" w14:textId="77777777" w:rsidR="007775F0" w:rsidRPr="00515AFA" w:rsidRDefault="007775F0" w:rsidP="007775F0">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700F660D" w14:textId="77777777" w:rsidR="007775F0" w:rsidRPr="00515AFA" w:rsidRDefault="007775F0" w:rsidP="007775F0">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19CAEC79" w14:textId="77777777" w:rsidR="007775F0" w:rsidRPr="00515AFA" w:rsidRDefault="007775F0" w:rsidP="007775F0">
      <w:pPr>
        <w:widowControl w:val="0"/>
        <w:autoSpaceDE w:val="0"/>
        <w:autoSpaceDN w:val="0"/>
        <w:jc w:val="center"/>
        <w:textAlignment w:val="baseline"/>
        <w:rPr>
          <w:b/>
          <w:bCs/>
          <w:sz w:val="22"/>
          <w:szCs w:val="22"/>
          <w:lang w:val="pl-PL"/>
        </w:rPr>
      </w:pPr>
    </w:p>
    <w:p w14:paraId="18DE993A" w14:textId="77777777" w:rsidR="007775F0" w:rsidRPr="00515AFA" w:rsidRDefault="007775F0" w:rsidP="007775F0">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EA9138C" w14:textId="77777777" w:rsidR="007775F0" w:rsidRPr="00515AFA" w:rsidRDefault="007775F0" w:rsidP="007775F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275FB4A8" w14:textId="77777777" w:rsidR="007775F0" w:rsidRPr="00515AFA" w:rsidRDefault="007775F0" w:rsidP="007775F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lastRenderedPageBreak/>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1DA25FDC" w14:textId="77777777" w:rsidR="007775F0" w:rsidRPr="00515AFA" w:rsidRDefault="007775F0" w:rsidP="007775F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94431B1" w14:textId="77777777" w:rsidR="007775F0" w:rsidRPr="00515AFA" w:rsidRDefault="007775F0" w:rsidP="007775F0">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48334B09" w14:textId="77777777" w:rsidR="007775F0" w:rsidRPr="00515AFA" w:rsidRDefault="007775F0" w:rsidP="007775F0">
      <w:pPr>
        <w:spacing w:after="200" w:line="276" w:lineRule="auto"/>
        <w:ind w:left="780"/>
        <w:contextualSpacing/>
        <w:textAlignment w:val="baseline"/>
        <w:rPr>
          <w:sz w:val="22"/>
          <w:szCs w:val="22"/>
          <w:lang w:val="pl-PL"/>
        </w:rPr>
      </w:pPr>
    </w:p>
    <w:p w14:paraId="72D27C4C" w14:textId="77777777" w:rsidR="007775F0" w:rsidRPr="00515AFA" w:rsidRDefault="007775F0" w:rsidP="007775F0">
      <w:pPr>
        <w:spacing w:line="276" w:lineRule="auto"/>
        <w:jc w:val="both"/>
        <w:rPr>
          <w:rFonts w:eastAsia="Calibri"/>
          <w:sz w:val="22"/>
          <w:szCs w:val="22"/>
          <w:lang w:val="pl-PL" w:eastAsia="en-US"/>
        </w:rPr>
      </w:pPr>
      <w:r w:rsidRPr="00515AFA">
        <w:rPr>
          <w:rFonts w:eastAsia="Calibri"/>
          <w:sz w:val="22"/>
          <w:szCs w:val="22"/>
          <w:lang w:val="pl-PL" w:eastAsia="en-US"/>
        </w:rPr>
        <w:lastRenderedPageBreak/>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0FF75C42" w14:textId="77777777" w:rsidR="007775F0" w:rsidRPr="00515AFA" w:rsidRDefault="007775F0" w:rsidP="007775F0">
      <w:pPr>
        <w:widowControl w:val="0"/>
        <w:autoSpaceDE w:val="0"/>
        <w:autoSpaceDN w:val="0"/>
        <w:spacing w:before="90"/>
        <w:ind w:right="110"/>
        <w:jc w:val="both"/>
        <w:outlineLvl w:val="0"/>
        <w:rPr>
          <w:rFonts w:eastAsia="Verdana"/>
          <w:b/>
          <w:bCs/>
          <w:sz w:val="22"/>
          <w:szCs w:val="22"/>
          <w:lang w:val="pl-PL" w:eastAsia="en-US"/>
        </w:rPr>
      </w:pPr>
    </w:p>
    <w:p w14:paraId="1F9B1224" w14:textId="77777777" w:rsidR="007775F0" w:rsidRPr="00515AFA" w:rsidRDefault="007775F0" w:rsidP="007775F0">
      <w:pPr>
        <w:widowControl w:val="0"/>
        <w:autoSpaceDE w:val="0"/>
        <w:autoSpaceDN w:val="0"/>
        <w:spacing w:before="90"/>
        <w:ind w:right="110"/>
        <w:jc w:val="both"/>
        <w:outlineLvl w:val="0"/>
        <w:rPr>
          <w:rFonts w:eastAsia="Verdana"/>
          <w:b/>
          <w:bCs/>
          <w:sz w:val="22"/>
          <w:szCs w:val="22"/>
          <w:lang w:val="pl-PL" w:eastAsia="en-US"/>
        </w:rPr>
      </w:pPr>
    </w:p>
    <w:p w14:paraId="1B13B178" w14:textId="77777777" w:rsidR="007775F0" w:rsidRPr="00515AFA" w:rsidRDefault="007775F0" w:rsidP="007775F0">
      <w:pPr>
        <w:widowControl w:val="0"/>
        <w:autoSpaceDE w:val="0"/>
        <w:autoSpaceDN w:val="0"/>
        <w:spacing w:before="90"/>
        <w:ind w:right="110"/>
        <w:jc w:val="both"/>
        <w:outlineLvl w:val="0"/>
        <w:rPr>
          <w:rFonts w:eastAsia="Verdana"/>
          <w:b/>
          <w:bCs/>
          <w:sz w:val="22"/>
          <w:szCs w:val="22"/>
          <w:lang w:val="pl-PL" w:eastAsia="en-US"/>
        </w:rPr>
      </w:pPr>
    </w:p>
    <w:p w14:paraId="5D8BF985" w14:textId="77777777" w:rsidR="007775F0" w:rsidRPr="00515AFA" w:rsidRDefault="007775F0" w:rsidP="007775F0">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7775F0" w:rsidRPr="00F60399" w14:paraId="318A910F" w14:textId="77777777" w:rsidTr="00F02C9B">
        <w:tc>
          <w:tcPr>
            <w:tcW w:w="4105" w:type="dxa"/>
            <w:hideMark/>
          </w:tcPr>
          <w:p w14:paraId="5DF0549B" w14:textId="77777777" w:rsidR="007775F0" w:rsidRPr="00515AFA" w:rsidRDefault="007775F0" w:rsidP="00F02C9B">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7EAB0B9" w14:textId="77777777" w:rsidR="007775F0" w:rsidRPr="00515AFA" w:rsidRDefault="007775F0" w:rsidP="00F02C9B">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BEBBCD9" w14:textId="77777777" w:rsidR="007775F0" w:rsidRPr="00515AFA" w:rsidRDefault="007775F0" w:rsidP="007775F0">
      <w:pPr>
        <w:spacing w:line="360" w:lineRule="auto"/>
        <w:jc w:val="both"/>
        <w:rPr>
          <w:rFonts w:eastAsia="Calibri"/>
          <w:color w:val="222A35"/>
          <w:sz w:val="22"/>
          <w:szCs w:val="22"/>
          <w:lang w:val="pl-PL" w:eastAsia="x-none"/>
        </w:rPr>
      </w:pPr>
    </w:p>
    <w:p w14:paraId="0DB8A6DA" w14:textId="77777777" w:rsidR="007775F0" w:rsidRPr="002E3AF9" w:rsidRDefault="007775F0" w:rsidP="007775F0">
      <w:pPr>
        <w:rPr>
          <w:lang w:val="pl-PL"/>
        </w:rPr>
      </w:pPr>
    </w:p>
    <w:p w14:paraId="7FE5C0C0" w14:textId="77777777" w:rsidR="007775F0" w:rsidRPr="00107444" w:rsidRDefault="007775F0" w:rsidP="007775F0">
      <w:pPr>
        <w:rPr>
          <w:lang w:val="pl-PL"/>
        </w:rPr>
      </w:pPr>
    </w:p>
    <w:p w14:paraId="2C207180" w14:textId="77777777" w:rsidR="007775F0" w:rsidRPr="00233C0F" w:rsidRDefault="007775F0" w:rsidP="007775F0">
      <w:pPr>
        <w:rPr>
          <w:lang w:val="pl-PL"/>
        </w:rPr>
      </w:pPr>
    </w:p>
    <w:p w14:paraId="73AEF6C4" w14:textId="77777777" w:rsidR="007775F0" w:rsidRPr="00F76E64" w:rsidRDefault="007775F0" w:rsidP="007775F0">
      <w:pPr>
        <w:rPr>
          <w:lang w:val="pl-PL"/>
        </w:rPr>
      </w:pPr>
    </w:p>
    <w:p w14:paraId="1A3DB10B" w14:textId="77777777" w:rsidR="007775F0" w:rsidRPr="009169FF" w:rsidRDefault="007775F0" w:rsidP="007775F0">
      <w:pPr>
        <w:rPr>
          <w:lang w:val="pl-PL"/>
        </w:rPr>
      </w:pPr>
    </w:p>
    <w:p w14:paraId="4BBDC5F1" w14:textId="77777777" w:rsidR="007775F0" w:rsidRPr="00624B17" w:rsidRDefault="007775F0" w:rsidP="007775F0">
      <w:pPr>
        <w:pStyle w:val="Zwykytekst"/>
        <w:tabs>
          <w:tab w:val="left" w:pos="7050"/>
        </w:tabs>
        <w:rPr>
          <w:lang w:val="pl-PL"/>
        </w:rPr>
      </w:pPr>
    </w:p>
    <w:p w14:paraId="4A5F8B50" w14:textId="77777777" w:rsidR="007775F0" w:rsidRPr="005F5928" w:rsidRDefault="007775F0" w:rsidP="007775F0">
      <w:pPr>
        <w:rPr>
          <w:lang w:val="pl-PL"/>
        </w:rPr>
      </w:pPr>
    </w:p>
    <w:p w14:paraId="4E7050F5" w14:textId="77777777" w:rsidR="007775F0" w:rsidRPr="00EE0676" w:rsidRDefault="007775F0" w:rsidP="007775F0">
      <w:pPr>
        <w:rPr>
          <w:lang w:val="pl-PL"/>
        </w:rPr>
      </w:pPr>
    </w:p>
    <w:p w14:paraId="45DE9920" w14:textId="77777777" w:rsidR="007775F0" w:rsidRPr="00F36C00" w:rsidRDefault="007775F0" w:rsidP="007775F0">
      <w:pPr>
        <w:rPr>
          <w:lang w:val="pl-PL"/>
        </w:rPr>
      </w:pPr>
    </w:p>
    <w:p w14:paraId="07A53D77" w14:textId="77777777" w:rsidR="007775F0" w:rsidRPr="00BD63BC" w:rsidRDefault="007775F0" w:rsidP="007775F0">
      <w:pPr>
        <w:rPr>
          <w:lang w:val="pl-PL"/>
        </w:rPr>
      </w:pPr>
    </w:p>
    <w:p w14:paraId="37434B11" w14:textId="77777777" w:rsidR="00496551" w:rsidRPr="007775F0" w:rsidRDefault="00496551" w:rsidP="007775F0">
      <w:pPr>
        <w:rPr>
          <w:lang w:val="pl-PL"/>
        </w:rPr>
      </w:pPr>
    </w:p>
    <w:sectPr w:rsidR="00496551" w:rsidRPr="007775F0">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1B523" w14:textId="77777777" w:rsidR="00575F53" w:rsidRDefault="00575F53">
      <w:r>
        <w:separator/>
      </w:r>
    </w:p>
  </w:endnote>
  <w:endnote w:type="continuationSeparator" w:id="0">
    <w:p w14:paraId="6BA30F6B" w14:textId="77777777" w:rsidR="00575F53" w:rsidRDefault="00575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7730D" w14:textId="77777777" w:rsidR="00F60399" w:rsidRDefault="00F60399">
    <w:pPr>
      <w:pStyle w:val="Stopka"/>
      <w:jc w:val="right"/>
    </w:pPr>
    <w:r>
      <w:fldChar w:fldCharType="begin"/>
    </w:r>
    <w:r>
      <w:instrText>PAGE   \* MERGEFORMAT</w:instrText>
    </w:r>
    <w:r>
      <w:fldChar w:fldCharType="separate"/>
    </w:r>
    <w:r>
      <w:rPr>
        <w:lang w:val="pl-PL"/>
      </w:rPr>
      <w:t>2</w:t>
    </w:r>
    <w:r>
      <w:fldChar w:fldCharType="end"/>
    </w:r>
  </w:p>
  <w:p w14:paraId="7161DE4E" w14:textId="77777777" w:rsidR="00186C3E" w:rsidRDefault="00186C3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32F58" w14:textId="77777777" w:rsidR="00575F53" w:rsidRDefault="00575F53">
      <w:r>
        <w:separator/>
      </w:r>
    </w:p>
  </w:footnote>
  <w:footnote w:type="continuationSeparator" w:id="0">
    <w:p w14:paraId="798A7918" w14:textId="77777777" w:rsidR="00575F53" w:rsidRDefault="00575F53">
      <w:r>
        <w:continuationSeparator/>
      </w:r>
    </w:p>
  </w:footnote>
  <w:footnote w:id="1">
    <w:p w14:paraId="6933B3BA" w14:textId="77777777" w:rsidR="007775F0" w:rsidRDefault="007775F0" w:rsidP="007775F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F82DAEE" w14:textId="77777777" w:rsidR="007775F0" w:rsidRDefault="007775F0" w:rsidP="007775F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A15E009" w14:textId="77777777" w:rsidR="007775F0" w:rsidRDefault="007775F0" w:rsidP="007775F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440919D" w14:textId="77777777" w:rsidR="007775F0" w:rsidRDefault="007775F0" w:rsidP="007775F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C1EED6F" w14:textId="77777777" w:rsidR="007775F0" w:rsidRDefault="007775F0" w:rsidP="007775F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987740C" w14:textId="77777777" w:rsidR="007775F0" w:rsidRDefault="007775F0" w:rsidP="007775F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C7BB717" w14:textId="77777777" w:rsidR="007775F0" w:rsidRDefault="007775F0" w:rsidP="007775F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12BD92E" w14:textId="77777777" w:rsidR="007775F0" w:rsidRDefault="007775F0" w:rsidP="007775F0">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A377BDF" w14:textId="77777777" w:rsidR="007775F0" w:rsidRDefault="007775F0" w:rsidP="007775F0">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D9802C3" w14:textId="77777777" w:rsidR="007775F0" w:rsidRDefault="007775F0" w:rsidP="007775F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AECA49" w14:textId="77777777" w:rsidR="007775F0" w:rsidRDefault="007775F0" w:rsidP="007775F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4B930505" w14:textId="77777777" w:rsidR="007775F0" w:rsidRDefault="007775F0" w:rsidP="007775F0">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2347AFD" w14:textId="77777777" w:rsidR="007775F0" w:rsidRDefault="007775F0" w:rsidP="007775F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25F2483" w14:textId="77777777" w:rsidR="007775F0" w:rsidRDefault="007775F0" w:rsidP="007775F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7087EF1" w14:textId="77777777" w:rsidR="007775F0" w:rsidRDefault="007775F0" w:rsidP="007775F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BFADD16" w14:textId="77777777" w:rsidR="007775F0" w:rsidRDefault="007775F0" w:rsidP="007775F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200604B" w14:textId="77777777" w:rsidR="007775F0" w:rsidRDefault="007775F0" w:rsidP="007775F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37B0C25" w14:textId="77777777" w:rsidR="007775F0" w:rsidRDefault="007775F0" w:rsidP="007775F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28D9452" w14:textId="77777777" w:rsidR="007775F0" w:rsidRDefault="007775F0" w:rsidP="007775F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80066D" w14:textId="77777777" w:rsidR="007775F0" w:rsidRDefault="007775F0" w:rsidP="007775F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6834829" w14:textId="77777777" w:rsidR="007775F0" w:rsidRDefault="007775F0" w:rsidP="007775F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740816" w14:textId="77777777" w:rsidR="007775F0" w:rsidRDefault="007775F0" w:rsidP="007775F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F6720DE" w14:textId="77777777" w:rsidR="007775F0" w:rsidRDefault="007775F0" w:rsidP="007775F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2649535" w14:textId="77777777" w:rsidR="007775F0" w:rsidRDefault="007775F0" w:rsidP="007775F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7BCBA57" w14:textId="77777777" w:rsidR="007775F0" w:rsidRDefault="007775F0" w:rsidP="007775F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E457C44" w14:textId="77777777" w:rsidR="007775F0" w:rsidRDefault="007775F0" w:rsidP="007775F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ABD1352" w14:textId="77777777" w:rsidR="007775F0" w:rsidRDefault="007775F0" w:rsidP="007775F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29B09BB" w14:textId="77777777" w:rsidR="007775F0" w:rsidRDefault="007775F0" w:rsidP="007775F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0D115B7" w14:textId="77777777" w:rsidR="007775F0" w:rsidRDefault="007775F0" w:rsidP="007775F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03ACB98" w14:textId="77777777" w:rsidR="007775F0" w:rsidRDefault="007775F0" w:rsidP="007775F0">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236940992">
    <w:abstractNumId w:val="19"/>
  </w:num>
  <w:num w:numId="2" w16cid:durableId="160969903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0047049">
    <w:abstractNumId w:val="29"/>
  </w:num>
  <w:num w:numId="4" w16cid:durableId="13072509">
    <w:abstractNumId w:val="11"/>
  </w:num>
  <w:num w:numId="5" w16cid:durableId="584654823">
    <w:abstractNumId w:val="30"/>
  </w:num>
  <w:num w:numId="6" w16cid:durableId="736245901">
    <w:abstractNumId w:val="32"/>
  </w:num>
  <w:num w:numId="7" w16cid:durableId="1126242254">
    <w:abstractNumId w:val="35"/>
  </w:num>
  <w:num w:numId="8" w16cid:durableId="1967927340">
    <w:abstractNumId w:val="25"/>
  </w:num>
  <w:num w:numId="9" w16cid:durableId="891582288">
    <w:abstractNumId w:val="39"/>
  </w:num>
  <w:num w:numId="10" w16cid:durableId="171533224">
    <w:abstractNumId w:val="27"/>
  </w:num>
  <w:num w:numId="11" w16cid:durableId="1712147885">
    <w:abstractNumId w:val="6"/>
  </w:num>
  <w:num w:numId="12" w16cid:durableId="635063973">
    <w:abstractNumId w:val="10"/>
  </w:num>
  <w:num w:numId="13" w16cid:durableId="1699042348">
    <w:abstractNumId w:val="14"/>
  </w:num>
  <w:num w:numId="14" w16cid:durableId="1506818135">
    <w:abstractNumId w:val="40"/>
  </w:num>
  <w:num w:numId="15" w16cid:durableId="689767535">
    <w:abstractNumId w:val="13"/>
  </w:num>
  <w:num w:numId="16" w16cid:durableId="965045338">
    <w:abstractNumId w:val="9"/>
  </w:num>
  <w:num w:numId="17" w16cid:durableId="363596635">
    <w:abstractNumId w:val="37"/>
  </w:num>
  <w:num w:numId="18" w16cid:durableId="1165903101">
    <w:abstractNumId w:val="28"/>
  </w:num>
  <w:num w:numId="19" w16cid:durableId="1772892988">
    <w:abstractNumId w:val="23"/>
  </w:num>
  <w:num w:numId="20" w16cid:durableId="1380663339">
    <w:abstractNumId w:val="26"/>
  </w:num>
  <w:num w:numId="21" w16cid:durableId="33621516">
    <w:abstractNumId w:val="20"/>
  </w:num>
  <w:num w:numId="22" w16cid:durableId="677972311">
    <w:abstractNumId w:val="0"/>
  </w:num>
  <w:num w:numId="23" w16cid:durableId="69424237">
    <w:abstractNumId w:val="38"/>
  </w:num>
  <w:num w:numId="24" w16cid:durableId="278337839">
    <w:abstractNumId w:val="18"/>
  </w:num>
  <w:num w:numId="25" w16cid:durableId="1737319402">
    <w:abstractNumId w:val="3"/>
  </w:num>
  <w:num w:numId="26" w16cid:durableId="1160775609">
    <w:abstractNumId w:val="31"/>
  </w:num>
  <w:num w:numId="27" w16cid:durableId="17214360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7438495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486085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692919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1464446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12004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7444209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864456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449971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019378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615968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743048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1984820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00849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832396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433602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088198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706521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7838718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259355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148633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437075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5F53"/>
    <w:rsid w:val="000033EA"/>
    <w:rsid w:val="0002467C"/>
    <w:rsid w:val="00040A7A"/>
    <w:rsid w:val="0007315E"/>
    <w:rsid w:val="000936CA"/>
    <w:rsid w:val="00097182"/>
    <w:rsid w:val="000B1A00"/>
    <w:rsid w:val="000C0F66"/>
    <w:rsid w:val="001764D4"/>
    <w:rsid w:val="00186C3E"/>
    <w:rsid w:val="001F341B"/>
    <w:rsid w:val="002430FD"/>
    <w:rsid w:val="00267340"/>
    <w:rsid w:val="00275C59"/>
    <w:rsid w:val="002E46B7"/>
    <w:rsid w:val="00337165"/>
    <w:rsid w:val="003974EB"/>
    <w:rsid w:val="003C6167"/>
    <w:rsid w:val="003F1749"/>
    <w:rsid w:val="00496551"/>
    <w:rsid w:val="004A18D4"/>
    <w:rsid w:val="004A692C"/>
    <w:rsid w:val="004C4EC3"/>
    <w:rsid w:val="0050219D"/>
    <w:rsid w:val="00512FD2"/>
    <w:rsid w:val="00523F87"/>
    <w:rsid w:val="00575F53"/>
    <w:rsid w:val="00593CEB"/>
    <w:rsid w:val="005C6D38"/>
    <w:rsid w:val="005D2104"/>
    <w:rsid w:val="00614C95"/>
    <w:rsid w:val="00660027"/>
    <w:rsid w:val="0069339E"/>
    <w:rsid w:val="006F51B5"/>
    <w:rsid w:val="006F7905"/>
    <w:rsid w:val="00714F51"/>
    <w:rsid w:val="00731F6E"/>
    <w:rsid w:val="007775F0"/>
    <w:rsid w:val="007A2EF1"/>
    <w:rsid w:val="007B00D4"/>
    <w:rsid w:val="007D703B"/>
    <w:rsid w:val="00800261"/>
    <w:rsid w:val="008357D7"/>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6039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40962D"/>
  <w15:chartTrackingRefBased/>
  <w15:docId w15:val="{0EC35279-3AF5-4903-9066-EC37A114C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75F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F6039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BFFAF-04C0-480E-A0E7-D2432E516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8</Pages>
  <Words>2056</Words>
  <Characters>14238</Characters>
  <Application>Microsoft Office Word</Application>
  <DocSecurity>0</DocSecurity>
  <Lines>118</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16262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2025-05-09T08:25:00Z</cp:lastPrinted>
  <dcterms:created xsi:type="dcterms:W3CDTF">2025-05-09T08:36:00Z</dcterms:created>
  <dcterms:modified xsi:type="dcterms:W3CDTF">2025-05-09T08:36:00Z</dcterms:modified>
</cp:coreProperties>
</file>