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78701E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78701E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F5D0A" w:rsidRPr="0078701E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:rsidR="008F3D36" w:rsidRPr="0078701E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:rsidR="008F3D36" w:rsidRPr="0078701E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:rsidR="008F3D36" w:rsidRPr="0078701E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:rsidR="008F3D36" w:rsidRPr="0078701E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78701E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:rsidR="008F3D36" w:rsidRPr="0078701E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:rsidR="008F3D36" w:rsidRPr="0078701E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:rsidR="008F3D36" w:rsidRPr="0078701E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:rsidR="008F3D36" w:rsidRPr="0078701E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78701E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78701E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:rsidR="008F3D36" w:rsidRPr="0078701E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78701E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:rsidR="008F3D36" w:rsidRPr="0078701E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:rsidR="008F3D36" w:rsidRPr="0078701E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78701E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:rsidR="008F3D36" w:rsidRPr="0078701E" w:rsidRDefault="008F3D36" w:rsidP="00AB5A3E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78701E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:rsidR="008F3D36" w:rsidRPr="0078701E" w:rsidRDefault="008F3D36" w:rsidP="00AB5A3E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8F3D36" w:rsidRPr="0078701E" w:rsidRDefault="008F3D36" w:rsidP="00AB5A3E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:rsidR="008F3D36" w:rsidRPr="0078701E" w:rsidRDefault="008F3D36" w:rsidP="00AB5A3E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78701E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8F3D36" w:rsidRPr="0078701E" w:rsidRDefault="008F3D36" w:rsidP="00AB5A3E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78701E">
        <w:rPr>
          <w:rFonts w:ascii="Verdana" w:eastAsia="Times New Roman" w:hAnsi="Verdana" w:cs="Calibri"/>
          <w:b/>
          <w:sz w:val="20"/>
          <w:szCs w:val="20"/>
          <w:lang w:eastAsia="pl-PL"/>
        </w:rPr>
        <w:t>Zakup i dostawa zestawu</w:t>
      </w:r>
      <w:bookmarkStart w:id="0" w:name="_GoBack"/>
      <w:bookmarkEnd w:id="0"/>
      <w:r w:rsidR="0078701E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drukarki 3D </w:t>
      </w:r>
      <w:r w:rsidR="009F5D0A"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>- DE-dzp.272-2</w:t>
      </w:r>
      <w:r w:rsidR="0078701E">
        <w:rPr>
          <w:rFonts w:ascii="Verdana" w:eastAsia="Times New Roman" w:hAnsi="Verdana" w:cs="Calibri"/>
          <w:b/>
          <w:sz w:val="20"/>
          <w:szCs w:val="20"/>
          <w:lang w:eastAsia="pl-PL"/>
        </w:rPr>
        <w:t>16</w:t>
      </w:r>
      <w:r w:rsidR="009F5D0A"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>/25</w:t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78701E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78701E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:rsidR="008F3D36" w:rsidRPr="0078701E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</w:t>
      </w:r>
      <w:r w:rsidR="0078701E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</w:t>
      </w:r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DOTYCZĄCE WYKONAWCY:</w:t>
      </w:r>
    </w:p>
    <w:p w:rsidR="008F3D36" w:rsidRPr="007870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:rsidR="008F3D36" w:rsidRPr="007870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78701E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:rsidR="008F3D36" w:rsidRPr="007870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78701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78701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78701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:rsidR="008F3D36" w:rsidRPr="007870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  <w:r w:rsidR="00BC3D0E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……………………………………………………………………………………………………………………………………..</w:t>
      </w:r>
    </w:p>
    <w:p w:rsidR="008F3D36" w:rsidRPr="007870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:rsidR="008F3D36" w:rsidRPr="0078701E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78701E" w:rsidRDefault="008F3D36" w:rsidP="00AB5A3E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:rsidR="008F3D36" w:rsidRPr="0078701E" w:rsidRDefault="008F3D36" w:rsidP="00AB5A3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78701E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78701E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:rsidR="008F3D36" w:rsidRPr="0078701E" w:rsidRDefault="008F3D36" w:rsidP="00AB5A3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Verdana" w:hAnsi="Verdana" w:cs="Calibri"/>
          <w:bCs/>
          <w:i/>
          <w:iCs/>
          <w:color w:val="FF0000"/>
          <w:sz w:val="20"/>
          <w:szCs w:val="20"/>
        </w:rPr>
      </w:pPr>
      <w:r w:rsidRPr="0078701E">
        <w:rPr>
          <w:rFonts w:ascii="Verdana" w:hAnsi="Verdana" w:cs="Calibr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5103B9" w:rsidRPr="0078701E" w:rsidRDefault="008F3D36" w:rsidP="00AB5A3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Verdana" w:hAnsi="Verdana"/>
          <w:sz w:val="20"/>
          <w:szCs w:val="20"/>
        </w:rPr>
      </w:pPr>
      <w:r w:rsidRPr="0078701E">
        <w:rPr>
          <w:rFonts w:ascii="Verdana" w:hAnsi="Verdana" w:cs="Calibr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78701E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BFD" w:rsidRDefault="00FA4BFD" w:rsidP="0038231F">
      <w:pPr>
        <w:spacing w:after="0" w:line="240" w:lineRule="auto"/>
      </w:pPr>
      <w:r>
        <w:separator/>
      </w:r>
    </w:p>
  </w:endnote>
  <w:endnote w:type="continuationSeparator" w:id="0">
    <w:p w:rsidR="00FA4BFD" w:rsidRDefault="00FA4B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BFD" w:rsidRDefault="00FA4BFD" w:rsidP="0038231F">
      <w:pPr>
        <w:spacing w:after="0" w:line="240" w:lineRule="auto"/>
      </w:pPr>
      <w:r>
        <w:separator/>
      </w:r>
    </w:p>
  </w:footnote>
  <w:footnote w:type="continuationSeparator" w:id="0">
    <w:p w:rsidR="00FA4BFD" w:rsidRDefault="00FA4BFD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A3E" w:rsidRDefault="00AB5A3E" w:rsidP="00AB5A3E">
    <w:pPr>
      <w:pStyle w:val="Nagwek"/>
      <w:rPr>
        <w:sz w:val="24"/>
        <w:szCs w:val="24"/>
        <w:lang w:eastAsia="pl-PL"/>
      </w:rPr>
    </w:pPr>
  </w:p>
  <w:p w:rsidR="009F5D0A" w:rsidRDefault="009F5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A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3A3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701E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5D0A"/>
    <w:rsid w:val="00A15F7E"/>
    <w:rsid w:val="00A166B0"/>
    <w:rsid w:val="00A22DCF"/>
    <w:rsid w:val="00A24C2D"/>
    <w:rsid w:val="00A276E4"/>
    <w:rsid w:val="00A3062E"/>
    <w:rsid w:val="00A347DE"/>
    <w:rsid w:val="00AB5A3E"/>
    <w:rsid w:val="00AE6FF2"/>
    <w:rsid w:val="00B0088C"/>
    <w:rsid w:val="00B15219"/>
    <w:rsid w:val="00B15FD3"/>
    <w:rsid w:val="00B34079"/>
    <w:rsid w:val="00B8005E"/>
    <w:rsid w:val="00B90E42"/>
    <w:rsid w:val="00BB0C3C"/>
    <w:rsid w:val="00BC3D0E"/>
    <w:rsid w:val="00BC46C8"/>
    <w:rsid w:val="00BD3D80"/>
    <w:rsid w:val="00C014B5"/>
    <w:rsid w:val="00C113BF"/>
    <w:rsid w:val="00C20D5D"/>
    <w:rsid w:val="00C307D0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4BF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E40E08"/>
  <w15:chartTrackingRefBased/>
  <w15:docId w15:val="{33A9FFA4-9BAB-4790-B290-26C8F55E0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6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1C6C4-02FC-4D73-8D9E-40146CD46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Bożena Karkowska</cp:lastModifiedBy>
  <cp:revision>4</cp:revision>
  <cp:lastPrinted>2016-07-26T10:32:00Z</cp:lastPrinted>
  <dcterms:created xsi:type="dcterms:W3CDTF">2025-04-16T07:00:00Z</dcterms:created>
  <dcterms:modified xsi:type="dcterms:W3CDTF">2025-04-22T06:51:00Z</dcterms:modified>
</cp:coreProperties>
</file>