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E35A47" w14:textId="644572D8" w:rsidR="008D2AB8" w:rsidRPr="00663033" w:rsidRDefault="008D2AB8" w:rsidP="003336A1">
      <w:pPr>
        <w:pStyle w:val="Nagwek3"/>
        <w:jc w:val="right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b w:val="0"/>
          <w:sz w:val="20"/>
          <w:szCs w:val="20"/>
        </w:rPr>
        <w:tab/>
      </w:r>
      <w:r w:rsidRPr="00663033">
        <w:rPr>
          <w:rFonts w:ascii="Verdana" w:hAnsi="Verdana"/>
          <w:b w:val="0"/>
          <w:sz w:val="20"/>
          <w:szCs w:val="20"/>
        </w:rPr>
        <w:tab/>
      </w:r>
      <w:r w:rsidRPr="00663033">
        <w:rPr>
          <w:rFonts w:ascii="Verdana" w:hAnsi="Verdana"/>
          <w:b w:val="0"/>
          <w:sz w:val="20"/>
          <w:szCs w:val="20"/>
        </w:rPr>
        <w:tab/>
      </w:r>
      <w:r w:rsidRPr="00663033">
        <w:rPr>
          <w:rFonts w:ascii="Verdana" w:hAnsi="Verdana"/>
          <w:b w:val="0"/>
          <w:sz w:val="20"/>
          <w:szCs w:val="20"/>
        </w:rPr>
        <w:tab/>
      </w:r>
      <w:r w:rsidRPr="00663033">
        <w:rPr>
          <w:rFonts w:ascii="Verdana" w:hAnsi="Verdana"/>
          <w:b w:val="0"/>
          <w:sz w:val="20"/>
          <w:szCs w:val="20"/>
        </w:rPr>
        <w:tab/>
      </w:r>
      <w:r w:rsidRPr="00663033">
        <w:rPr>
          <w:rFonts w:ascii="Verdana" w:hAnsi="Verdana"/>
          <w:b w:val="0"/>
          <w:sz w:val="20"/>
          <w:szCs w:val="20"/>
        </w:rPr>
        <w:tab/>
      </w:r>
      <w:r w:rsidRPr="00663033">
        <w:rPr>
          <w:rFonts w:ascii="Verdana" w:hAnsi="Verdana"/>
          <w:b w:val="0"/>
          <w:sz w:val="20"/>
          <w:szCs w:val="20"/>
        </w:rPr>
        <w:tab/>
      </w:r>
      <w:r w:rsidRPr="00663033">
        <w:rPr>
          <w:rFonts w:ascii="Verdana" w:hAnsi="Verdana"/>
          <w:sz w:val="20"/>
          <w:szCs w:val="20"/>
        </w:rPr>
        <w:t xml:space="preserve">Załącznik nr </w:t>
      </w:r>
      <w:r w:rsidR="00012286" w:rsidRPr="00663033">
        <w:rPr>
          <w:rFonts w:ascii="Verdana" w:hAnsi="Verdana"/>
          <w:sz w:val="20"/>
          <w:szCs w:val="20"/>
        </w:rPr>
        <w:t>1</w:t>
      </w:r>
    </w:p>
    <w:p w14:paraId="1982EB11" w14:textId="360893DD" w:rsidR="00A9639A" w:rsidRPr="00663033" w:rsidRDefault="008D2AB8" w:rsidP="003336A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663033">
        <w:rPr>
          <w:rFonts w:ascii="Verdana" w:hAnsi="Verdana"/>
          <w:b/>
          <w:sz w:val="20"/>
          <w:szCs w:val="20"/>
        </w:rPr>
        <w:t>FORMULARZ OFERTY</w:t>
      </w:r>
    </w:p>
    <w:p w14:paraId="4E80AF23" w14:textId="77777777" w:rsidR="00A9639A" w:rsidRPr="00663033" w:rsidRDefault="00A9639A" w:rsidP="00A9639A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9CBA1E4" w14:textId="77777777" w:rsidR="00A9639A" w:rsidRPr="00663033" w:rsidRDefault="00A9639A" w:rsidP="00A9639A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40E68F1" w14:textId="77777777" w:rsidR="00A9639A" w:rsidRPr="00663033" w:rsidRDefault="00A9639A" w:rsidP="00A9639A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79C41B37" w14:textId="77777777" w:rsidR="00A9639A" w:rsidRPr="00663033" w:rsidRDefault="00A9639A" w:rsidP="00A9639A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WOJEWÓDZTWO ……………………………............................................................................</w:t>
      </w:r>
    </w:p>
    <w:p w14:paraId="7354F906" w14:textId="77777777" w:rsidR="00A9639A" w:rsidRPr="00663033" w:rsidRDefault="00A9639A" w:rsidP="00A9639A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1DE258B0" w14:textId="77777777" w:rsidR="00A9639A" w:rsidRPr="00663033" w:rsidRDefault="00A9639A" w:rsidP="00A9639A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0F711502" w14:textId="77777777" w:rsidR="00A9639A" w:rsidRPr="00663033" w:rsidRDefault="00A9639A" w:rsidP="00A9639A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003FA2A1" w14:textId="77777777" w:rsidR="00A9639A" w:rsidRPr="00663033" w:rsidRDefault="00A9639A" w:rsidP="00A9639A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244EB71B" w14:textId="77777777" w:rsidR="00A9639A" w:rsidRPr="00663033" w:rsidRDefault="00A9639A" w:rsidP="00A9639A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7AD35E9F" w14:textId="77777777" w:rsidR="00A9639A" w:rsidRPr="00663033" w:rsidRDefault="00A9639A" w:rsidP="00A9639A">
      <w:pPr>
        <w:spacing w:line="360" w:lineRule="auto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Do: Nazwa i siedziba Zamawiającego:</w:t>
      </w:r>
    </w:p>
    <w:p w14:paraId="7C277C50" w14:textId="77777777" w:rsidR="00B653E6" w:rsidRPr="00663033" w:rsidRDefault="00A9639A" w:rsidP="00A9639A">
      <w:pPr>
        <w:ind w:right="-110"/>
        <w:rPr>
          <w:rFonts w:ascii="Verdana" w:hAnsi="Verdana"/>
          <w:b/>
          <w:sz w:val="20"/>
          <w:szCs w:val="20"/>
        </w:rPr>
      </w:pPr>
      <w:r w:rsidRPr="00663033">
        <w:rPr>
          <w:rFonts w:ascii="Verdana" w:hAnsi="Verdana"/>
          <w:b/>
          <w:sz w:val="20"/>
          <w:szCs w:val="20"/>
        </w:rPr>
        <w:t xml:space="preserve">Akademia Górniczo </w:t>
      </w:r>
      <w:r w:rsidR="00B653E6" w:rsidRPr="00663033">
        <w:rPr>
          <w:rFonts w:ascii="Verdana" w:hAnsi="Verdana"/>
          <w:b/>
          <w:sz w:val="20"/>
          <w:szCs w:val="20"/>
        </w:rPr>
        <w:t>–</w:t>
      </w:r>
      <w:r w:rsidRPr="00663033">
        <w:rPr>
          <w:rFonts w:ascii="Verdana" w:hAnsi="Verdana"/>
          <w:b/>
          <w:sz w:val="20"/>
          <w:szCs w:val="20"/>
        </w:rPr>
        <w:t xml:space="preserve"> Hutnicza</w:t>
      </w:r>
      <w:r w:rsidR="00B653E6" w:rsidRPr="00663033">
        <w:rPr>
          <w:rFonts w:ascii="Verdana" w:hAnsi="Verdana"/>
          <w:b/>
          <w:sz w:val="20"/>
          <w:szCs w:val="20"/>
        </w:rPr>
        <w:t xml:space="preserve"> </w:t>
      </w:r>
      <w:r w:rsidRPr="00663033">
        <w:rPr>
          <w:rFonts w:ascii="Verdana" w:hAnsi="Verdana"/>
          <w:b/>
          <w:sz w:val="20"/>
          <w:szCs w:val="20"/>
        </w:rPr>
        <w:t>im. Stanisława Staszica w Krakowie</w:t>
      </w:r>
      <w:r w:rsidR="00B653E6" w:rsidRPr="00663033">
        <w:rPr>
          <w:rFonts w:ascii="Verdana" w:hAnsi="Verdana"/>
          <w:b/>
          <w:sz w:val="20"/>
          <w:szCs w:val="20"/>
        </w:rPr>
        <w:t xml:space="preserve"> </w:t>
      </w:r>
    </w:p>
    <w:p w14:paraId="2C67A43F" w14:textId="276F83FE" w:rsidR="00A9639A" w:rsidRPr="00663033" w:rsidRDefault="00A9639A" w:rsidP="00A9639A">
      <w:pPr>
        <w:ind w:right="-110"/>
        <w:rPr>
          <w:rFonts w:ascii="Verdana" w:hAnsi="Verdana"/>
          <w:b/>
          <w:sz w:val="20"/>
          <w:szCs w:val="20"/>
        </w:rPr>
      </w:pPr>
      <w:r w:rsidRPr="00663033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F14DA15" w14:textId="77777777" w:rsidR="00A9639A" w:rsidRPr="00663033" w:rsidRDefault="00A9639A" w:rsidP="00A9639A">
      <w:pPr>
        <w:ind w:right="-110"/>
        <w:rPr>
          <w:rFonts w:ascii="Verdana" w:hAnsi="Verdana"/>
          <w:b/>
          <w:sz w:val="20"/>
          <w:szCs w:val="20"/>
        </w:rPr>
      </w:pPr>
      <w:r w:rsidRPr="00663033">
        <w:rPr>
          <w:rFonts w:ascii="Verdana" w:hAnsi="Verdana"/>
          <w:b/>
          <w:sz w:val="20"/>
          <w:szCs w:val="20"/>
        </w:rPr>
        <w:t xml:space="preserve">Al. Mickiewicza 30 </w:t>
      </w:r>
    </w:p>
    <w:p w14:paraId="7DFF1F42" w14:textId="77777777" w:rsidR="00A9639A" w:rsidRPr="00663033" w:rsidRDefault="00A9639A" w:rsidP="00A9639A">
      <w:pPr>
        <w:rPr>
          <w:rFonts w:ascii="Verdana" w:hAnsi="Verdana"/>
          <w:b/>
          <w:sz w:val="20"/>
          <w:szCs w:val="20"/>
        </w:rPr>
      </w:pPr>
      <w:r w:rsidRPr="00663033">
        <w:rPr>
          <w:rFonts w:ascii="Verdana" w:hAnsi="Verdana"/>
          <w:b/>
          <w:sz w:val="20"/>
          <w:szCs w:val="20"/>
        </w:rPr>
        <w:t xml:space="preserve">30-059 Kraków,  </w:t>
      </w:r>
    </w:p>
    <w:p w14:paraId="3F5F19B1" w14:textId="77777777" w:rsidR="00A9639A" w:rsidRPr="00663033" w:rsidRDefault="00A9639A" w:rsidP="00A9639A">
      <w:pPr>
        <w:ind w:firstLine="3969"/>
        <w:rPr>
          <w:rFonts w:ascii="Verdana" w:hAnsi="Verdana"/>
          <w:b/>
          <w:sz w:val="20"/>
          <w:szCs w:val="20"/>
        </w:rPr>
      </w:pPr>
    </w:p>
    <w:p w14:paraId="5D7419C9" w14:textId="36251C77" w:rsidR="007D5896" w:rsidRPr="00663033" w:rsidRDefault="00A9639A" w:rsidP="00485852">
      <w:pPr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Przystępując do postępowania o udzielenie zamówienia publicznego, którego przedmiotem</w:t>
      </w:r>
      <w:r w:rsidR="007E435B" w:rsidRPr="00663033">
        <w:rPr>
          <w:rFonts w:ascii="Verdana" w:hAnsi="Verdana"/>
          <w:sz w:val="20"/>
          <w:szCs w:val="20"/>
        </w:rPr>
        <w:t xml:space="preserve"> </w:t>
      </w:r>
      <w:r w:rsidRPr="00663033">
        <w:rPr>
          <w:rFonts w:ascii="Verdana" w:hAnsi="Verdana"/>
          <w:sz w:val="20"/>
          <w:szCs w:val="20"/>
        </w:rPr>
        <w:t xml:space="preserve">jest </w:t>
      </w:r>
      <w:r w:rsidR="00F120D2" w:rsidRPr="00663033">
        <w:rPr>
          <w:rFonts w:ascii="Verdana" w:hAnsi="Verdana"/>
          <w:b/>
          <w:bCs/>
          <w:sz w:val="20"/>
          <w:szCs w:val="20"/>
        </w:rPr>
        <w:t xml:space="preserve">Zakup i dostawa zestawu drukarki 3D </w:t>
      </w:r>
      <w:r w:rsidR="006D1797" w:rsidRPr="00663033">
        <w:rPr>
          <w:rFonts w:ascii="Verdana" w:hAnsi="Verdana"/>
          <w:b/>
          <w:bCs/>
          <w:sz w:val="20"/>
          <w:szCs w:val="20"/>
        </w:rPr>
        <w:t>- DE-dzp.272-</w:t>
      </w:r>
      <w:r w:rsidR="00F120D2" w:rsidRPr="00663033">
        <w:rPr>
          <w:rFonts w:ascii="Verdana" w:hAnsi="Verdana"/>
          <w:b/>
          <w:bCs/>
          <w:sz w:val="20"/>
          <w:szCs w:val="20"/>
        </w:rPr>
        <w:t>216/</w:t>
      </w:r>
      <w:r w:rsidR="006D1797" w:rsidRPr="00663033">
        <w:rPr>
          <w:rFonts w:ascii="Verdana" w:hAnsi="Verdana"/>
          <w:b/>
          <w:bCs/>
          <w:sz w:val="20"/>
          <w:szCs w:val="20"/>
        </w:rPr>
        <w:t>2</w:t>
      </w:r>
      <w:r w:rsidR="00F120D2" w:rsidRPr="00663033">
        <w:rPr>
          <w:rFonts w:ascii="Verdana" w:hAnsi="Verdana"/>
          <w:b/>
          <w:bCs/>
          <w:sz w:val="20"/>
          <w:szCs w:val="20"/>
        </w:rPr>
        <w:t>5</w:t>
      </w:r>
      <w:r w:rsidRPr="00663033">
        <w:rPr>
          <w:rFonts w:ascii="Verdana" w:hAnsi="Verdana"/>
          <w:sz w:val="20"/>
          <w:szCs w:val="20"/>
        </w:rPr>
        <w:t>, oferuję realizację przedmiotu zamówienia, zgodnie z zasadami określonymi w specyfikacji warunków zamówienia.</w:t>
      </w:r>
    </w:p>
    <w:p w14:paraId="26D8B201" w14:textId="77777777" w:rsidR="007D5896" w:rsidRPr="00663033" w:rsidRDefault="007D5896" w:rsidP="00485852">
      <w:pPr>
        <w:jc w:val="both"/>
        <w:rPr>
          <w:rFonts w:ascii="Verdana" w:hAnsi="Verdana"/>
          <w:sz w:val="20"/>
          <w:szCs w:val="20"/>
        </w:rPr>
      </w:pPr>
    </w:p>
    <w:p w14:paraId="3BB4188F" w14:textId="77777777" w:rsidR="00B653E6" w:rsidRPr="00F440C7" w:rsidRDefault="00B653E6" w:rsidP="00485852">
      <w:pPr>
        <w:jc w:val="both"/>
        <w:rPr>
          <w:rFonts w:ascii="Verdana" w:hAnsi="Verdana"/>
          <w:b/>
          <w:bCs/>
          <w:sz w:val="16"/>
          <w:szCs w:val="16"/>
        </w:rPr>
      </w:pPr>
    </w:p>
    <w:p w14:paraId="4FA35AE9" w14:textId="77777777" w:rsidR="003B5151" w:rsidRPr="00F440C7" w:rsidRDefault="003B5151" w:rsidP="00A9639A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tbl>
      <w:tblPr>
        <w:tblW w:w="1011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042"/>
        <w:gridCol w:w="1701"/>
        <w:gridCol w:w="992"/>
        <w:gridCol w:w="1276"/>
        <w:gridCol w:w="1418"/>
        <w:gridCol w:w="567"/>
        <w:gridCol w:w="1693"/>
      </w:tblGrid>
      <w:tr w:rsidR="0010623E" w14:paraId="62A5D96A" w14:textId="77777777" w:rsidTr="008662D6">
        <w:trPr>
          <w:trHeight w:val="301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1C6362" w14:textId="77777777" w:rsidR="0010623E" w:rsidRPr="00F440C7" w:rsidRDefault="0010623E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440C7">
              <w:rPr>
                <w:rFonts w:ascii="Verdana" w:hAnsi="Verdana"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1D6B02" w14:textId="77777777" w:rsidR="0010623E" w:rsidRPr="00F440C7" w:rsidRDefault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9F25B7" w14:textId="62D6269A" w:rsidR="0010623E" w:rsidRPr="00F440C7" w:rsidRDefault="00310348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iCs/>
                <w:sz w:val="18"/>
                <w:szCs w:val="18"/>
              </w:rPr>
              <w:t>P</w:t>
            </w:r>
            <w:r w:rsidR="0010623E" w:rsidRPr="00F440C7">
              <w:rPr>
                <w:rFonts w:ascii="Verdana" w:hAnsi="Verdana"/>
                <w:b/>
                <w:iCs/>
                <w:sz w:val="18"/>
                <w:szCs w:val="18"/>
              </w:rPr>
              <w:t>roducent, model</w:t>
            </w:r>
            <w:r>
              <w:rPr>
                <w:rFonts w:ascii="Verdana" w:hAnsi="Verdana"/>
                <w:b/>
                <w:iCs/>
                <w:sz w:val="18"/>
                <w:szCs w:val="18"/>
              </w:rPr>
              <w:t xml:space="preserve"> itp.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7685DD" w14:textId="77777777" w:rsidR="0010623E" w:rsidRPr="00F440C7" w:rsidRDefault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8FA6BD1" w14:textId="77777777" w:rsidR="0010623E" w:rsidRPr="00F440C7" w:rsidRDefault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07066B" w14:textId="77777777" w:rsidR="0010623E" w:rsidRPr="00F440C7" w:rsidRDefault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F440C7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8E1A61" w14:textId="77777777" w:rsidR="0010623E" w:rsidRPr="00F440C7" w:rsidRDefault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896B71C" w14:textId="77777777" w:rsidR="0010623E" w:rsidRPr="00F440C7" w:rsidRDefault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8FB65AC" w14:textId="77777777" w:rsidR="0010623E" w:rsidRPr="00F440C7" w:rsidRDefault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7F78294F" w14:textId="09F29606" w:rsidR="0010623E" w:rsidRPr="00F440C7" w:rsidRDefault="0010623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40C7">
              <w:rPr>
                <w:rFonts w:ascii="Verdana" w:hAnsi="Verdana"/>
                <w:sz w:val="18"/>
                <w:szCs w:val="18"/>
              </w:rPr>
              <w:t>23%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D5B3E2" w14:textId="77777777" w:rsidR="0010623E" w:rsidRPr="00F440C7" w:rsidRDefault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0462CC6E" w14:textId="77777777" w:rsidR="0010623E" w:rsidRPr="00F440C7" w:rsidRDefault="0010623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40C7">
              <w:rPr>
                <w:rFonts w:ascii="Verdana" w:hAnsi="Verdana"/>
                <w:sz w:val="18"/>
                <w:szCs w:val="18"/>
              </w:rPr>
              <w:t>[PLN]</w:t>
            </w:r>
          </w:p>
          <w:p w14:paraId="5D495DF1" w14:textId="77777777" w:rsidR="0010623E" w:rsidRPr="00F440C7" w:rsidRDefault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10623E" w14:paraId="5F596C4A" w14:textId="77777777" w:rsidTr="008662D6">
        <w:trPr>
          <w:trHeight w:val="824"/>
        </w:trPr>
        <w:tc>
          <w:tcPr>
            <w:tcW w:w="4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92A2CF" w14:textId="7DABB029" w:rsidR="0010623E" w:rsidRPr="00F440C7" w:rsidRDefault="0010623E" w:rsidP="00F440C7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C37ED4" w14:textId="77777777" w:rsidR="00310348" w:rsidRDefault="00310348" w:rsidP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E7606A2" w14:textId="77777777" w:rsidR="00310348" w:rsidRDefault="00310348" w:rsidP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6EBEF74" w14:textId="77777777" w:rsidR="00310348" w:rsidRDefault="00310348" w:rsidP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77C96E0" w14:textId="40E972F5" w:rsidR="0010623E" w:rsidRPr="00F440C7" w:rsidRDefault="0010623E" w:rsidP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>Drukarka 3D</w:t>
            </w:r>
            <w:r w:rsidRPr="00F440C7">
              <w:rPr>
                <w:rFonts w:ascii="Verdana" w:hAnsi="Verdana"/>
                <w:sz w:val="18"/>
                <w:szCs w:val="1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693B2D" w14:textId="4BAEC2DA" w:rsidR="0010623E" w:rsidRDefault="00310348" w:rsidP="00310348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10348">
              <w:rPr>
                <w:rFonts w:ascii="Verdana" w:hAnsi="Verdana"/>
                <w:bCs/>
                <w:sz w:val="16"/>
                <w:szCs w:val="16"/>
              </w:rPr>
              <w:t>Producent,</w:t>
            </w:r>
            <w:r w:rsidR="008662D6">
              <w:rPr>
                <w:rFonts w:ascii="Verdana" w:hAnsi="Verdana"/>
                <w:bCs/>
                <w:sz w:val="16"/>
                <w:szCs w:val="16"/>
              </w:rPr>
              <w:t xml:space="preserve"> </w:t>
            </w:r>
            <w:r w:rsidRPr="00310348">
              <w:rPr>
                <w:rFonts w:ascii="Verdana" w:hAnsi="Verdana"/>
                <w:bCs/>
                <w:sz w:val="16"/>
                <w:szCs w:val="16"/>
              </w:rPr>
              <w:t>m</w:t>
            </w:r>
            <w:r>
              <w:rPr>
                <w:rFonts w:ascii="Verdana" w:hAnsi="Verdana"/>
                <w:bCs/>
                <w:sz w:val="16"/>
                <w:szCs w:val="16"/>
              </w:rPr>
              <w:t>o</w:t>
            </w:r>
            <w:r w:rsidRPr="00310348">
              <w:rPr>
                <w:rFonts w:ascii="Verdana" w:hAnsi="Verdana"/>
                <w:bCs/>
                <w:sz w:val="16"/>
                <w:szCs w:val="16"/>
              </w:rPr>
              <w:t>del</w:t>
            </w:r>
            <w:r>
              <w:rPr>
                <w:rFonts w:ascii="Verdana" w:hAnsi="Verdana"/>
                <w:bCs/>
                <w:sz w:val="16"/>
                <w:szCs w:val="16"/>
              </w:rPr>
              <w:t xml:space="preserve"> </w:t>
            </w:r>
            <w:r w:rsidRPr="00310348">
              <w:rPr>
                <w:rFonts w:ascii="Verdana" w:hAnsi="Verdana"/>
                <w:bCs/>
                <w:sz w:val="16"/>
                <w:szCs w:val="16"/>
              </w:rPr>
              <w:t>zaoferowanej drukarki……………</w:t>
            </w:r>
            <w:r>
              <w:rPr>
                <w:rFonts w:ascii="Verdana" w:hAnsi="Verdana"/>
                <w:bCs/>
                <w:sz w:val="16"/>
                <w:szCs w:val="16"/>
              </w:rPr>
              <w:t>……………………………………</w:t>
            </w:r>
            <w:r w:rsidR="008662D6">
              <w:rPr>
                <w:rFonts w:ascii="Verdana" w:hAnsi="Verdana"/>
                <w:bCs/>
                <w:sz w:val="16"/>
                <w:szCs w:val="16"/>
              </w:rPr>
              <w:t>……………………..</w:t>
            </w:r>
            <w:r>
              <w:rPr>
                <w:rFonts w:ascii="Verdana" w:hAnsi="Verdana"/>
                <w:bCs/>
                <w:sz w:val="16"/>
                <w:szCs w:val="16"/>
              </w:rPr>
              <w:t>.</w:t>
            </w:r>
          </w:p>
          <w:p w14:paraId="51B4C147" w14:textId="3C9B8269" w:rsidR="00310348" w:rsidRPr="00310348" w:rsidRDefault="00310348" w:rsidP="00310348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Nazwa zaoferowanego oprogramowania……………………………………</w:t>
            </w:r>
            <w:r w:rsidR="008662D6">
              <w:rPr>
                <w:rFonts w:ascii="Verdana" w:hAnsi="Verdana"/>
                <w:bCs/>
                <w:sz w:val="16"/>
                <w:szCs w:val="16"/>
              </w:rPr>
              <w:t>………………………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A71917" w14:textId="77777777" w:rsidR="00310348" w:rsidRDefault="00310348" w:rsidP="00F440C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06920F5" w14:textId="77777777" w:rsidR="00310348" w:rsidRDefault="00310348" w:rsidP="00F440C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FDD9D17" w14:textId="77777777" w:rsidR="00310348" w:rsidRDefault="00310348" w:rsidP="00F440C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E679996" w14:textId="1307F07A" w:rsidR="0010623E" w:rsidRPr="008662D6" w:rsidRDefault="008662D6" w:rsidP="00F440C7">
            <w:pPr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 </w:t>
            </w:r>
            <w:r w:rsidR="0010623E" w:rsidRPr="008662D6">
              <w:rPr>
                <w:rFonts w:ascii="Verdana" w:hAnsi="Verdana"/>
                <w:bCs/>
                <w:sz w:val="18"/>
                <w:szCs w:val="18"/>
              </w:rPr>
              <w:t>1szt.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7BCC56" w14:textId="36E17A9A" w:rsidR="0010623E" w:rsidRPr="00F440C7" w:rsidRDefault="0010623E" w:rsidP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5AC59A" w14:textId="03293081" w:rsidR="0010623E" w:rsidRPr="00F440C7" w:rsidRDefault="0010623E" w:rsidP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C5B6DED" w14:textId="5E366E13" w:rsidR="0010623E" w:rsidRPr="00F440C7" w:rsidRDefault="0010623E" w:rsidP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94F3CB" w14:textId="6929A4FF" w:rsidR="0010623E" w:rsidRPr="00F440C7" w:rsidRDefault="0010623E" w:rsidP="0010623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10623E" w14:paraId="27203A2C" w14:textId="77777777" w:rsidTr="008662D6">
        <w:trPr>
          <w:trHeight w:val="1958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C3FE8" w14:textId="05F549C3" w:rsidR="0010623E" w:rsidRPr="00F440C7" w:rsidRDefault="0010623E" w:rsidP="00F440C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7720E" w14:textId="2A8F6279" w:rsidR="008662D6" w:rsidRPr="008662D6" w:rsidRDefault="0010623E" w:rsidP="0010623E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8662D6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Akcesoria dodatkowe</w:t>
            </w:r>
            <w:r w:rsidR="00F440C7" w:rsidRPr="008662D6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:</w:t>
            </w:r>
          </w:p>
          <w:p w14:paraId="794C65C5" w14:textId="676E4581" w:rsidR="007D6711" w:rsidRPr="008662D6" w:rsidRDefault="0010623E" w:rsidP="0010623E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>Magn.nakładka</w:t>
            </w:r>
            <w:proofErr w:type="spellEnd"/>
            <w:r w:rsidR="006F52CE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6F52CE">
              <w:rPr>
                <w:rFonts w:ascii="Verdana" w:hAnsi="Verdana"/>
                <w:b/>
                <w:bCs/>
                <w:sz w:val="18"/>
                <w:szCs w:val="18"/>
              </w:rPr>
              <w:t>PEI</w:t>
            </w: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>,głowica</w:t>
            </w:r>
            <w:proofErr w:type="spellEnd"/>
            <w:r w:rsidR="006F52CE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6F52CE">
              <w:rPr>
                <w:rFonts w:ascii="Verdana" w:hAnsi="Verdana"/>
                <w:b/>
                <w:bCs/>
                <w:sz w:val="18"/>
                <w:szCs w:val="18"/>
              </w:rPr>
              <w:t>hotend</w:t>
            </w:r>
            <w:proofErr w:type="spellEnd"/>
            <w:r w:rsidR="006F52CE">
              <w:rPr>
                <w:rFonts w:ascii="Verdana" w:hAnsi="Verdana"/>
                <w:b/>
                <w:bCs/>
                <w:sz w:val="18"/>
                <w:szCs w:val="18"/>
              </w:rPr>
              <w:t xml:space="preserve"> 0.4mm</w:t>
            </w:r>
            <w:r w:rsidR="00F440C7" w:rsidRPr="00F440C7">
              <w:rPr>
                <w:rFonts w:ascii="Verdana" w:hAnsi="Verdana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="00F440C7" w:rsidRPr="00F440C7">
              <w:rPr>
                <w:rFonts w:ascii="Verdana" w:hAnsi="Verdana"/>
                <w:b/>
                <w:bCs/>
                <w:sz w:val="18"/>
                <w:szCs w:val="18"/>
              </w:rPr>
              <w:t>czyściki</w:t>
            </w:r>
            <w:proofErr w:type="spellEnd"/>
            <w:r w:rsidR="006F52CE">
              <w:rPr>
                <w:rFonts w:ascii="Verdana" w:hAnsi="Verdana"/>
                <w:b/>
                <w:bCs/>
                <w:sz w:val="18"/>
                <w:szCs w:val="18"/>
              </w:rPr>
              <w:t xml:space="preserve"> do dysz</w:t>
            </w:r>
            <w:r w:rsidR="00F440C7">
              <w:rPr>
                <w:rFonts w:ascii="Verdana" w:hAnsi="Verdana"/>
                <w:b/>
                <w:bCs/>
                <w:sz w:val="18"/>
                <w:szCs w:val="18"/>
              </w:rPr>
              <w:t xml:space="preserve"> 3szt.</w:t>
            </w: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F440C7">
              <w:rPr>
                <w:rFonts w:ascii="Verdana" w:hAnsi="Verdana"/>
                <w:sz w:val="18"/>
                <w:szCs w:val="18"/>
              </w:rPr>
              <w:tab/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1FD9" w14:textId="77777777" w:rsidR="008662D6" w:rsidRDefault="008662D6" w:rsidP="0010623E">
            <w:pPr>
              <w:suppressAutoHyphens/>
              <w:spacing w:after="120"/>
              <w:rPr>
                <w:rFonts w:ascii="Verdana" w:hAnsi="Verdana"/>
                <w:bCs/>
                <w:sz w:val="16"/>
                <w:szCs w:val="16"/>
              </w:rPr>
            </w:pPr>
          </w:p>
          <w:p w14:paraId="67EDBCFD" w14:textId="77777777" w:rsidR="008662D6" w:rsidRDefault="008662D6" w:rsidP="0010623E">
            <w:pPr>
              <w:suppressAutoHyphens/>
              <w:spacing w:after="120"/>
              <w:rPr>
                <w:rFonts w:ascii="Verdana" w:hAnsi="Verdana"/>
                <w:bCs/>
                <w:sz w:val="16"/>
                <w:szCs w:val="16"/>
              </w:rPr>
            </w:pPr>
          </w:p>
          <w:p w14:paraId="02E92324" w14:textId="5ECC8A97" w:rsidR="0010623E" w:rsidRPr="008662D6" w:rsidRDefault="008662D6" w:rsidP="0010623E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r w:rsidRPr="008662D6">
              <w:rPr>
                <w:rFonts w:ascii="Verdana" w:hAnsi="Verdana"/>
                <w:bCs/>
                <w:sz w:val="16"/>
                <w:szCs w:val="16"/>
              </w:rPr>
              <w:t>Wszystko kompatybilne z drukarką 3D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8C95" w14:textId="77777777" w:rsidR="008662D6" w:rsidRPr="008662D6" w:rsidRDefault="0010623E" w:rsidP="00F440C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8662D6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7900EFF" w14:textId="77777777" w:rsidR="008662D6" w:rsidRPr="008662D6" w:rsidRDefault="008662D6" w:rsidP="00F440C7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469DB724" w14:textId="77777777" w:rsidR="008662D6" w:rsidRPr="008662D6" w:rsidRDefault="008662D6" w:rsidP="00F440C7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44F5D732" w14:textId="3C9BF89F" w:rsidR="0010623E" w:rsidRPr="008662D6" w:rsidRDefault="008662D6" w:rsidP="00F440C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8662D6">
              <w:rPr>
                <w:rFonts w:ascii="Verdana" w:hAnsi="Verdana"/>
                <w:bCs/>
                <w:sz w:val="18"/>
                <w:szCs w:val="18"/>
              </w:rPr>
              <w:t>komplet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7F12" w14:textId="77777777" w:rsidR="0010623E" w:rsidRPr="00F440C7" w:rsidRDefault="0010623E" w:rsidP="0010623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A138" w14:textId="77777777" w:rsidR="0010623E" w:rsidRPr="00F440C7" w:rsidRDefault="0010623E" w:rsidP="0010623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05A65A" w14:textId="77777777" w:rsidR="0010623E" w:rsidRPr="00F440C7" w:rsidRDefault="0010623E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CBAFB3" w14:textId="77777777" w:rsidR="0010623E" w:rsidRPr="00F440C7" w:rsidRDefault="0010623E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10623E" w14:paraId="5C929FF1" w14:textId="77777777" w:rsidTr="008662D6">
        <w:trPr>
          <w:trHeight w:val="327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8327" w14:textId="6B72BDA4" w:rsidR="0010623E" w:rsidRPr="00F440C7" w:rsidRDefault="0010623E" w:rsidP="00F440C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sz w:val="18"/>
                <w:szCs w:val="18"/>
              </w:rPr>
              <w:lastRenderedPageBreak/>
              <w:t>3</w:t>
            </w: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8287E" w14:textId="7BD34C3C" w:rsidR="0010623E" w:rsidRPr="00F440C7" w:rsidRDefault="0010623E" w:rsidP="0010623E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Filamenty</w:t>
            </w:r>
            <w:proofErr w:type="spellEnd"/>
            <w:r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 PLA </w:t>
            </w:r>
            <w:r w:rsidR="00130023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1,75mm </w:t>
            </w:r>
            <w:r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o wadze 8kg,</w:t>
            </w:r>
            <w:r w:rsidR="00F440C7"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4x2szpule </w:t>
            </w:r>
            <w:proofErr w:type="spellStart"/>
            <w:r w:rsidR="00F440C7"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filamentu</w:t>
            </w:r>
            <w:proofErr w:type="spellEnd"/>
            <w:r w:rsidR="00F440C7"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 </w:t>
            </w:r>
            <w:r w:rsidR="006F52CE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(</w:t>
            </w:r>
            <w:proofErr w:type="spellStart"/>
            <w:r w:rsidR="006F52CE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czarny,niebieski,szary,czerwony</w:t>
            </w:r>
            <w:proofErr w:type="spellEnd"/>
            <w:r w:rsidR="00F440C7"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CE72" w14:textId="77777777" w:rsidR="008662D6" w:rsidRDefault="008662D6" w:rsidP="0010623E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</w:p>
          <w:p w14:paraId="73ECECC2" w14:textId="77777777" w:rsidR="0010623E" w:rsidRDefault="008662D6" w:rsidP="008662D6">
            <w:pPr>
              <w:suppressAutoHyphens/>
              <w:spacing w:after="120"/>
              <w:jc w:val="center"/>
              <w:rPr>
                <w:rFonts w:ascii="Verdana" w:hAnsi="Verdana"/>
                <w:sz w:val="16"/>
                <w:szCs w:val="16"/>
                <w:lang w:eastAsia="zh-CN"/>
              </w:rPr>
            </w:pPr>
            <w:r w:rsidRPr="008662D6">
              <w:rPr>
                <w:rFonts w:ascii="Verdana" w:hAnsi="Verdana"/>
                <w:sz w:val="16"/>
                <w:szCs w:val="16"/>
                <w:lang w:eastAsia="zh-CN"/>
              </w:rPr>
              <w:t xml:space="preserve">Producent </w:t>
            </w:r>
            <w:proofErr w:type="spellStart"/>
            <w:r w:rsidRPr="008662D6">
              <w:rPr>
                <w:rFonts w:ascii="Verdana" w:hAnsi="Verdana"/>
                <w:sz w:val="16"/>
                <w:szCs w:val="16"/>
                <w:lang w:eastAsia="zh-CN"/>
              </w:rPr>
              <w:t>filamentu</w:t>
            </w:r>
            <w:proofErr w:type="spellEnd"/>
          </w:p>
          <w:p w14:paraId="5D061B86" w14:textId="29717839" w:rsidR="008662D6" w:rsidRPr="008662D6" w:rsidRDefault="008662D6" w:rsidP="008662D6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r>
              <w:rPr>
                <w:rFonts w:ascii="Verdana" w:hAnsi="Verdana"/>
                <w:sz w:val="16"/>
                <w:szCs w:val="16"/>
                <w:lang w:eastAsia="zh-CN"/>
              </w:rPr>
              <w:t>…………………………….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47A64" w14:textId="77777777" w:rsidR="008662D6" w:rsidRDefault="0010623E" w:rsidP="00F440C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14:paraId="7744B370" w14:textId="77777777" w:rsidR="008662D6" w:rsidRDefault="008662D6" w:rsidP="00F440C7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4E5AD4E5" w14:textId="21A4C69A" w:rsidR="0010623E" w:rsidRPr="008662D6" w:rsidRDefault="008662D6" w:rsidP="00F440C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8662D6">
              <w:rPr>
                <w:rFonts w:ascii="Verdana" w:hAnsi="Verdana"/>
                <w:bCs/>
                <w:sz w:val="18"/>
                <w:szCs w:val="18"/>
              </w:rPr>
              <w:t>komplet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40A4" w14:textId="77777777" w:rsidR="0010623E" w:rsidRPr="00F440C7" w:rsidRDefault="0010623E" w:rsidP="0010623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9930" w14:textId="77777777" w:rsidR="0010623E" w:rsidRPr="00F440C7" w:rsidRDefault="0010623E" w:rsidP="0010623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A39676" w14:textId="77777777" w:rsidR="0010623E" w:rsidRPr="00F440C7" w:rsidRDefault="0010623E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D00669" w14:textId="77777777" w:rsidR="0010623E" w:rsidRPr="00F440C7" w:rsidRDefault="0010623E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10623E" w14:paraId="23B20706" w14:textId="77777777" w:rsidTr="008662D6">
        <w:trPr>
          <w:trHeight w:val="277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ECA6E" w14:textId="2081FEFF" w:rsidR="0010623E" w:rsidRPr="00F440C7" w:rsidRDefault="0010623E" w:rsidP="00F440C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4C8E2" w14:textId="3B52DB89" w:rsidR="0010623E" w:rsidRPr="00F440C7" w:rsidRDefault="00130023" w:rsidP="0010623E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Filamenty</w:t>
            </w:r>
            <w:proofErr w:type="spellEnd"/>
            <w:r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 </w:t>
            </w:r>
            <w:r w:rsidR="0010623E"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ABS</w:t>
            </w:r>
            <w:r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 1,75mm</w:t>
            </w:r>
            <w:r w:rsidR="00F440C7"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 o wadze </w:t>
            </w:r>
            <w:r w:rsidR="0010623E"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8kg</w:t>
            </w:r>
          </w:p>
          <w:p w14:paraId="52788453" w14:textId="25C33A26" w:rsidR="00F440C7" w:rsidRPr="00F440C7" w:rsidRDefault="00F440C7" w:rsidP="0010623E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4x2szpule </w:t>
            </w:r>
            <w:proofErr w:type="spellStart"/>
            <w:r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filamentu</w:t>
            </w:r>
            <w:proofErr w:type="spellEnd"/>
            <w:r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 (</w:t>
            </w:r>
            <w:proofErr w:type="spellStart"/>
            <w:r w:rsidR="006F52CE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czarny,niebieski,szary,czerwony</w:t>
            </w:r>
            <w:proofErr w:type="spellEnd"/>
            <w:r w:rsidRPr="00F440C7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831C" w14:textId="77777777" w:rsidR="008662D6" w:rsidRDefault="008662D6" w:rsidP="0010623E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</w:p>
          <w:p w14:paraId="3FCEABEA" w14:textId="77777777" w:rsidR="008662D6" w:rsidRDefault="008662D6" w:rsidP="008662D6">
            <w:pPr>
              <w:suppressAutoHyphens/>
              <w:spacing w:after="120"/>
              <w:jc w:val="center"/>
              <w:rPr>
                <w:rFonts w:ascii="Verdana" w:hAnsi="Verdana"/>
                <w:sz w:val="16"/>
                <w:szCs w:val="16"/>
                <w:lang w:eastAsia="zh-CN"/>
              </w:rPr>
            </w:pPr>
            <w:r w:rsidRPr="008662D6">
              <w:rPr>
                <w:rFonts w:ascii="Verdana" w:hAnsi="Verdana"/>
                <w:sz w:val="16"/>
                <w:szCs w:val="16"/>
                <w:lang w:eastAsia="zh-CN"/>
              </w:rPr>
              <w:t xml:space="preserve">Producent </w:t>
            </w:r>
            <w:proofErr w:type="spellStart"/>
            <w:r w:rsidRPr="008662D6">
              <w:rPr>
                <w:rFonts w:ascii="Verdana" w:hAnsi="Verdana"/>
                <w:sz w:val="16"/>
                <w:szCs w:val="16"/>
                <w:lang w:eastAsia="zh-CN"/>
              </w:rPr>
              <w:t>filamentu</w:t>
            </w:r>
            <w:proofErr w:type="spellEnd"/>
          </w:p>
          <w:p w14:paraId="74793DFD" w14:textId="2BCF6D5B" w:rsidR="008662D6" w:rsidRPr="008662D6" w:rsidRDefault="008662D6" w:rsidP="008662D6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r>
              <w:rPr>
                <w:rFonts w:ascii="Verdana" w:hAnsi="Verdana"/>
                <w:sz w:val="16"/>
                <w:szCs w:val="16"/>
                <w:lang w:eastAsia="zh-CN"/>
              </w:rPr>
              <w:t>…………………………….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AFBCE" w14:textId="77777777" w:rsidR="008662D6" w:rsidRDefault="008662D6" w:rsidP="00F440C7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31AC4A0E" w14:textId="77777777" w:rsidR="008662D6" w:rsidRDefault="008662D6" w:rsidP="00F440C7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6A4C1894" w14:textId="39A1C544" w:rsidR="0010623E" w:rsidRPr="008662D6" w:rsidRDefault="008662D6" w:rsidP="00F440C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8662D6">
              <w:rPr>
                <w:rFonts w:ascii="Verdana" w:hAnsi="Verdana"/>
                <w:bCs/>
                <w:sz w:val="18"/>
                <w:szCs w:val="18"/>
              </w:rPr>
              <w:t>komplet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E7C5" w14:textId="77777777" w:rsidR="0010623E" w:rsidRPr="00F440C7" w:rsidRDefault="0010623E" w:rsidP="0010623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29AA" w14:textId="77777777" w:rsidR="0010623E" w:rsidRPr="00F440C7" w:rsidRDefault="0010623E" w:rsidP="0010623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4221F7" w14:textId="77777777" w:rsidR="0010623E" w:rsidRPr="00F440C7" w:rsidRDefault="0010623E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1DFE50" w14:textId="77777777" w:rsidR="0010623E" w:rsidRPr="00F440C7" w:rsidRDefault="0010623E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10623E" w14:paraId="2D30FFA5" w14:textId="77777777" w:rsidTr="008662D6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44159" w14:textId="77777777" w:rsidR="0010623E" w:rsidRPr="00F440C7" w:rsidRDefault="0010623E" w:rsidP="0010623E">
            <w:pPr>
              <w:ind w:right="21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0C7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RAZEM:</w:t>
            </w:r>
          </w:p>
          <w:p w14:paraId="270C012C" w14:textId="79DA2CDD" w:rsidR="0010623E" w:rsidRDefault="0010623E" w:rsidP="0010623E">
            <w:pPr>
              <w:rPr>
                <w:rFonts w:ascii="Verdana" w:hAnsi="Verdana"/>
                <w:sz w:val="18"/>
                <w:szCs w:val="18"/>
              </w:rPr>
            </w:pPr>
            <w:r w:rsidRPr="00F440C7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</w:t>
            </w:r>
            <w:r w:rsidR="008662D6">
              <w:rPr>
                <w:rFonts w:ascii="Verdana" w:hAnsi="Verdana"/>
                <w:sz w:val="18"/>
                <w:szCs w:val="18"/>
              </w:rPr>
              <w:t>………….</w:t>
            </w:r>
            <w:r w:rsidRPr="00F440C7">
              <w:rPr>
                <w:rFonts w:ascii="Verdana" w:hAnsi="Verdana"/>
                <w:sz w:val="18"/>
                <w:szCs w:val="18"/>
              </w:rPr>
              <w:t>./</w:t>
            </w:r>
          </w:p>
          <w:p w14:paraId="41F81B3D" w14:textId="77777777" w:rsidR="00631AA1" w:rsidRPr="00F440C7" w:rsidRDefault="00631AA1" w:rsidP="0010623E">
            <w:pPr>
              <w:rPr>
                <w:rFonts w:ascii="Verdana" w:hAnsi="Verdana"/>
                <w:sz w:val="18"/>
                <w:szCs w:val="18"/>
              </w:rPr>
            </w:pPr>
          </w:p>
          <w:p w14:paraId="1295C8FB" w14:textId="52B1649A" w:rsidR="0010623E" w:rsidRDefault="0010623E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F440C7">
              <w:rPr>
                <w:rFonts w:ascii="Verdana" w:hAnsi="Verdana"/>
                <w:sz w:val="18"/>
                <w:szCs w:val="18"/>
              </w:rPr>
              <w:t>Cena brutto za całość zamówienia/słownie:</w:t>
            </w:r>
            <w:r w:rsidR="00631AA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31AA1" w:rsidRPr="00F440C7">
              <w:rPr>
                <w:rFonts w:ascii="Verdana" w:hAnsi="Verdana"/>
                <w:sz w:val="18"/>
                <w:szCs w:val="18"/>
              </w:rPr>
              <w:t>…………………………</w:t>
            </w:r>
            <w:r w:rsidR="00631AA1">
              <w:rPr>
                <w:rFonts w:ascii="Verdana" w:hAnsi="Verdana"/>
                <w:sz w:val="18"/>
                <w:szCs w:val="18"/>
              </w:rPr>
              <w:t>……/</w:t>
            </w:r>
          </w:p>
          <w:p w14:paraId="5035A4CC" w14:textId="77777777" w:rsidR="00631AA1" w:rsidRPr="00F440C7" w:rsidRDefault="00631AA1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174C106A" w14:textId="77777777" w:rsidR="0010623E" w:rsidRPr="00F440C7" w:rsidRDefault="0010623E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F440C7">
              <w:rPr>
                <w:rFonts w:ascii="Verdana" w:hAnsi="Verdana"/>
                <w:sz w:val="18"/>
                <w:szCs w:val="18"/>
              </w:rPr>
              <w:t>Vat:……………………………………………………………………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7412" w14:textId="77777777" w:rsidR="0010623E" w:rsidRPr="00F440C7" w:rsidRDefault="0010623E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57ADE9" w14:textId="77777777" w:rsidR="0010623E" w:rsidRPr="00F440C7" w:rsidRDefault="0010623E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B76F2E" w14:textId="77777777" w:rsidR="0010623E" w:rsidRPr="00F440C7" w:rsidRDefault="0010623E" w:rsidP="0010623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A703744" w14:textId="77777777" w:rsidR="003B5151" w:rsidRDefault="003B5151" w:rsidP="00A9639A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4664011C" w14:textId="77777777" w:rsidR="003B5151" w:rsidRDefault="003B5151" w:rsidP="00A9639A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065482A4" w14:textId="1E0678B2" w:rsidR="00061007" w:rsidRPr="00663033" w:rsidRDefault="00A9639A" w:rsidP="00061007">
      <w:pPr>
        <w:pStyle w:val="Tekstpodstawowy"/>
        <w:rPr>
          <w:rFonts w:ascii="Verdana" w:hAnsi="Verdana"/>
          <w:sz w:val="20"/>
          <w:szCs w:val="20"/>
        </w:rPr>
      </w:pPr>
      <w:bookmarkStart w:id="0" w:name="_GoBack"/>
      <w:bookmarkEnd w:id="0"/>
      <w:r w:rsidRPr="00663033">
        <w:rPr>
          <w:rFonts w:ascii="Verdana" w:hAnsi="Verdana"/>
          <w:sz w:val="20"/>
          <w:szCs w:val="20"/>
        </w:rPr>
        <w:t xml:space="preserve">Termin realizacji umowy: </w:t>
      </w:r>
      <w:r w:rsidR="00B03F16" w:rsidRPr="00663033">
        <w:rPr>
          <w:rFonts w:ascii="Verdana" w:hAnsi="Verdana"/>
          <w:sz w:val="20"/>
          <w:szCs w:val="20"/>
        </w:rPr>
        <w:t>do</w:t>
      </w:r>
      <w:r w:rsidR="006F52CE">
        <w:rPr>
          <w:rFonts w:ascii="Verdana" w:hAnsi="Verdana"/>
          <w:sz w:val="20"/>
          <w:szCs w:val="20"/>
        </w:rPr>
        <w:t xml:space="preserve"> 14 </w:t>
      </w:r>
      <w:r w:rsidRPr="00663033">
        <w:rPr>
          <w:rFonts w:ascii="Verdana" w:hAnsi="Verdana"/>
          <w:sz w:val="20"/>
          <w:szCs w:val="20"/>
        </w:rPr>
        <w:t xml:space="preserve">dni od </w:t>
      </w:r>
      <w:r w:rsidR="00061007" w:rsidRPr="00663033">
        <w:rPr>
          <w:rFonts w:ascii="Verdana" w:hAnsi="Verdana"/>
          <w:sz w:val="20"/>
          <w:szCs w:val="20"/>
        </w:rPr>
        <w:t xml:space="preserve">otrzymania zamówienia potwierdzonego przez </w:t>
      </w:r>
      <w:proofErr w:type="spellStart"/>
      <w:r w:rsidR="00061007" w:rsidRPr="00663033">
        <w:rPr>
          <w:rFonts w:ascii="Verdana" w:hAnsi="Verdana"/>
          <w:sz w:val="20"/>
          <w:szCs w:val="20"/>
        </w:rPr>
        <w:t>MNiSW</w:t>
      </w:r>
      <w:proofErr w:type="spellEnd"/>
      <w:r w:rsidR="00061007" w:rsidRPr="00663033">
        <w:rPr>
          <w:rFonts w:ascii="Verdana" w:hAnsi="Verdana"/>
          <w:sz w:val="20"/>
          <w:szCs w:val="20"/>
        </w:rPr>
        <w:t xml:space="preserve">. </w:t>
      </w:r>
    </w:p>
    <w:p w14:paraId="37D1D3E4" w14:textId="4A8B7572" w:rsidR="0067138D" w:rsidRPr="00663033" w:rsidRDefault="00A9639A" w:rsidP="00A9639A">
      <w:pPr>
        <w:widowControl w:val="0"/>
        <w:spacing w:line="360" w:lineRule="auto"/>
        <w:ind w:right="1"/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b/>
          <w:sz w:val="20"/>
          <w:szCs w:val="20"/>
        </w:rPr>
        <w:t>Okres udzielonej gwarancji wynosi:</w:t>
      </w:r>
      <w:r w:rsidR="00663033" w:rsidRPr="00663033">
        <w:rPr>
          <w:rFonts w:ascii="Verdana" w:hAnsi="Verdana"/>
          <w:sz w:val="20"/>
          <w:szCs w:val="20"/>
        </w:rPr>
        <w:t xml:space="preserve"> </w:t>
      </w:r>
      <w:r w:rsidR="00663033" w:rsidRPr="00663033">
        <w:rPr>
          <w:rFonts w:ascii="Verdana" w:hAnsi="Verdana"/>
          <w:b/>
          <w:sz w:val="20"/>
          <w:szCs w:val="20"/>
        </w:rPr>
        <w:t>minimum 24</w:t>
      </w:r>
      <w:r w:rsidRPr="00663033">
        <w:rPr>
          <w:rFonts w:ascii="Verdana" w:hAnsi="Verdana"/>
          <w:b/>
          <w:bCs/>
          <w:sz w:val="20"/>
          <w:szCs w:val="20"/>
        </w:rPr>
        <w:t xml:space="preserve"> miesi</w:t>
      </w:r>
      <w:r w:rsidR="00663033" w:rsidRPr="00663033">
        <w:rPr>
          <w:rFonts w:ascii="Verdana" w:hAnsi="Verdana"/>
          <w:b/>
          <w:bCs/>
          <w:sz w:val="20"/>
          <w:szCs w:val="20"/>
        </w:rPr>
        <w:t>ą</w:t>
      </w:r>
      <w:r w:rsidRPr="00663033">
        <w:rPr>
          <w:rFonts w:ascii="Verdana" w:hAnsi="Verdana"/>
          <w:b/>
          <w:bCs/>
          <w:sz w:val="20"/>
          <w:szCs w:val="20"/>
        </w:rPr>
        <w:t>c</w:t>
      </w:r>
      <w:r w:rsidR="00663033" w:rsidRPr="00663033">
        <w:rPr>
          <w:rFonts w:ascii="Verdana" w:hAnsi="Verdana"/>
          <w:b/>
          <w:bCs/>
          <w:sz w:val="20"/>
          <w:szCs w:val="20"/>
        </w:rPr>
        <w:t>e</w:t>
      </w:r>
    </w:p>
    <w:p w14:paraId="160D8B5D" w14:textId="77777777" w:rsidR="00663033" w:rsidRPr="00663033" w:rsidRDefault="00663033" w:rsidP="00A9639A">
      <w:pPr>
        <w:widowControl w:val="0"/>
        <w:spacing w:line="360" w:lineRule="auto"/>
        <w:ind w:right="1"/>
        <w:jc w:val="both"/>
        <w:rPr>
          <w:rFonts w:ascii="Verdana" w:hAnsi="Verdana"/>
          <w:sz w:val="20"/>
          <w:szCs w:val="20"/>
        </w:rPr>
      </w:pPr>
    </w:p>
    <w:p w14:paraId="73A305D1" w14:textId="216601C9" w:rsidR="0031496D" w:rsidRPr="00663033" w:rsidRDefault="0031496D" w:rsidP="0031496D">
      <w:pPr>
        <w:rPr>
          <w:rFonts w:ascii="Verdana" w:hAnsi="Verdana"/>
          <w:i/>
          <w:iCs/>
          <w:sz w:val="20"/>
          <w:szCs w:val="20"/>
        </w:rPr>
      </w:pPr>
      <w:r w:rsidRPr="00663033">
        <w:rPr>
          <w:rFonts w:ascii="Verdana" w:hAnsi="Verdana"/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B653E6" w:rsidRPr="00663033">
        <w:rPr>
          <w:rFonts w:ascii="Verdana" w:hAnsi="Verdana"/>
          <w:b/>
          <w:bCs/>
          <w:i/>
          <w:iCs/>
          <w:sz w:val="20"/>
          <w:szCs w:val="20"/>
        </w:rPr>
        <w:t>drukarki 3D</w:t>
      </w:r>
      <w:r w:rsidRPr="00663033">
        <w:rPr>
          <w:rFonts w:ascii="Verdana" w:hAnsi="Verdana"/>
          <w:i/>
          <w:iCs/>
          <w:sz w:val="20"/>
          <w:szCs w:val="20"/>
        </w:rPr>
        <w:t xml:space="preserve"> </w:t>
      </w:r>
      <w:r w:rsidRPr="00663033">
        <w:rPr>
          <w:rFonts w:ascii="Verdana" w:eastAsia="Calibri" w:hAnsi="Verdana"/>
          <w:b/>
          <w:sz w:val="20"/>
          <w:szCs w:val="20"/>
          <w:lang w:eastAsia="en-US"/>
        </w:rPr>
        <w:t xml:space="preserve"> </w:t>
      </w:r>
      <w:r w:rsidRPr="00663033">
        <w:rPr>
          <w:rFonts w:ascii="Verdana" w:hAnsi="Verdana"/>
          <w:i/>
          <w:iCs/>
          <w:sz w:val="20"/>
          <w:szCs w:val="20"/>
        </w:rPr>
        <w:t xml:space="preserve">wchodzący w zakres niniejszego zamówienia. Po przedstawieniu przez Zamawiającego zamówienia potwierdzonego przez organ nadzorujący Zamawiającego Wykonawca uwzględni w wystawionej fakturze 0% stawkę podatku VAT.  </w:t>
      </w:r>
    </w:p>
    <w:p w14:paraId="0BFE1F23" w14:textId="696663DA" w:rsidR="00A9639A" w:rsidRPr="00663033" w:rsidRDefault="00C471AA" w:rsidP="00A9639A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br/>
      </w:r>
      <w:r w:rsidR="00A9639A" w:rsidRPr="00663033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="00A9639A" w:rsidRPr="00663033">
        <w:rPr>
          <w:rFonts w:ascii="Verdana" w:hAnsi="Verdana"/>
          <w:b/>
          <w:sz w:val="20"/>
          <w:szCs w:val="20"/>
        </w:rPr>
        <w:t xml:space="preserve"> TAK/NIE</w:t>
      </w:r>
    </w:p>
    <w:p w14:paraId="322BB203" w14:textId="23C8A72C" w:rsidR="0031496D" w:rsidRPr="00663033" w:rsidRDefault="00A9639A" w:rsidP="003149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 xml:space="preserve">Termin płatności: </w:t>
      </w:r>
      <w:r w:rsidRPr="00663033"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663033">
        <w:rPr>
          <w:rFonts w:ascii="Verdana" w:hAnsi="Verdana"/>
          <w:b w:val="0"/>
          <w:bCs/>
          <w:sz w:val="20"/>
          <w:szCs w:val="20"/>
        </w:rPr>
        <w:br/>
      </w:r>
    </w:p>
    <w:p w14:paraId="5CFA5AA6" w14:textId="77777777" w:rsidR="0031496D" w:rsidRPr="00663033" w:rsidRDefault="0031496D" w:rsidP="003149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</w:p>
    <w:p w14:paraId="42C90C27" w14:textId="5158F6A1" w:rsidR="00A9639A" w:rsidRPr="00663033" w:rsidRDefault="00A9639A" w:rsidP="003149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  <w:u w:val="single"/>
        </w:rPr>
        <w:t>Jednocześnie oświadczamy, że:</w:t>
      </w:r>
    </w:p>
    <w:p w14:paraId="35E41CC5" w14:textId="77777777" w:rsidR="00A9639A" w:rsidRPr="00663033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663033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6A0E640C" w14:textId="36F0C467" w:rsidR="003B5A81" w:rsidRPr="00663033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663033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</w:t>
      </w:r>
      <w:r w:rsidR="00215A3B"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663033">
        <w:rPr>
          <w:rFonts w:ascii="Verdana" w:hAnsi="Verdana"/>
          <w:color w:val="000000"/>
          <w:sz w:val="20"/>
          <w:szCs w:val="20"/>
          <w:lang w:eastAsia="ar-SA"/>
        </w:rPr>
        <w:t xml:space="preserve">oferty, </w:t>
      </w:r>
      <w:r w:rsidRPr="00663033">
        <w:rPr>
          <w:rFonts w:ascii="Verdana" w:hAnsi="Verdana"/>
          <w:color w:val="000000"/>
          <w:sz w:val="20"/>
          <w:szCs w:val="20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663033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783226D3" w14:textId="2FD76FED" w:rsidR="007E1884" w:rsidRPr="00663033" w:rsidRDefault="007E1884" w:rsidP="007E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  <w:lang w:eastAsia="ar-SA"/>
        </w:rPr>
      </w:pPr>
      <w:r w:rsidRPr="00663033">
        <w:rPr>
          <w:rFonts w:ascii="Verdana" w:hAnsi="Verdana"/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663033">
        <w:rPr>
          <w:rFonts w:ascii="Verdana" w:hAnsi="Verdana"/>
          <w:sz w:val="20"/>
          <w:szCs w:val="20"/>
        </w:rPr>
        <w:t xml:space="preserve">zgodnie z ustawą z dnia 11 marca 2004 r. o podatku od towarów i usług (tj. Dz. U. 2011 Nr 177 poz. 1054 z </w:t>
      </w:r>
      <w:proofErr w:type="spellStart"/>
      <w:r w:rsidRPr="00663033">
        <w:rPr>
          <w:rFonts w:ascii="Verdana" w:hAnsi="Verdana"/>
          <w:sz w:val="20"/>
          <w:szCs w:val="20"/>
        </w:rPr>
        <w:t>późn</w:t>
      </w:r>
      <w:proofErr w:type="spellEnd"/>
      <w:r w:rsidRPr="00663033">
        <w:rPr>
          <w:rFonts w:ascii="Verdana" w:hAnsi="Verdana"/>
          <w:sz w:val="20"/>
          <w:szCs w:val="20"/>
        </w:rPr>
        <w:t xml:space="preserve">. zm.) </w:t>
      </w:r>
      <w:r w:rsidRPr="00663033">
        <w:rPr>
          <w:rFonts w:ascii="Verdana" w:hAnsi="Verdana"/>
          <w:color w:val="000000"/>
          <w:sz w:val="20"/>
          <w:szCs w:val="20"/>
          <w:lang w:eastAsia="ar-SA"/>
        </w:rPr>
        <w:t>będzie się ubiegał o zastosowanie przy zakupie 0% stawki VAT</w:t>
      </w:r>
      <w:r w:rsidR="00B653E6" w:rsidRPr="00663033">
        <w:rPr>
          <w:rFonts w:ascii="Verdana" w:hAnsi="Verdana"/>
          <w:color w:val="000000"/>
          <w:sz w:val="20"/>
          <w:szCs w:val="20"/>
          <w:lang w:eastAsia="ar-SA"/>
        </w:rPr>
        <w:t xml:space="preserve"> na</w:t>
      </w:r>
      <w:r w:rsidRPr="00663033"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="006D1797" w:rsidRPr="00663033">
        <w:rPr>
          <w:rFonts w:ascii="Verdana" w:eastAsia="Calibri" w:hAnsi="Verdana"/>
          <w:b/>
          <w:sz w:val="20"/>
          <w:szCs w:val="20"/>
          <w:lang w:eastAsia="en-US"/>
        </w:rPr>
        <w:t>drukarki 3D</w:t>
      </w:r>
      <w:r w:rsidRPr="00663033">
        <w:rPr>
          <w:rFonts w:ascii="Verdana" w:eastAsia="Calibri" w:hAnsi="Verdana"/>
          <w:b/>
          <w:sz w:val="20"/>
          <w:szCs w:val="20"/>
          <w:lang w:eastAsia="en-US"/>
        </w:rPr>
        <w:t xml:space="preserve">   </w:t>
      </w:r>
      <w:r w:rsidRPr="00663033">
        <w:rPr>
          <w:rFonts w:ascii="Verdana" w:hAnsi="Verdana"/>
          <w:sz w:val="20"/>
          <w:szCs w:val="20"/>
        </w:rPr>
        <w:t xml:space="preserve">w zakresie objętym zwolnieniem – zgodnie z art. 83 ust. 1 pkt 26 przywołanej ustawy. </w:t>
      </w:r>
    </w:p>
    <w:p w14:paraId="4DC6B373" w14:textId="44843A95" w:rsidR="007E1884" w:rsidRPr="00663033" w:rsidRDefault="007E1884" w:rsidP="007E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  <w:lang w:eastAsia="ar-SA"/>
        </w:rPr>
      </w:pPr>
      <w:r w:rsidRPr="00663033">
        <w:rPr>
          <w:rFonts w:ascii="Verdana" w:hAnsi="Verdana"/>
          <w:color w:val="000000"/>
          <w:sz w:val="20"/>
          <w:szCs w:val="20"/>
          <w:lang w:eastAsia="ar-SA"/>
        </w:rPr>
        <w:lastRenderedPageBreak/>
        <w:t>W przypadku podpisania umowy z naszą firmą uwzględnimy w wystawionej fakturze 0% stawkę podatku VAT po przedstawieniu przez Zamawiającego zaświadczenia potwierdzającego, że wymieni</w:t>
      </w:r>
      <w:r w:rsidR="00F53B9C" w:rsidRPr="00663033">
        <w:rPr>
          <w:rFonts w:ascii="Verdana" w:hAnsi="Verdana"/>
          <w:color w:val="000000"/>
          <w:sz w:val="20"/>
          <w:szCs w:val="20"/>
          <w:lang w:eastAsia="ar-SA"/>
        </w:rPr>
        <w:t>one</w:t>
      </w:r>
      <w:r w:rsidRPr="00663033">
        <w:rPr>
          <w:rFonts w:ascii="Verdana" w:hAnsi="Verdana"/>
          <w:color w:val="000000"/>
          <w:sz w:val="20"/>
          <w:szCs w:val="20"/>
          <w:lang w:eastAsia="ar-SA"/>
        </w:rPr>
        <w:t xml:space="preserve"> w zamówieniu skierowanym do Wykonawcy </w:t>
      </w:r>
      <w:r w:rsidR="006D1797" w:rsidRPr="00663033">
        <w:rPr>
          <w:rFonts w:ascii="Verdana" w:eastAsia="Calibri" w:hAnsi="Verdana"/>
          <w:b/>
          <w:sz w:val="20"/>
          <w:szCs w:val="20"/>
          <w:lang w:eastAsia="en-US"/>
        </w:rPr>
        <w:t>drukarki 3D</w:t>
      </w:r>
      <w:r w:rsidRPr="00663033">
        <w:rPr>
          <w:rFonts w:ascii="Verdana" w:eastAsia="Calibri" w:hAnsi="Verdana"/>
          <w:b/>
          <w:sz w:val="20"/>
          <w:szCs w:val="20"/>
          <w:lang w:eastAsia="en-US"/>
        </w:rPr>
        <w:t xml:space="preserve">  </w:t>
      </w:r>
      <w:r w:rsidR="00E369F5" w:rsidRPr="00663033">
        <w:rPr>
          <w:rFonts w:ascii="Verdana" w:eastAsia="Calibri" w:hAnsi="Verdana"/>
          <w:b/>
          <w:sz w:val="20"/>
          <w:szCs w:val="20"/>
          <w:lang w:eastAsia="en-US"/>
        </w:rPr>
        <w:t xml:space="preserve">- </w:t>
      </w:r>
      <w:r w:rsidR="00E369F5" w:rsidRPr="00663033">
        <w:rPr>
          <w:rFonts w:ascii="Verdana" w:eastAsia="Calibri" w:hAnsi="Verdana"/>
          <w:bCs/>
          <w:sz w:val="20"/>
          <w:szCs w:val="20"/>
          <w:lang w:eastAsia="en-US"/>
        </w:rPr>
        <w:t xml:space="preserve">są przeznaczone dla placówki oświatowej </w:t>
      </w:r>
      <w:r w:rsidR="00E369F5" w:rsidRPr="00663033">
        <w:rPr>
          <w:rFonts w:ascii="Verdana" w:eastAsia="Calibri" w:hAnsi="Verdana"/>
          <w:b/>
          <w:sz w:val="20"/>
          <w:szCs w:val="20"/>
          <w:lang w:eastAsia="en-US"/>
        </w:rPr>
        <w:t xml:space="preserve">- </w:t>
      </w:r>
      <w:r w:rsidRPr="00663033">
        <w:rPr>
          <w:rFonts w:ascii="Verdana" w:eastAsia="Calibri" w:hAnsi="Verdana"/>
          <w:b/>
          <w:sz w:val="20"/>
          <w:szCs w:val="20"/>
          <w:lang w:eastAsia="en-US"/>
        </w:rPr>
        <w:t xml:space="preserve"> </w:t>
      </w:r>
      <w:r w:rsidRPr="00663033">
        <w:rPr>
          <w:rFonts w:ascii="Verdana" w:hAnsi="Verdana"/>
          <w:bCs/>
          <w:i/>
          <w:iCs/>
          <w:color w:val="000000"/>
          <w:sz w:val="20"/>
          <w:szCs w:val="20"/>
          <w:lang w:eastAsia="ar-SA"/>
        </w:rPr>
        <w:t>zgodnie z u</w:t>
      </w:r>
      <w:r w:rsidRPr="00663033">
        <w:rPr>
          <w:rFonts w:ascii="Verdana" w:hAnsi="Verdana"/>
          <w:bCs/>
          <w:i/>
          <w:iCs/>
          <w:sz w:val="20"/>
          <w:szCs w:val="20"/>
        </w:rPr>
        <w:t>stawą</w:t>
      </w:r>
      <w:r w:rsidRPr="00663033">
        <w:rPr>
          <w:rFonts w:ascii="Verdana" w:hAnsi="Verdana"/>
          <w:i/>
          <w:iCs/>
          <w:sz w:val="20"/>
          <w:szCs w:val="20"/>
        </w:rPr>
        <w:t xml:space="preserve"> z dnia 11 marca 2004 r. o podatku od towarów i usług (Dz.U. z dnia 5 kwietnia 2004 r.) </w:t>
      </w:r>
      <w:r w:rsidRPr="00663033">
        <w:rPr>
          <w:rFonts w:ascii="Verdana" w:hAnsi="Verdana"/>
          <w:sz w:val="20"/>
          <w:szCs w:val="20"/>
        </w:rPr>
        <w:t xml:space="preserve">o podatku od towarów i usług (tj. Dz. U. 2011 Nr 177 poz. 1054 z </w:t>
      </w:r>
      <w:proofErr w:type="spellStart"/>
      <w:r w:rsidRPr="00663033">
        <w:rPr>
          <w:rFonts w:ascii="Verdana" w:hAnsi="Verdana"/>
          <w:sz w:val="20"/>
          <w:szCs w:val="20"/>
        </w:rPr>
        <w:t>późn</w:t>
      </w:r>
      <w:proofErr w:type="spellEnd"/>
      <w:r w:rsidRPr="00663033">
        <w:rPr>
          <w:rFonts w:ascii="Verdana" w:hAnsi="Verdana"/>
          <w:sz w:val="20"/>
          <w:szCs w:val="20"/>
        </w:rPr>
        <w:t>. zm.)</w:t>
      </w:r>
    </w:p>
    <w:p w14:paraId="5DE882E7" w14:textId="77777777" w:rsidR="00A9639A" w:rsidRPr="00663033" w:rsidRDefault="00A9639A" w:rsidP="00A963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663033" w:rsidRDefault="00A9639A" w:rsidP="00A9639A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663033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663033" w:rsidRDefault="00A9639A" w:rsidP="00A9639A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663033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663033" w:rsidRDefault="00A9639A" w:rsidP="00A9639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663033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663033" w:rsidRDefault="00A9639A" w:rsidP="008522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6303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663033" w:rsidRDefault="00A9639A" w:rsidP="008522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63033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8C1639F" w14:textId="77777777" w:rsidR="00A9639A" w:rsidRPr="00663033" w:rsidRDefault="00A9639A" w:rsidP="008522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63033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663033" w:rsidRDefault="00A9639A" w:rsidP="008522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63033">
              <w:rPr>
                <w:rFonts w:ascii="Verdana" w:hAnsi="Verdana"/>
                <w:sz w:val="20"/>
                <w:szCs w:val="20"/>
              </w:rPr>
              <w:t>Nazwa podwykonawcy</w:t>
            </w:r>
            <w:r w:rsidRPr="00663033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9639A" w:rsidRPr="00663033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663033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663033" w:rsidRDefault="00A9639A" w:rsidP="008522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663033" w:rsidRDefault="00A9639A" w:rsidP="008522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9639A" w:rsidRPr="00663033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663033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663033" w:rsidRDefault="00A9639A" w:rsidP="008522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663033" w:rsidRDefault="00A9639A" w:rsidP="008522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8750B6D" w14:textId="77777777" w:rsidR="00A9639A" w:rsidRPr="00663033" w:rsidRDefault="00A9639A" w:rsidP="00A963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D441410" w14:textId="77777777" w:rsidR="00A9639A" w:rsidRPr="00663033" w:rsidRDefault="00A9639A" w:rsidP="00A9639A">
      <w:pPr>
        <w:pStyle w:val="Nagwek1"/>
        <w:rPr>
          <w:rFonts w:ascii="Verdana" w:hAnsi="Verdana" w:cs="Times New Roman"/>
          <w:sz w:val="20"/>
          <w:szCs w:val="20"/>
        </w:rPr>
      </w:pPr>
      <w:r w:rsidRPr="00663033">
        <w:rPr>
          <w:rFonts w:ascii="Verdana" w:hAnsi="Verdana" w:cs="Times New Roman"/>
          <w:sz w:val="20"/>
          <w:szCs w:val="20"/>
        </w:rPr>
        <w:tab/>
        <w:t>Imię i Nazwisko</w:t>
      </w:r>
      <w:r w:rsidRPr="00663033">
        <w:rPr>
          <w:rFonts w:ascii="Verdana" w:hAnsi="Verdana" w:cs="Times New Roman"/>
          <w:sz w:val="20"/>
          <w:szCs w:val="20"/>
        </w:rPr>
        <w:tab/>
      </w:r>
      <w:r w:rsidRPr="00663033">
        <w:rPr>
          <w:rFonts w:ascii="Verdana" w:hAnsi="Verdana" w:cs="Times New Roman"/>
          <w:sz w:val="20"/>
          <w:szCs w:val="20"/>
        </w:rPr>
        <w:tab/>
      </w:r>
      <w:r w:rsidRPr="00663033">
        <w:rPr>
          <w:rFonts w:ascii="Verdana" w:hAnsi="Verdana" w:cs="Times New Roman"/>
          <w:sz w:val="20"/>
          <w:szCs w:val="20"/>
        </w:rPr>
        <w:tab/>
      </w:r>
      <w:r w:rsidRPr="00663033">
        <w:rPr>
          <w:rFonts w:ascii="Verdana" w:hAnsi="Verdana" w:cs="Times New Roman"/>
          <w:sz w:val="20"/>
          <w:szCs w:val="20"/>
        </w:rPr>
        <w:tab/>
      </w:r>
      <w:r w:rsidRPr="00663033">
        <w:rPr>
          <w:rFonts w:ascii="Verdana" w:hAnsi="Verdana" w:cs="Times New Roman"/>
          <w:sz w:val="20"/>
          <w:szCs w:val="20"/>
        </w:rPr>
        <w:tab/>
      </w:r>
      <w:r w:rsidRPr="00663033">
        <w:rPr>
          <w:rFonts w:ascii="Verdana" w:hAnsi="Verdana" w:cs="Times New Roman"/>
          <w:sz w:val="20"/>
          <w:szCs w:val="20"/>
        </w:rPr>
        <w:tab/>
      </w:r>
      <w:r w:rsidRPr="00663033">
        <w:rPr>
          <w:rFonts w:ascii="Verdana" w:hAnsi="Verdana" w:cs="Times New Roman"/>
          <w:sz w:val="20"/>
          <w:szCs w:val="20"/>
        </w:rPr>
        <w:tab/>
      </w:r>
    </w:p>
    <w:p w14:paraId="27C27DE2" w14:textId="77777777" w:rsidR="00A9639A" w:rsidRPr="00663033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63033">
        <w:rPr>
          <w:rFonts w:ascii="Verdana" w:hAnsi="Verdana"/>
          <w:sz w:val="20"/>
          <w:szCs w:val="20"/>
        </w:rPr>
        <w:tab/>
      </w:r>
      <w:r w:rsidRPr="00663033">
        <w:rPr>
          <w:rFonts w:ascii="Verdana" w:hAnsi="Verdana"/>
          <w:sz w:val="20"/>
          <w:szCs w:val="20"/>
        </w:rPr>
        <w:tab/>
      </w:r>
    </w:p>
    <w:p w14:paraId="6B64194C" w14:textId="77777777" w:rsidR="00A9639A" w:rsidRPr="00663033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7A2B5C69" w14:textId="77777777" w:rsidR="00A9639A" w:rsidRPr="00663033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63033">
        <w:rPr>
          <w:rFonts w:ascii="Verdana" w:hAnsi="Verdana"/>
          <w:sz w:val="20"/>
          <w:szCs w:val="20"/>
        </w:rPr>
        <w:tab/>
      </w:r>
      <w:r w:rsidRPr="00663033">
        <w:rPr>
          <w:rFonts w:ascii="Verdana" w:hAnsi="Verdana"/>
          <w:sz w:val="20"/>
          <w:szCs w:val="20"/>
        </w:rPr>
        <w:tab/>
        <w:t xml:space="preserve"> </w:t>
      </w:r>
    </w:p>
    <w:p w14:paraId="6C85263F" w14:textId="77777777" w:rsidR="00A9639A" w:rsidRPr="00663033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4B1933B3" w14:textId="77777777" w:rsidR="00A9639A" w:rsidRPr="00663033" w:rsidRDefault="00A9639A" w:rsidP="00A963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663033">
        <w:rPr>
          <w:rFonts w:ascii="Verdana" w:hAnsi="Verdana"/>
          <w:sz w:val="20"/>
          <w:szCs w:val="20"/>
        </w:rPr>
        <w:t>ych</w:t>
      </w:r>
      <w:proofErr w:type="spellEnd"/>
      <w:r w:rsidRPr="00663033">
        <w:rPr>
          <w:rFonts w:ascii="Verdana" w:hAnsi="Verdana"/>
          <w:sz w:val="20"/>
          <w:szCs w:val="20"/>
        </w:rPr>
        <w:t>) dokumentu(ów)</w:t>
      </w:r>
    </w:p>
    <w:p w14:paraId="20E13AC3" w14:textId="77777777" w:rsidR="00A9639A" w:rsidRPr="00663033" w:rsidRDefault="00A9639A" w:rsidP="00A9639A">
      <w:pPr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B98116B" w14:textId="77777777" w:rsidR="00A9639A" w:rsidRPr="00663033" w:rsidRDefault="00A9639A" w:rsidP="00A963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załącznikami do niniejszej oferty są:</w:t>
      </w:r>
    </w:p>
    <w:p w14:paraId="13E13A1F" w14:textId="77777777" w:rsidR="00A9639A" w:rsidRPr="00663033" w:rsidRDefault="00A9639A" w:rsidP="00A9639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27F81AA" w14:textId="77777777" w:rsidR="00A9639A" w:rsidRPr="00663033" w:rsidRDefault="00A9639A" w:rsidP="00A9639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09E3EC2" w14:textId="560CA12B" w:rsidR="00A9639A" w:rsidRPr="00663033" w:rsidRDefault="00A9639A" w:rsidP="00A9639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41DA76D0" w14:textId="77777777" w:rsidR="00A9639A" w:rsidRPr="00663033" w:rsidRDefault="00A9639A" w:rsidP="00A9639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50CD756" w14:textId="77777777" w:rsidR="00A9639A" w:rsidRPr="00663033" w:rsidRDefault="00A9639A" w:rsidP="00A9639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63033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8ADECEA" w14:textId="77777777" w:rsidR="00A9639A" w:rsidRPr="00663033" w:rsidRDefault="00A9639A" w:rsidP="00A9639A">
      <w:pPr>
        <w:jc w:val="both"/>
        <w:rPr>
          <w:rFonts w:ascii="Verdana" w:hAnsi="Verdana"/>
          <w:sz w:val="20"/>
          <w:szCs w:val="20"/>
        </w:rPr>
      </w:pPr>
    </w:p>
    <w:p w14:paraId="5FFF93D6" w14:textId="77777777" w:rsidR="00A9639A" w:rsidRPr="00663033" w:rsidRDefault="00A9639A" w:rsidP="00A9639A">
      <w:pPr>
        <w:rPr>
          <w:rFonts w:ascii="Verdana" w:hAnsi="Verdana"/>
          <w:b/>
          <w:sz w:val="20"/>
          <w:szCs w:val="20"/>
          <w:u w:val="single"/>
        </w:rPr>
      </w:pPr>
    </w:p>
    <w:p w14:paraId="39E08A5E" w14:textId="77777777" w:rsidR="0064295B" w:rsidRPr="00663033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663033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663033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663033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663033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663033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663033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663033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663033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6AD75E45" w14:textId="77777777" w:rsidR="00A9639A" w:rsidRPr="00663033" w:rsidRDefault="00A9639A" w:rsidP="00A9639A">
      <w:pPr>
        <w:rPr>
          <w:rFonts w:ascii="Verdana" w:hAnsi="Verdana"/>
          <w:b/>
          <w:sz w:val="20"/>
          <w:szCs w:val="20"/>
          <w:u w:val="single"/>
        </w:rPr>
      </w:pPr>
    </w:p>
    <w:sectPr w:rsidR="00A9639A" w:rsidRPr="0066303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D687B" w14:textId="77777777" w:rsidR="001E026E" w:rsidRDefault="001E026E">
      <w:r>
        <w:separator/>
      </w:r>
    </w:p>
  </w:endnote>
  <w:endnote w:type="continuationSeparator" w:id="0">
    <w:p w14:paraId="4C6E4698" w14:textId="77777777" w:rsidR="001E026E" w:rsidRDefault="001E0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45699" w14:textId="77777777" w:rsidR="001E026E" w:rsidRDefault="001E026E">
      <w:r>
        <w:separator/>
      </w:r>
    </w:p>
  </w:footnote>
  <w:footnote w:type="continuationSeparator" w:id="0">
    <w:p w14:paraId="79BC4EA8" w14:textId="77777777" w:rsidR="001E026E" w:rsidRDefault="001E0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A32"/>
    <w:rsid w:val="00004386"/>
    <w:rsid w:val="00012286"/>
    <w:rsid w:val="00020AD4"/>
    <w:rsid w:val="000238AE"/>
    <w:rsid w:val="00040050"/>
    <w:rsid w:val="00061007"/>
    <w:rsid w:val="000704FC"/>
    <w:rsid w:val="00071CCC"/>
    <w:rsid w:val="000930A7"/>
    <w:rsid w:val="000A1465"/>
    <w:rsid w:val="000B731D"/>
    <w:rsid w:val="000D6134"/>
    <w:rsid w:val="000E09C7"/>
    <w:rsid w:val="000F2905"/>
    <w:rsid w:val="000F6589"/>
    <w:rsid w:val="0010623E"/>
    <w:rsid w:val="00106636"/>
    <w:rsid w:val="00116EC6"/>
    <w:rsid w:val="00130023"/>
    <w:rsid w:val="001801DD"/>
    <w:rsid w:val="001B39B7"/>
    <w:rsid w:val="001D4612"/>
    <w:rsid w:val="001E026E"/>
    <w:rsid w:val="001E2E06"/>
    <w:rsid w:val="00207E98"/>
    <w:rsid w:val="00215A3B"/>
    <w:rsid w:val="00261135"/>
    <w:rsid w:val="002723B0"/>
    <w:rsid w:val="003064E3"/>
    <w:rsid w:val="00310348"/>
    <w:rsid w:val="0031496D"/>
    <w:rsid w:val="00315A4A"/>
    <w:rsid w:val="003336A1"/>
    <w:rsid w:val="00372377"/>
    <w:rsid w:val="003A3FF8"/>
    <w:rsid w:val="003B5151"/>
    <w:rsid w:val="003B5A81"/>
    <w:rsid w:val="003F2313"/>
    <w:rsid w:val="004614CB"/>
    <w:rsid w:val="00485852"/>
    <w:rsid w:val="0048709F"/>
    <w:rsid w:val="004B7300"/>
    <w:rsid w:val="004C6753"/>
    <w:rsid w:val="004F1149"/>
    <w:rsid w:val="0051395C"/>
    <w:rsid w:val="00514936"/>
    <w:rsid w:val="00551F48"/>
    <w:rsid w:val="00595C87"/>
    <w:rsid w:val="005D2C65"/>
    <w:rsid w:val="005D540C"/>
    <w:rsid w:val="005E6D94"/>
    <w:rsid w:val="00624355"/>
    <w:rsid w:val="00631AA1"/>
    <w:rsid w:val="0063384F"/>
    <w:rsid w:val="0064295B"/>
    <w:rsid w:val="00643C6F"/>
    <w:rsid w:val="00646202"/>
    <w:rsid w:val="0065290F"/>
    <w:rsid w:val="00663033"/>
    <w:rsid w:val="00667331"/>
    <w:rsid w:val="0067138D"/>
    <w:rsid w:val="006815F6"/>
    <w:rsid w:val="006A0ED8"/>
    <w:rsid w:val="006D1797"/>
    <w:rsid w:val="006F4272"/>
    <w:rsid w:val="006F52CE"/>
    <w:rsid w:val="007748F0"/>
    <w:rsid w:val="007848D6"/>
    <w:rsid w:val="007A4321"/>
    <w:rsid w:val="007D081D"/>
    <w:rsid w:val="007D302E"/>
    <w:rsid w:val="007D5896"/>
    <w:rsid w:val="007D6711"/>
    <w:rsid w:val="007D731D"/>
    <w:rsid w:val="007E1884"/>
    <w:rsid w:val="007E435B"/>
    <w:rsid w:val="00833933"/>
    <w:rsid w:val="00853083"/>
    <w:rsid w:val="00860534"/>
    <w:rsid w:val="008662D6"/>
    <w:rsid w:val="008B2F0C"/>
    <w:rsid w:val="008B4928"/>
    <w:rsid w:val="008D2AB8"/>
    <w:rsid w:val="008F1C66"/>
    <w:rsid w:val="00923F2D"/>
    <w:rsid w:val="00931861"/>
    <w:rsid w:val="00970FE4"/>
    <w:rsid w:val="009A0302"/>
    <w:rsid w:val="00A0022B"/>
    <w:rsid w:val="00A346FE"/>
    <w:rsid w:val="00A47B4D"/>
    <w:rsid w:val="00A83018"/>
    <w:rsid w:val="00A9639A"/>
    <w:rsid w:val="00AA0F7C"/>
    <w:rsid w:val="00AB15C6"/>
    <w:rsid w:val="00AD653E"/>
    <w:rsid w:val="00B03F16"/>
    <w:rsid w:val="00B62A32"/>
    <w:rsid w:val="00B653E6"/>
    <w:rsid w:val="00B72AC0"/>
    <w:rsid w:val="00B774DC"/>
    <w:rsid w:val="00B84413"/>
    <w:rsid w:val="00B924C3"/>
    <w:rsid w:val="00B97CCF"/>
    <w:rsid w:val="00BD00E0"/>
    <w:rsid w:val="00BE264F"/>
    <w:rsid w:val="00C415D6"/>
    <w:rsid w:val="00C449FF"/>
    <w:rsid w:val="00C471AA"/>
    <w:rsid w:val="00C95F26"/>
    <w:rsid w:val="00C969A6"/>
    <w:rsid w:val="00CA7D36"/>
    <w:rsid w:val="00D24208"/>
    <w:rsid w:val="00D360D5"/>
    <w:rsid w:val="00D60C38"/>
    <w:rsid w:val="00D66893"/>
    <w:rsid w:val="00D750FC"/>
    <w:rsid w:val="00D86A0B"/>
    <w:rsid w:val="00D90ACB"/>
    <w:rsid w:val="00DC1500"/>
    <w:rsid w:val="00E369F5"/>
    <w:rsid w:val="00E44371"/>
    <w:rsid w:val="00E514A7"/>
    <w:rsid w:val="00E949B0"/>
    <w:rsid w:val="00E97526"/>
    <w:rsid w:val="00EA579B"/>
    <w:rsid w:val="00EC0BEA"/>
    <w:rsid w:val="00EF570F"/>
    <w:rsid w:val="00F00591"/>
    <w:rsid w:val="00F120D2"/>
    <w:rsid w:val="00F440C7"/>
    <w:rsid w:val="00F51688"/>
    <w:rsid w:val="00F53146"/>
    <w:rsid w:val="00F53B9C"/>
    <w:rsid w:val="00F802EE"/>
    <w:rsid w:val="00F91018"/>
    <w:rsid w:val="00FA0F30"/>
    <w:rsid w:val="00FA51A4"/>
    <w:rsid w:val="00FC5D1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semiHidden/>
    <w:unhideWhenUsed/>
    <w:rsid w:val="0010623E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59709-9A8F-49E5-A9D1-AF47DAAA3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123</TotalTime>
  <Pages>3</Pages>
  <Words>769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Bożena Karkowska</cp:lastModifiedBy>
  <cp:revision>15</cp:revision>
  <cp:lastPrinted>2023-12-06T13:05:00Z</cp:lastPrinted>
  <dcterms:created xsi:type="dcterms:W3CDTF">2025-04-16T07:31:00Z</dcterms:created>
  <dcterms:modified xsi:type="dcterms:W3CDTF">2025-05-09T08:54:00Z</dcterms:modified>
</cp:coreProperties>
</file>