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FED34" w14:textId="639703DF" w:rsidR="001A1C15" w:rsidRPr="00BF2146" w:rsidRDefault="001A1C15" w:rsidP="001A1C15">
      <w:pPr>
        <w:pStyle w:val="Nagwek1"/>
        <w:jc w:val="right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Załącznik nr </w:t>
      </w:r>
      <w:r w:rsidR="00CC5329">
        <w:rPr>
          <w:rFonts w:ascii="Verdana" w:hAnsi="Verdana"/>
          <w:sz w:val="20"/>
        </w:rPr>
        <w:t>3</w:t>
      </w:r>
    </w:p>
    <w:p w14:paraId="420BAFA5" w14:textId="77777777" w:rsidR="001A1C15" w:rsidRPr="00BF2146" w:rsidRDefault="001A1C15" w:rsidP="001A1C15">
      <w:pPr>
        <w:rPr>
          <w:rFonts w:ascii="Verdana" w:hAnsi="Verdana"/>
        </w:rPr>
      </w:pPr>
    </w:p>
    <w:p w14:paraId="555E18EB" w14:textId="77777777" w:rsidR="001A1C15" w:rsidRPr="00BF2146" w:rsidRDefault="001A1C15" w:rsidP="001A1C15">
      <w:pPr>
        <w:pStyle w:val="Nagwek1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WZÓR UMOWY O ŚWIADCZENIE USŁUG</w:t>
      </w:r>
    </w:p>
    <w:p w14:paraId="15EED042" w14:textId="7D82DE1C" w:rsidR="001A1C15" w:rsidRPr="00BF2146" w:rsidRDefault="001A1C15" w:rsidP="001A1C15">
      <w:pPr>
        <w:jc w:val="center"/>
        <w:rPr>
          <w:rFonts w:ascii="Verdana" w:hAnsi="Verdana"/>
          <w:b/>
          <w:i/>
        </w:rPr>
      </w:pPr>
      <w:r w:rsidRPr="00BF2146">
        <w:rPr>
          <w:rFonts w:ascii="Verdana" w:hAnsi="Verdana"/>
          <w:b/>
          <w:i/>
        </w:rPr>
        <w:t>Ostateczna treść umowy może ulec zmianie w zakresie niezmieniającym istotnych postanowień wzoru umowy i SWZ.</w:t>
      </w:r>
    </w:p>
    <w:p w14:paraId="05B82223" w14:textId="77777777" w:rsidR="001A1C15" w:rsidRPr="00BF2146" w:rsidRDefault="001A1C15" w:rsidP="001A1C15">
      <w:pPr>
        <w:jc w:val="both"/>
        <w:rPr>
          <w:rFonts w:ascii="Verdana" w:hAnsi="Verdana"/>
        </w:rPr>
      </w:pPr>
    </w:p>
    <w:p w14:paraId="04024800" w14:textId="77777777" w:rsidR="001A1C15" w:rsidRPr="00BF2146" w:rsidRDefault="001A1C15" w:rsidP="001A1C15">
      <w:pPr>
        <w:jc w:val="both"/>
        <w:rPr>
          <w:rFonts w:ascii="Verdana" w:hAnsi="Verdana"/>
        </w:rPr>
      </w:pPr>
    </w:p>
    <w:p w14:paraId="6690CCB6" w14:textId="77777777" w:rsidR="001A1C15" w:rsidRPr="00BF2146" w:rsidRDefault="001A1C15" w:rsidP="001A1C15">
      <w:pPr>
        <w:pStyle w:val="Tekstpodstawowy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Zawarta w dniu …………………………..</w:t>
      </w:r>
      <w:r w:rsidRPr="00BF2146">
        <w:rPr>
          <w:rFonts w:ascii="Verdana" w:hAnsi="Verdana"/>
          <w:b/>
          <w:sz w:val="20"/>
        </w:rPr>
        <w:t xml:space="preserve"> </w:t>
      </w:r>
      <w:r w:rsidRPr="00BF2146">
        <w:rPr>
          <w:rFonts w:ascii="Verdana" w:hAnsi="Verdana"/>
          <w:sz w:val="20"/>
        </w:rPr>
        <w:t>r. w Krakowie w wyniku przeprowadzonego postępowania o zamówienie publiczne w trybie „</w:t>
      </w:r>
      <w:r w:rsidRPr="00BF2146">
        <w:rPr>
          <w:rFonts w:ascii="Verdana" w:hAnsi="Verdana"/>
          <w:b/>
          <w:sz w:val="20"/>
        </w:rPr>
        <w:t>przetarg nieograniczony</w:t>
      </w:r>
      <w:r w:rsidRPr="00BF2146">
        <w:rPr>
          <w:rFonts w:ascii="Verdana" w:hAnsi="Verdana"/>
          <w:sz w:val="20"/>
        </w:rPr>
        <w:t>”</w:t>
      </w:r>
    </w:p>
    <w:p w14:paraId="5C0A6278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>pomiędzy :</w:t>
      </w:r>
    </w:p>
    <w:p w14:paraId="2E84B0B4" w14:textId="10A27ECB" w:rsidR="0012201F" w:rsidRPr="00BF2146" w:rsidRDefault="001A1C15" w:rsidP="001A1C15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F2146">
        <w:rPr>
          <w:rFonts w:ascii="Verdana" w:hAnsi="Verdana"/>
          <w:b/>
          <w:sz w:val="20"/>
        </w:rPr>
        <w:t xml:space="preserve">Akademia Górniczo </w:t>
      </w:r>
      <w:r w:rsidR="00EE60E3" w:rsidRPr="00BF2146">
        <w:rPr>
          <w:rFonts w:ascii="Verdana" w:hAnsi="Verdana"/>
          <w:b/>
          <w:sz w:val="20"/>
        </w:rPr>
        <w:t>–</w:t>
      </w:r>
      <w:r w:rsidRPr="00BF2146">
        <w:rPr>
          <w:rFonts w:ascii="Verdana" w:hAnsi="Verdana"/>
          <w:b/>
          <w:sz w:val="20"/>
        </w:rPr>
        <w:t xml:space="preserve"> Hutnicza</w:t>
      </w:r>
      <w:r w:rsidR="00EE60E3" w:rsidRPr="00BF2146">
        <w:rPr>
          <w:rFonts w:ascii="Verdana" w:hAnsi="Verdana"/>
          <w:b/>
          <w:sz w:val="20"/>
        </w:rPr>
        <w:t xml:space="preserve"> </w:t>
      </w:r>
      <w:r w:rsidRPr="00BF2146">
        <w:rPr>
          <w:rFonts w:ascii="Verdana" w:hAnsi="Verdana"/>
          <w:b/>
          <w:sz w:val="20"/>
        </w:rPr>
        <w:t>im. Stanisława Staszica w Krakowie</w:t>
      </w:r>
      <w:r w:rsidR="00EE60E3" w:rsidRPr="00BF2146">
        <w:rPr>
          <w:rFonts w:ascii="Verdana" w:hAnsi="Verdana"/>
          <w:b/>
          <w:sz w:val="20"/>
        </w:rPr>
        <w:t xml:space="preserve"> </w:t>
      </w:r>
      <w:r w:rsidRPr="00BF2146">
        <w:rPr>
          <w:rFonts w:ascii="Verdana" w:hAnsi="Verdana"/>
          <w:b/>
          <w:sz w:val="20"/>
        </w:rPr>
        <w:t xml:space="preserve">al. Mickiewicza 30 </w:t>
      </w:r>
    </w:p>
    <w:p w14:paraId="275FD79C" w14:textId="43C9C483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Wydział /Instytut, inna jednostka/....................................................</w:t>
      </w:r>
    </w:p>
    <w:p w14:paraId="22DF4062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reprezentowana przez:</w:t>
      </w:r>
    </w:p>
    <w:p w14:paraId="69B5B8BB" w14:textId="337BBE6F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1.</w:t>
      </w:r>
      <w:r w:rsidR="0012201F" w:rsidRPr="00BF2146">
        <w:rPr>
          <w:rFonts w:ascii="Verdana" w:hAnsi="Verdana"/>
          <w:sz w:val="20"/>
        </w:rPr>
        <w:t xml:space="preserve"> </w:t>
      </w:r>
      <w:r w:rsidRPr="00BF2146">
        <w:rPr>
          <w:rFonts w:ascii="Verdana" w:hAnsi="Verdana"/>
          <w:sz w:val="20"/>
        </w:rPr>
        <w:t xml:space="preserve">Dziekana Wydziału /Kierownika Jednostki/............................................... </w:t>
      </w:r>
    </w:p>
    <w:p w14:paraId="7C40E5FA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zwaną dalej </w:t>
      </w:r>
      <w:r w:rsidRPr="00BF2146">
        <w:rPr>
          <w:rFonts w:ascii="Verdana" w:hAnsi="Verdana"/>
          <w:b/>
          <w:bCs/>
        </w:rPr>
        <w:t>ZLECENIODAWCĄ</w:t>
      </w:r>
    </w:p>
    <w:p w14:paraId="60C395BD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>a</w:t>
      </w:r>
    </w:p>
    <w:p w14:paraId="4A545F7B" w14:textId="77777777" w:rsidR="001A1C15" w:rsidRPr="00BF2146" w:rsidRDefault="001A1C15" w:rsidP="001A1C15">
      <w:pPr>
        <w:pStyle w:val="Tekstpodstawowy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21DFDA23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23C02C23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reprezentowaną przez:</w:t>
      </w:r>
    </w:p>
    <w:p w14:paraId="1E69EFC4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14:paraId="611FFCC1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zwanym dalej </w:t>
      </w:r>
      <w:r w:rsidRPr="00BF2146">
        <w:rPr>
          <w:rFonts w:ascii="Verdana" w:hAnsi="Verdana"/>
          <w:b/>
          <w:bCs/>
        </w:rPr>
        <w:t>ZLECENIOBIORCĄ</w:t>
      </w:r>
    </w:p>
    <w:p w14:paraId="04269FE2" w14:textId="77777777" w:rsidR="00153739" w:rsidRDefault="00153739" w:rsidP="001A1C15">
      <w:pPr>
        <w:jc w:val="center"/>
        <w:rPr>
          <w:rFonts w:ascii="Verdana" w:hAnsi="Verdana"/>
        </w:rPr>
      </w:pPr>
    </w:p>
    <w:p w14:paraId="4D602B62" w14:textId="77777777" w:rsidR="00153739" w:rsidRDefault="00153739" w:rsidP="001A1C15">
      <w:pPr>
        <w:jc w:val="center"/>
        <w:rPr>
          <w:rFonts w:ascii="Verdana" w:hAnsi="Verdana"/>
        </w:rPr>
      </w:pPr>
    </w:p>
    <w:p w14:paraId="13FABED1" w14:textId="58D06283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1</w:t>
      </w:r>
    </w:p>
    <w:p w14:paraId="15772674" w14:textId="48B44396" w:rsidR="001A1C15" w:rsidRPr="00BF2146" w:rsidRDefault="00CF0DBE" w:rsidP="004C26E3">
      <w:pPr>
        <w:pStyle w:val="Tekstpodstawowy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1. </w:t>
      </w:r>
      <w:bookmarkStart w:id="0" w:name="_Hlk193273174"/>
      <w:r w:rsidR="001A1C15" w:rsidRPr="00BF2146">
        <w:rPr>
          <w:rFonts w:ascii="Verdana" w:hAnsi="Verdana"/>
          <w:sz w:val="20"/>
        </w:rPr>
        <w:t xml:space="preserve">Zleceniodawca </w:t>
      </w:r>
      <w:bookmarkEnd w:id="0"/>
      <w:r w:rsidR="001A1C15" w:rsidRPr="00BF2146">
        <w:rPr>
          <w:rFonts w:ascii="Verdana" w:hAnsi="Verdana"/>
          <w:sz w:val="20"/>
        </w:rPr>
        <w:t xml:space="preserve">powierza, a Zleceniobiorca przyjmuje do wykonania </w:t>
      </w:r>
      <w:r w:rsidR="004E02BF" w:rsidRPr="004E02BF">
        <w:rPr>
          <w:rFonts w:ascii="Verdana" w:hAnsi="Verdana"/>
          <w:sz w:val="20"/>
        </w:rPr>
        <w:t>druk zeszytów z matematyki dla uczestników kursów Roku Zerowego dla Centrum Rekrutacji AGH</w:t>
      </w:r>
      <w:r w:rsidR="001A1C15" w:rsidRPr="00BF2146">
        <w:rPr>
          <w:rFonts w:ascii="Verdana" w:hAnsi="Verdana"/>
          <w:sz w:val="20"/>
        </w:rPr>
        <w:t>.</w:t>
      </w:r>
    </w:p>
    <w:p w14:paraId="69BAC444" w14:textId="1193618D" w:rsidR="00CF0DBE" w:rsidRDefault="00CF0DBE" w:rsidP="0083226F">
      <w:pPr>
        <w:pStyle w:val="Tekstpodstawowy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2. </w:t>
      </w:r>
      <w:r w:rsidR="0083226F" w:rsidRPr="0083226F">
        <w:rPr>
          <w:rFonts w:ascii="Verdana" w:hAnsi="Verdana"/>
          <w:sz w:val="20"/>
        </w:rPr>
        <w:t>Szczegółowy opis przedmiotu zamówienia znajduje się w załączniku nr 1 do niniejszej umowy – opis przedmiotu zamówienia SWZ i oferta Zleceniobiorcy.</w:t>
      </w:r>
    </w:p>
    <w:p w14:paraId="6CFFA218" w14:textId="77777777" w:rsidR="0083226F" w:rsidRPr="001B7281" w:rsidRDefault="0083226F" w:rsidP="0083226F">
      <w:pPr>
        <w:pStyle w:val="Tekstpodstawowy"/>
        <w:jc w:val="both"/>
        <w:rPr>
          <w:rFonts w:ascii="Verdana" w:hAnsi="Verdana"/>
          <w:sz w:val="20"/>
        </w:rPr>
      </w:pPr>
    </w:p>
    <w:p w14:paraId="3F0DF391" w14:textId="4E935B48" w:rsidR="001A1C15" w:rsidRPr="001B7281" w:rsidRDefault="001A1C15" w:rsidP="001A1C15">
      <w:pPr>
        <w:jc w:val="center"/>
        <w:rPr>
          <w:rFonts w:ascii="Verdana" w:hAnsi="Verdana"/>
        </w:rPr>
      </w:pPr>
      <w:r w:rsidRPr="001B7281">
        <w:rPr>
          <w:rFonts w:ascii="Verdana" w:hAnsi="Verdana"/>
        </w:rPr>
        <w:t>§ 2</w:t>
      </w:r>
    </w:p>
    <w:p w14:paraId="1E6F504D" w14:textId="04DC4F71" w:rsidR="007D462E" w:rsidRPr="00CC1883" w:rsidRDefault="007D462E" w:rsidP="001B7281">
      <w:pPr>
        <w:jc w:val="both"/>
        <w:rPr>
          <w:rFonts w:ascii="Verdana" w:hAnsi="Verdana"/>
          <w:bCs/>
        </w:rPr>
      </w:pPr>
      <w:r w:rsidRPr="001B7281">
        <w:rPr>
          <w:rFonts w:ascii="Verdana" w:hAnsi="Verdana"/>
          <w:bCs/>
        </w:rPr>
        <w:t xml:space="preserve">Termin realizacji </w:t>
      </w:r>
      <w:r w:rsidR="004E02BF">
        <w:rPr>
          <w:rFonts w:ascii="Verdana" w:hAnsi="Verdana"/>
          <w:bCs/>
        </w:rPr>
        <w:t>umowy</w:t>
      </w:r>
      <w:r w:rsidRPr="001B7281">
        <w:rPr>
          <w:rFonts w:ascii="Verdana" w:hAnsi="Verdana"/>
          <w:bCs/>
        </w:rPr>
        <w:t>:</w:t>
      </w:r>
      <w:r w:rsidR="004E02BF">
        <w:rPr>
          <w:rFonts w:ascii="Verdana" w:hAnsi="Verdana"/>
          <w:bCs/>
        </w:rPr>
        <w:t xml:space="preserve"> </w:t>
      </w:r>
      <w:r w:rsidR="004E02BF" w:rsidRPr="004E02BF">
        <w:rPr>
          <w:rFonts w:ascii="Verdana" w:hAnsi="Verdana"/>
          <w:bCs/>
        </w:rPr>
        <w:t>do 14 dni roboczych od daty podpisania umowy.</w:t>
      </w:r>
    </w:p>
    <w:p w14:paraId="1F4E01EF" w14:textId="086CCEB0" w:rsidR="008476F7" w:rsidRPr="00BF2146" w:rsidRDefault="008476F7" w:rsidP="007D462E">
      <w:pPr>
        <w:tabs>
          <w:tab w:val="left" w:pos="346"/>
        </w:tabs>
        <w:autoSpaceDN w:val="0"/>
        <w:jc w:val="both"/>
        <w:rPr>
          <w:rFonts w:ascii="Verdana" w:hAnsi="Verdana"/>
        </w:rPr>
      </w:pPr>
    </w:p>
    <w:p w14:paraId="68CA4E37" w14:textId="28DF7310" w:rsidR="001A1C15" w:rsidRPr="00BF2146" w:rsidRDefault="001A1C15" w:rsidP="001F53D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3</w:t>
      </w:r>
    </w:p>
    <w:p w14:paraId="07A03F94" w14:textId="59995D7A" w:rsidR="00DB2CDB" w:rsidRPr="00DB2CDB" w:rsidRDefault="00CF0DBE" w:rsidP="00DB2CDB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</w:t>
      </w:r>
      <w:r w:rsidR="00DB2CDB" w:rsidRPr="00DB2CDB">
        <w:rPr>
          <w:rFonts w:ascii="Verdana" w:hAnsi="Verdana"/>
        </w:rPr>
        <w:tab/>
        <w:t xml:space="preserve">Wynagrodzenie za całość przedmiotu umowy tj. </w:t>
      </w:r>
      <w:r w:rsidR="00DB2CDB">
        <w:rPr>
          <w:rFonts w:ascii="Verdana" w:hAnsi="Verdana"/>
        </w:rPr>
        <w:t xml:space="preserve"> druk</w:t>
      </w:r>
      <w:r w:rsidR="00DB2CDB" w:rsidRPr="00DB2CDB">
        <w:rPr>
          <w:rFonts w:ascii="Verdana" w:hAnsi="Verdana"/>
        </w:rPr>
        <w:t xml:space="preserve"> </w:t>
      </w:r>
      <w:r w:rsidR="00DB2CDB">
        <w:rPr>
          <w:rFonts w:ascii="Verdana" w:hAnsi="Verdana"/>
        </w:rPr>
        <w:t>30</w:t>
      </w:r>
      <w:r w:rsidR="00DB2CDB" w:rsidRPr="00DB2CDB">
        <w:rPr>
          <w:rFonts w:ascii="Verdana" w:hAnsi="Verdana"/>
        </w:rPr>
        <w:t xml:space="preserve">00 </w:t>
      </w:r>
      <w:r w:rsidR="00DB2CDB">
        <w:rPr>
          <w:rFonts w:ascii="Verdana" w:hAnsi="Verdana"/>
        </w:rPr>
        <w:t>kompletów zeszytów</w:t>
      </w:r>
      <w:r w:rsidR="00DB2CDB" w:rsidRPr="00DB2CDB">
        <w:rPr>
          <w:rFonts w:ascii="Verdana" w:hAnsi="Verdana"/>
        </w:rPr>
        <w:t xml:space="preserve"> nie przekroczy .………….... (słownie: …………….. zł). Cena brutto za </w:t>
      </w:r>
      <w:r w:rsidR="00DB2CDB">
        <w:rPr>
          <w:rFonts w:ascii="Verdana" w:hAnsi="Verdana"/>
        </w:rPr>
        <w:t xml:space="preserve">druk </w:t>
      </w:r>
      <w:r w:rsidR="00DB2CDB" w:rsidRPr="00DB2CDB">
        <w:rPr>
          <w:rFonts w:ascii="Verdana" w:hAnsi="Verdana"/>
        </w:rPr>
        <w:t xml:space="preserve">1 </w:t>
      </w:r>
      <w:r w:rsidR="00DB2CDB">
        <w:rPr>
          <w:rFonts w:ascii="Verdana" w:hAnsi="Verdana"/>
        </w:rPr>
        <w:t>kompletu zeszytu</w:t>
      </w:r>
      <w:r w:rsidR="00DB2CDB" w:rsidRPr="00DB2CDB">
        <w:rPr>
          <w:rFonts w:ascii="Verdana" w:hAnsi="Verdana"/>
        </w:rPr>
        <w:t xml:space="preserve"> wynosi …………… zł (słownie:  …………………………………… ).   </w:t>
      </w:r>
    </w:p>
    <w:p w14:paraId="29B3C345" w14:textId="77777777" w:rsidR="00DB2CDB" w:rsidRPr="00DB2CDB" w:rsidRDefault="00DB2CDB" w:rsidP="00DB2CDB">
      <w:pPr>
        <w:jc w:val="both"/>
        <w:rPr>
          <w:rFonts w:ascii="Verdana" w:hAnsi="Verdana"/>
        </w:rPr>
      </w:pPr>
      <w:r w:rsidRPr="00DB2CDB">
        <w:rPr>
          <w:rFonts w:ascii="Verdana" w:hAnsi="Verdana"/>
        </w:rPr>
        <w:t>2.</w:t>
      </w:r>
      <w:r w:rsidRPr="00DB2CDB">
        <w:rPr>
          <w:rFonts w:ascii="Verdana" w:hAnsi="Verdana"/>
        </w:rPr>
        <w:tab/>
        <w:t>Powyższe ceny zawierają  właściwą stawkę podatku VAT.</w:t>
      </w:r>
    </w:p>
    <w:p w14:paraId="528A06F9" w14:textId="6BA40455" w:rsidR="00DB2CDB" w:rsidRPr="00DB2CDB" w:rsidRDefault="00DB2CDB" w:rsidP="00DB2CDB">
      <w:pPr>
        <w:jc w:val="both"/>
        <w:rPr>
          <w:rFonts w:ascii="Verdana" w:hAnsi="Verdana"/>
        </w:rPr>
      </w:pPr>
      <w:r w:rsidRPr="00DB2CDB">
        <w:rPr>
          <w:rFonts w:ascii="Verdana" w:hAnsi="Verdana"/>
        </w:rPr>
        <w:t>3. 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</w:p>
    <w:p w14:paraId="7ED39ABE" w14:textId="77777777" w:rsidR="00DB2CDB" w:rsidRPr="00BF2146" w:rsidRDefault="00DB2CDB" w:rsidP="00DB2CDB">
      <w:pPr>
        <w:jc w:val="both"/>
        <w:rPr>
          <w:rFonts w:ascii="Verdana" w:hAnsi="Verdana"/>
        </w:rPr>
      </w:pPr>
    </w:p>
    <w:p w14:paraId="0DA59C08" w14:textId="65C7C44A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4</w:t>
      </w:r>
    </w:p>
    <w:p w14:paraId="255F9708" w14:textId="35E879A3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</w:t>
      </w:r>
      <w:r w:rsidR="001A1C15" w:rsidRPr="00BF2146">
        <w:rPr>
          <w:rFonts w:ascii="Verdana" w:hAnsi="Verdana"/>
        </w:rPr>
        <w:t>Należność za usługę będzie uregulowana przez Zleceniodawcę w terminie 21 dni od dnia otrzymania faktury wystawionej przez Zleceniobiorcę, po zatwierdzeniu poprawnego wykonania przedmiotu umowy przez Zleceniodawcę.</w:t>
      </w:r>
    </w:p>
    <w:p w14:paraId="504AE861" w14:textId="3CC520EA" w:rsidR="009D5C40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2. </w:t>
      </w:r>
      <w:r w:rsidR="009D5C40" w:rsidRPr="00BF2146">
        <w:rPr>
          <w:rFonts w:ascii="Verdana" w:hAnsi="Verdana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52854DD9" w14:textId="06B6FF24" w:rsidR="00DB2CDB" w:rsidRPr="00DB2CDB" w:rsidRDefault="00CF0DBE" w:rsidP="00DB2CDB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3. </w:t>
      </w:r>
      <w:r w:rsidR="00DB2CDB" w:rsidRPr="00DB2CDB">
        <w:rPr>
          <w:rFonts w:ascii="Verdana" w:hAnsi="Verdana"/>
        </w:rPr>
        <w:tab/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</w:t>
      </w:r>
      <w:r w:rsidR="00DB2CDB" w:rsidRPr="00DB2CDB">
        <w:rPr>
          <w:rFonts w:ascii="Verdana" w:hAnsi="Verdana"/>
        </w:rPr>
        <w:lastRenderedPageBreak/>
        <w:t>Zleceniobiorcy nie przysługują roszczenia z tytułu niedotrzymania terminu płatności, o których mowa w ust. 5.</w:t>
      </w:r>
    </w:p>
    <w:p w14:paraId="5F086216" w14:textId="77777777" w:rsidR="00DB2CDB" w:rsidRPr="00DB2CDB" w:rsidRDefault="00DB2CDB" w:rsidP="00DB2CDB">
      <w:pPr>
        <w:jc w:val="both"/>
        <w:rPr>
          <w:rFonts w:ascii="Verdana" w:hAnsi="Verdana"/>
        </w:rPr>
      </w:pPr>
      <w:r w:rsidRPr="00DB2CDB">
        <w:rPr>
          <w:rFonts w:ascii="Verdana" w:hAnsi="Verdana"/>
        </w:rPr>
        <w:t>4.</w:t>
      </w:r>
      <w:r w:rsidRPr="00DB2CDB">
        <w:rPr>
          <w:rFonts w:ascii="Verdana" w:hAnsi="Verdana"/>
        </w:rPr>
        <w:tab/>
        <w:t>Za dzień zapłaty uważa się dzień obciążenia rachunku bankowego Zleceniodawcy poleceniem przelewu na rachunek bankowy Zleceniobiorcy.</w:t>
      </w:r>
    </w:p>
    <w:p w14:paraId="5FA7C12E" w14:textId="77777777" w:rsidR="00DB2CDB" w:rsidRPr="00DB2CDB" w:rsidRDefault="00DB2CDB" w:rsidP="00DB2CDB">
      <w:pPr>
        <w:jc w:val="both"/>
        <w:rPr>
          <w:rFonts w:ascii="Verdana" w:hAnsi="Verdana"/>
        </w:rPr>
      </w:pPr>
      <w:r w:rsidRPr="00DB2CDB">
        <w:rPr>
          <w:rFonts w:ascii="Verdana" w:hAnsi="Verdana"/>
        </w:rPr>
        <w:t>5.</w:t>
      </w:r>
      <w:r w:rsidRPr="00DB2CDB">
        <w:rPr>
          <w:rFonts w:ascii="Verdana" w:hAnsi="Verdana"/>
        </w:rPr>
        <w:tab/>
        <w:t xml:space="preserve"> Za niedotrzymanie terminu płatności faktury Zleceniobiorca może naliczyć odsetki w ustawowej wysokości.</w:t>
      </w:r>
    </w:p>
    <w:p w14:paraId="716B5423" w14:textId="41AADDB9" w:rsidR="001F53D5" w:rsidRPr="00BF2146" w:rsidRDefault="00DB2CDB" w:rsidP="00DB2CDB">
      <w:pPr>
        <w:jc w:val="both"/>
        <w:rPr>
          <w:rFonts w:ascii="Verdana" w:hAnsi="Verdana"/>
        </w:rPr>
      </w:pPr>
      <w:r w:rsidRPr="00DB2CDB">
        <w:rPr>
          <w:rFonts w:ascii="Verdana" w:hAnsi="Verdana"/>
        </w:rPr>
        <w:t>6.</w:t>
      </w:r>
      <w:r w:rsidRPr="00DB2CDB">
        <w:rPr>
          <w:rFonts w:ascii="Verdana" w:hAnsi="Verdana"/>
        </w:rPr>
        <w:tab/>
        <w:t>Zleceniodawca nie wyraża zgody na cesję wierzytelności wynikającą z realizacji niniejszej umowy.</w:t>
      </w:r>
    </w:p>
    <w:p w14:paraId="400555F7" w14:textId="77777777" w:rsidR="00153739" w:rsidRDefault="00153739" w:rsidP="001A1C15">
      <w:pPr>
        <w:jc w:val="center"/>
        <w:rPr>
          <w:rFonts w:ascii="Verdana" w:hAnsi="Verdana"/>
        </w:rPr>
      </w:pPr>
    </w:p>
    <w:p w14:paraId="0FB6A5EF" w14:textId="3566B39D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5</w:t>
      </w:r>
    </w:p>
    <w:p w14:paraId="6D087D64" w14:textId="4EE621D5" w:rsidR="001A1C15" w:rsidRPr="00E574FB" w:rsidRDefault="001A1C15" w:rsidP="001A1C15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Strony ustanawiają odpowiedzialność za niewykonanie lub nienależyte wykonanie umowy </w:t>
      </w:r>
      <w:r w:rsidR="008476F7" w:rsidRPr="00BF2146">
        <w:rPr>
          <w:rFonts w:ascii="Verdana" w:hAnsi="Verdana"/>
        </w:rPr>
        <w:br/>
      </w:r>
      <w:r w:rsidRPr="00BF2146">
        <w:rPr>
          <w:rFonts w:ascii="Verdana" w:hAnsi="Verdana"/>
        </w:rPr>
        <w:t xml:space="preserve">w </w:t>
      </w:r>
      <w:r w:rsidRPr="00E574FB">
        <w:rPr>
          <w:rFonts w:ascii="Verdana" w:hAnsi="Verdana"/>
        </w:rPr>
        <w:t>formie kar umownych.</w:t>
      </w:r>
    </w:p>
    <w:p w14:paraId="79BF4EAD" w14:textId="77777777" w:rsidR="001A1C15" w:rsidRPr="00E574FB" w:rsidRDefault="001A1C15" w:rsidP="001A1C15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2. Zleceniobiorca zapłaci Zleceniodawcy kary umowne: </w:t>
      </w:r>
    </w:p>
    <w:p w14:paraId="3B3A2BAC" w14:textId="02411C17" w:rsidR="001A1C15" w:rsidRPr="00E574FB" w:rsidRDefault="001A1C15" w:rsidP="00E574FB">
      <w:pPr>
        <w:numPr>
          <w:ilvl w:val="0"/>
          <w:numId w:val="1"/>
        </w:numPr>
        <w:tabs>
          <w:tab w:val="clear" w:pos="1440"/>
          <w:tab w:val="num" w:pos="0"/>
          <w:tab w:val="center" w:pos="284"/>
          <w:tab w:val="right" w:pos="9072"/>
        </w:tabs>
        <w:ind w:left="0" w:firstLine="0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za zwłokę w wykonaniu zleconych prac, w wysokości </w:t>
      </w:r>
      <w:r w:rsidR="003A0826" w:rsidRPr="003A0826">
        <w:rPr>
          <w:rFonts w:ascii="Verdana" w:hAnsi="Verdana"/>
          <w:b/>
          <w:bCs/>
        </w:rPr>
        <w:t>0,</w:t>
      </w:r>
      <w:r w:rsidRPr="00E574FB">
        <w:rPr>
          <w:rFonts w:ascii="Verdana" w:hAnsi="Verdana"/>
          <w:b/>
        </w:rPr>
        <w:t>5%</w:t>
      </w:r>
      <w:r w:rsidRPr="00E574FB">
        <w:rPr>
          <w:rFonts w:ascii="Verdana" w:hAnsi="Verdana"/>
        </w:rPr>
        <w:t xml:space="preserve"> ich wartości, za każdy dzień zwłoki liczony od dnia, w którym prace miały być wykonane;</w:t>
      </w:r>
    </w:p>
    <w:p w14:paraId="0FA0BFB6" w14:textId="53838CA1" w:rsidR="00E574FB" w:rsidRPr="00E574FB" w:rsidRDefault="00E574FB" w:rsidP="00153739">
      <w:pPr>
        <w:numPr>
          <w:ilvl w:val="0"/>
          <w:numId w:val="1"/>
        </w:numPr>
        <w:tabs>
          <w:tab w:val="clear" w:pos="1440"/>
          <w:tab w:val="center" w:pos="284"/>
          <w:tab w:val="right" w:pos="9072"/>
        </w:tabs>
        <w:ind w:left="0" w:firstLine="0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 tytułu odstąpienia od umowy w całości przez którąkolwiek ze stron z przyczyn występujących po stronie Zleceniobiorcy, w wysokości 10% całkowitego wynagrodzenia brutto określonego w § </w:t>
      </w:r>
      <w:r>
        <w:rPr>
          <w:rFonts w:ascii="Verdana" w:hAnsi="Verdana"/>
        </w:rPr>
        <w:t>3</w:t>
      </w:r>
      <w:r w:rsidRPr="00E574FB">
        <w:rPr>
          <w:rFonts w:ascii="Verdana" w:hAnsi="Verdana"/>
        </w:rPr>
        <w:t xml:space="preserve"> ust. </w:t>
      </w:r>
      <w:r>
        <w:rPr>
          <w:rFonts w:ascii="Verdana" w:hAnsi="Verdana"/>
        </w:rPr>
        <w:t>1</w:t>
      </w:r>
      <w:r w:rsidRPr="00E574FB">
        <w:rPr>
          <w:rFonts w:ascii="Verdana" w:hAnsi="Verdana"/>
        </w:rPr>
        <w:t>;</w:t>
      </w:r>
    </w:p>
    <w:p w14:paraId="24E772F6" w14:textId="4EDF68E8" w:rsidR="00E574FB" w:rsidRPr="00E574FB" w:rsidRDefault="00E574FB" w:rsidP="00153739">
      <w:pPr>
        <w:numPr>
          <w:ilvl w:val="0"/>
          <w:numId w:val="1"/>
        </w:numPr>
        <w:tabs>
          <w:tab w:val="clear" w:pos="1440"/>
          <w:tab w:val="left" w:pos="284"/>
          <w:tab w:val="center" w:pos="1134"/>
          <w:tab w:val="right" w:pos="9072"/>
        </w:tabs>
        <w:ind w:left="0" w:firstLine="0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 tytułu wypowiedzenia umowy z przyczyn występujących po stronie Zleceniobiorcy, w wysokości 10% od kwoty stanowiącej różnicę pomiędzy całkowitym  wynagrodzeniem brutto za przedmiot umowy określonym w § </w:t>
      </w:r>
      <w:r>
        <w:rPr>
          <w:rFonts w:ascii="Verdana" w:hAnsi="Verdana"/>
        </w:rPr>
        <w:t>3</w:t>
      </w:r>
      <w:r w:rsidRPr="00E574FB">
        <w:rPr>
          <w:rFonts w:ascii="Verdana" w:hAnsi="Verdana"/>
        </w:rPr>
        <w:t xml:space="preserve"> ust. </w:t>
      </w:r>
      <w:r>
        <w:rPr>
          <w:rFonts w:ascii="Verdana" w:hAnsi="Verdana"/>
        </w:rPr>
        <w:t>1</w:t>
      </w:r>
      <w:r w:rsidRPr="00E574FB">
        <w:rPr>
          <w:rFonts w:ascii="Verdana" w:hAnsi="Verdana"/>
        </w:rPr>
        <w:t>, a sumą wynagrodzeń brutto za usługi zrealizowane do dnia wypowiedzenia umowy.</w:t>
      </w:r>
    </w:p>
    <w:p w14:paraId="5E320E49" w14:textId="77777777" w:rsidR="00E574FB" w:rsidRPr="00E574FB" w:rsidRDefault="00E574FB" w:rsidP="00E574FB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E574FB">
        <w:rPr>
          <w:rFonts w:ascii="Verdana" w:hAnsi="Verdana"/>
        </w:rPr>
        <w:t>3. Zleceniodawca zapłaci Zleceniobiorcy kary umowne:</w:t>
      </w:r>
    </w:p>
    <w:p w14:paraId="415AF095" w14:textId="6BBA104C" w:rsidR="00E574FB" w:rsidRPr="00E574FB" w:rsidRDefault="00E574FB" w:rsidP="00153739">
      <w:pPr>
        <w:numPr>
          <w:ilvl w:val="0"/>
          <w:numId w:val="15"/>
        </w:numPr>
        <w:tabs>
          <w:tab w:val="clear" w:pos="360"/>
          <w:tab w:val="num" w:pos="0"/>
          <w:tab w:val="center" w:pos="284"/>
          <w:tab w:val="right" w:pos="9072"/>
        </w:tabs>
        <w:ind w:left="0" w:firstLine="0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 tytułu odstąpienia od umowy w całości przez którąkolwiek ze stron z przyczyn występujących po stronie Zleceniodawcy, w wysokości 10% całkowitego wynagrodzenia brutto określonego w § </w:t>
      </w:r>
      <w:r>
        <w:rPr>
          <w:rFonts w:ascii="Verdana" w:hAnsi="Verdana"/>
        </w:rPr>
        <w:t>3</w:t>
      </w:r>
      <w:r w:rsidRPr="00E574FB">
        <w:rPr>
          <w:rFonts w:ascii="Verdana" w:hAnsi="Verdana"/>
        </w:rPr>
        <w:t xml:space="preserve"> ust. </w:t>
      </w:r>
      <w:r>
        <w:rPr>
          <w:rFonts w:ascii="Verdana" w:hAnsi="Verdana"/>
        </w:rPr>
        <w:t>1</w:t>
      </w:r>
      <w:r w:rsidRPr="00E574FB">
        <w:rPr>
          <w:rFonts w:ascii="Verdana" w:hAnsi="Verdana"/>
        </w:rPr>
        <w:t>;</w:t>
      </w:r>
    </w:p>
    <w:p w14:paraId="58CC4F0E" w14:textId="6BC86A9D" w:rsidR="00E574FB" w:rsidRPr="00E574FB" w:rsidRDefault="00E574FB" w:rsidP="00153739">
      <w:pPr>
        <w:numPr>
          <w:ilvl w:val="0"/>
          <w:numId w:val="15"/>
        </w:numPr>
        <w:tabs>
          <w:tab w:val="clear" w:pos="360"/>
          <w:tab w:val="num" w:pos="0"/>
        </w:tabs>
        <w:ind w:left="0" w:firstLine="0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 z tytułu wypowiedzenia umowy z przyczyn występujących po stronie Zleceniodawcy, w wysokości 10 % od kwoty stanowiącej różnicę pomiędzy całkowitym  wynagrodzeniem brutto za przedmiot umowy określonym w § 3  ust. 1, a sumą wynagrodzeń brutto za usługi zrealizowane do dnia wypowiedzenia umowy.</w:t>
      </w:r>
    </w:p>
    <w:p w14:paraId="504E4064" w14:textId="42FEADB7" w:rsidR="00E574FB" w:rsidRPr="00E574FB" w:rsidRDefault="00E574FB" w:rsidP="00153739">
      <w:pPr>
        <w:pStyle w:val="Akapitzlist"/>
        <w:numPr>
          <w:ilvl w:val="0"/>
          <w:numId w:val="16"/>
        </w:numPr>
        <w:tabs>
          <w:tab w:val="center" w:pos="284"/>
          <w:tab w:val="right" w:pos="9072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Łączna maksymalna wysokość kar umownych, których mogą dochodzić Strony nie może przekroczyć 20% wynagrodzenia brutto, o którym mowa w § 3 ust. 1 umowy.</w:t>
      </w:r>
    </w:p>
    <w:p w14:paraId="264BE908" w14:textId="77777777" w:rsidR="00E574FB" w:rsidRPr="00E574FB" w:rsidRDefault="00E574FB" w:rsidP="00153739">
      <w:pPr>
        <w:pStyle w:val="Akapitzlist"/>
        <w:numPr>
          <w:ilvl w:val="0"/>
          <w:numId w:val="16"/>
        </w:numPr>
        <w:tabs>
          <w:tab w:val="center" w:pos="284"/>
          <w:tab w:val="right" w:pos="9072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Zastrzeżenia co do kar umownych pozostają w mocy w całości lub w części, pomimo oświadczenia o odstąpieniu od umowy.</w:t>
      </w:r>
    </w:p>
    <w:p w14:paraId="2CF463BD" w14:textId="4833B82C" w:rsidR="00E574FB" w:rsidRPr="003515FF" w:rsidRDefault="00E574FB" w:rsidP="001D04F5">
      <w:pPr>
        <w:pStyle w:val="Akapitzlist"/>
        <w:numPr>
          <w:ilvl w:val="0"/>
          <w:numId w:val="16"/>
        </w:numPr>
        <w:tabs>
          <w:tab w:val="center" w:pos="284"/>
          <w:tab w:val="right" w:pos="9072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3515FF">
        <w:rPr>
          <w:rFonts w:ascii="Verdana" w:hAnsi="Verdana"/>
          <w:sz w:val="20"/>
          <w:szCs w:val="20"/>
        </w:rPr>
        <w:tab/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33C16339" w14:textId="77777777" w:rsidR="00CF0DBE" w:rsidRPr="00BF2146" w:rsidRDefault="00CF0DBE" w:rsidP="001A1C15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6F5C64E0" w14:textId="44B7D656" w:rsidR="00153739" w:rsidRPr="0075628B" w:rsidRDefault="001A1C15" w:rsidP="00635186">
      <w:pPr>
        <w:ind w:left="360"/>
        <w:jc w:val="center"/>
        <w:rPr>
          <w:rFonts w:ascii="Verdana" w:hAnsi="Verdana"/>
        </w:rPr>
      </w:pPr>
      <w:r w:rsidRPr="00BF2146">
        <w:rPr>
          <w:rFonts w:ascii="Verdana" w:hAnsi="Verdana"/>
        </w:rPr>
        <w:t>§ 6</w:t>
      </w:r>
    </w:p>
    <w:p w14:paraId="77493CF6" w14:textId="77777777" w:rsidR="00153739" w:rsidRPr="0075628B" w:rsidRDefault="00153739" w:rsidP="0015373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4FB490B1" w14:textId="77777777" w:rsidR="00153739" w:rsidRPr="0075628B" w:rsidRDefault="00153739" w:rsidP="0015373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455 ust. 1 </w:t>
      </w:r>
      <w:proofErr w:type="spellStart"/>
      <w:r w:rsidRPr="0075628B">
        <w:rPr>
          <w:rFonts w:ascii="Verdana" w:hAnsi="Verdana"/>
          <w:color w:val="000000"/>
          <w:kern w:val="2"/>
        </w:rPr>
        <w:t>ppkt</w:t>
      </w:r>
      <w:proofErr w:type="spellEnd"/>
      <w:r w:rsidRPr="0075628B">
        <w:rPr>
          <w:rFonts w:ascii="Verdana" w:hAnsi="Verdana"/>
          <w:color w:val="000000"/>
          <w:kern w:val="2"/>
        </w:rPr>
        <w:t xml:space="preserve"> 1 ustawy Prawo zamówień publicznych. </w:t>
      </w:r>
    </w:p>
    <w:p w14:paraId="5D1FC2B8" w14:textId="77777777" w:rsidR="00153739" w:rsidRPr="0075628B" w:rsidRDefault="00153739" w:rsidP="0015373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przypadku: </w:t>
      </w:r>
    </w:p>
    <w:p w14:paraId="267E06AE" w14:textId="77777777" w:rsidR="00153739" w:rsidRPr="0075628B" w:rsidRDefault="00153739" w:rsidP="0015373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a/ gdy nastąpiła zmiana  przepisów prawa powszechnie obowiązującego, która ma wpływ na termin, sposób lub zakres realizacji przedmiot umowy, </w:t>
      </w:r>
    </w:p>
    <w:p w14:paraId="4BD30206" w14:textId="77777777" w:rsidR="00153739" w:rsidRPr="0075628B" w:rsidRDefault="00153739" w:rsidP="0015373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b/ urzędowej zmiany wysokości stawki podatku VAT poprzez wprowadzenie nowej stawki VAT dla towarów, których ta zmiana będzie dotyczyć i zmiany wynagrodzenia brutto wynikającej ze zmiany stawki podatku,</w:t>
      </w:r>
    </w:p>
    <w:p w14:paraId="79017E96" w14:textId="77777777" w:rsidR="00153739" w:rsidRPr="0075628B" w:rsidRDefault="00153739" w:rsidP="0015373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9623B99" w14:textId="77777777" w:rsidR="00153739" w:rsidRPr="0075628B" w:rsidRDefault="00153739" w:rsidP="00153739">
      <w:pPr>
        <w:jc w:val="center"/>
        <w:rPr>
          <w:rFonts w:ascii="Verdana" w:hAnsi="Verdana"/>
        </w:rPr>
      </w:pPr>
    </w:p>
    <w:p w14:paraId="28C66003" w14:textId="77777777" w:rsidR="003A0826" w:rsidRDefault="00153739" w:rsidP="0015373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</w:t>
      </w:r>
    </w:p>
    <w:p w14:paraId="7E1F36AC" w14:textId="77777777" w:rsidR="003515FF" w:rsidRDefault="003515FF" w:rsidP="00153739">
      <w:pPr>
        <w:jc w:val="center"/>
        <w:rPr>
          <w:rFonts w:ascii="Verdana" w:hAnsi="Verdana"/>
        </w:rPr>
      </w:pPr>
    </w:p>
    <w:p w14:paraId="124BDBDC" w14:textId="77777777" w:rsidR="003515FF" w:rsidRDefault="003515FF" w:rsidP="00153739">
      <w:pPr>
        <w:jc w:val="center"/>
        <w:rPr>
          <w:rFonts w:ascii="Verdana" w:hAnsi="Verdana"/>
        </w:rPr>
      </w:pPr>
    </w:p>
    <w:p w14:paraId="58954734" w14:textId="0E8152A2" w:rsidR="00153739" w:rsidRPr="0075628B" w:rsidRDefault="00153739" w:rsidP="0015373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lastRenderedPageBreak/>
        <w:t xml:space="preserve">§ </w:t>
      </w:r>
      <w:r w:rsidR="003A0826">
        <w:rPr>
          <w:rFonts w:ascii="Verdana" w:hAnsi="Verdana"/>
        </w:rPr>
        <w:t>7</w:t>
      </w:r>
    </w:p>
    <w:p w14:paraId="71D981EF" w14:textId="77777777" w:rsidR="00153739" w:rsidRPr="0075628B" w:rsidRDefault="00153739" w:rsidP="0015373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05AAB2E" w14:textId="77777777" w:rsidR="00153739" w:rsidRPr="0075628B" w:rsidRDefault="00153739" w:rsidP="00153739">
      <w:pPr>
        <w:numPr>
          <w:ilvl w:val="0"/>
          <w:numId w:val="23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7165D934" w14:textId="77777777" w:rsidR="00153739" w:rsidRPr="0075628B" w:rsidRDefault="00153739" w:rsidP="00153739">
      <w:pPr>
        <w:numPr>
          <w:ilvl w:val="0"/>
          <w:numId w:val="23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6B4A8365" w14:textId="77777777" w:rsidR="00153739" w:rsidRPr="0075628B" w:rsidRDefault="00153739" w:rsidP="00153739">
      <w:pPr>
        <w:numPr>
          <w:ilvl w:val="0"/>
          <w:numId w:val="23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1A2D8BAC" w14:textId="35E526B9" w:rsidR="00153739" w:rsidRPr="00FC1D0B" w:rsidRDefault="00153739" w:rsidP="003E24C1">
      <w:pPr>
        <w:numPr>
          <w:ilvl w:val="0"/>
          <w:numId w:val="23"/>
        </w:numPr>
        <w:ind w:left="284" w:hanging="284"/>
        <w:jc w:val="both"/>
        <w:rPr>
          <w:rFonts w:ascii="Verdana" w:eastAsia="Calibri" w:hAnsi="Verdana"/>
          <w:lang w:eastAsia="en-US"/>
        </w:rPr>
      </w:pPr>
      <w:r w:rsidRPr="00FC1D0B">
        <w:rPr>
          <w:rFonts w:ascii="Verdana" w:eastAsia="Calibri" w:hAnsi="Verdana"/>
          <w:lang w:eastAsia="en-US"/>
        </w:rPr>
        <w:t xml:space="preserve"> w przypadku naruszenia przez Zleceniobiorcę któregokolwiek z warunków niniejszej umowy</w:t>
      </w:r>
      <w:r w:rsidR="00FC1D0B">
        <w:rPr>
          <w:rFonts w:ascii="Verdana" w:eastAsia="Calibri" w:hAnsi="Verdana"/>
          <w:lang w:eastAsia="en-US"/>
        </w:rPr>
        <w:t>.</w:t>
      </w:r>
    </w:p>
    <w:p w14:paraId="6053FE47" w14:textId="77777777" w:rsidR="00153739" w:rsidRPr="0075628B" w:rsidRDefault="00153739" w:rsidP="00153739">
      <w:pPr>
        <w:jc w:val="center"/>
        <w:rPr>
          <w:rFonts w:ascii="Verdana" w:hAnsi="Verdana"/>
        </w:rPr>
      </w:pPr>
    </w:p>
    <w:p w14:paraId="114EDDDC" w14:textId="7C7C2B58" w:rsidR="00153739" w:rsidRPr="0075628B" w:rsidRDefault="00153739" w:rsidP="0015373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3A0826">
        <w:rPr>
          <w:rFonts w:ascii="Verdana" w:hAnsi="Verdana"/>
        </w:rPr>
        <w:t>8</w:t>
      </w:r>
    </w:p>
    <w:p w14:paraId="19A20243" w14:textId="77777777" w:rsidR="00153739" w:rsidRPr="0075628B" w:rsidRDefault="00153739" w:rsidP="0015373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773D86CC" w14:textId="77777777" w:rsidR="00153739" w:rsidRPr="0075628B" w:rsidRDefault="00153739" w:rsidP="0015373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2.Właściwym dla rozpoznania sporów wynikłych na tle realizacji niniejszej umowy jest sąd właściwy dla siedziby Zleceniodawcy. </w:t>
      </w:r>
    </w:p>
    <w:p w14:paraId="0E6944BC" w14:textId="77777777" w:rsidR="00153739" w:rsidRPr="0075628B" w:rsidRDefault="00153739" w:rsidP="0015373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3.Wszelkie załączniki stanowią integralną część niniejszej umowy.</w:t>
      </w:r>
    </w:p>
    <w:p w14:paraId="777EA740" w14:textId="77777777" w:rsidR="00153739" w:rsidRPr="0075628B" w:rsidRDefault="00153739" w:rsidP="0015373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4.Umowę sporządzono w 2 jednobrzmiących egzemplarzach po1 dla każdej ze stron. </w:t>
      </w:r>
    </w:p>
    <w:p w14:paraId="50E342FA" w14:textId="77777777" w:rsidR="00153739" w:rsidRPr="0075628B" w:rsidRDefault="00153739" w:rsidP="00153739">
      <w:pPr>
        <w:jc w:val="both"/>
        <w:rPr>
          <w:rFonts w:ascii="Verdana" w:hAnsi="Verdana"/>
        </w:rPr>
      </w:pPr>
    </w:p>
    <w:p w14:paraId="398D4D0F" w14:textId="77777777" w:rsidR="00153739" w:rsidRPr="0075628B" w:rsidRDefault="00153739" w:rsidP="00153739">
      <w:pPr>
        <w:jc w:val="both"/>
        <w:rPr>
          <w:rFonts w:ascii="Verdana" w:hAnsi="Verdana"/>
        </w:rPr>
      </w:pPr>
    </w:p>
    <w:p w14:paraId="4A2CAC44" w14:textId="7CD202ED" w:rsidR="00CF0DBE" w:rsidRPr="00BF2146" w:rsidRDefault="00CF0DBE" w:rsidP="00153739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584D4DC9" w14:textId="77777777" w:rsidR="00EE60E3" w:rsidRPr="00BF2146" w:rsidRDefault="00EE60E3" w:rsidP="001A1C15">
      <w:pPr>
        <w:rPr>
          <w:rFonts w:ascii="Verdana" w:hAnsi="Verdana"/>
        </w:rPr>
      </w:pPr>
    </w:p>
    <w:p w14:paraId="718F38FC" w14:textId="0977112F" w:rsidR="007007FD" w:rsidRDefault="001A1C15" w:rsidP="00CA6EE4">
      <w:pPr>
        <w:rPr>
          <w:rFonts w:ascii="Verdana" w:hAnsi="Verdana"/>
          <w:b/>
        </w:rPr>
      </w:pPr>
      <w:r w:rsidRPr="00BF2146">
        <w:rPr>
          <w:rFonts w:ascii="Verdana" w:hAnsi="Verdana"/>
          <w:b/>
        </w:rPr>
        <w:t xml:space="preserve">Za Zleceniodawcę                                                                            </w:t>
      </w:r>
      <w:r w:rsidRPr="00BF2146">
        <w:rPr>
          <w:rFonts w:ascii="Verdana" w:hAnsi="Verdana"/>
          <w:b/>
        </w:rPr>
        <w:tab/>
      </w:r>
      <w:r w:rsidRPr="00BF2146">
        <w:rPr>
          <w:rFonts w:ascii="Verdana" w:hAnsi="Verdana"/>
          <w:b/>
        </w:rPr>
        <w:tab/>
        <w:t>Za Zleceniobiorcę</w:t>
      </w:r>
    </w:p>
    <w:p w14:paraId="6703B571" w14:textId="77777777" w:rsidR="00285FC0" w:rsidRPr="00285FC0" w:rsidRDefault="00285FC0" w:rsidP="00285FC0">
      <w:pPr>
        <w:rPr>
          <w:rFonts w:ascii="Verdana" w:hAnsi="Verdana"/>
        </w:rPr>
      </w:pPr>
    </w:p>
    <w:p w14:paraId="0C45E9F7" w14:textId="77777777" w:rsidR="00285FC0" w:rsidRPr="00285FC0" w:rsidRDefault="00285FC0" w:rsidP="00285FC0">
      <w:pPr>
        <w:rPr>
          <w:rFonts w:ascii="Verdana" w:hAnsi="Verdana"/>
        </w:rPr>
      </w:pPr>
    </w:p>
    <w:p w14:paraId="76BB11F4" w14:textId="77777777" w:rsidR="00285FC0" w:rsidRDefault="00285FC0" w:rsidP="00285FC0">
      <w:pPr>
        <w:rPr>
          <w:rFonts w:ascii="Verdana" w:hAnsi="Verdana"/>
          <w:b/>
        </w:rPr>
      </w:pPr>
    </w:p>
    <w:p w14:paraId="5A945DDF" w14:textId="6E623CE9" w:rsidR="00285FC0" w:rsidRDefault="00285FC0" w:rsidP="00285FC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                                                                     …………………………………..</w:t>
      </w:r>
    </w:p>
    <w:p w14:paraId="4A18240D" w14:textId="136454DD" w:rsidR="00285FC0" w:rsidRPr="00285FC0" w:rsidRDefault="00285FC0" w:rsidP="00285FC0">
      <w:pPr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     </w:t>
      </w:r>
      <w:r w:rsidRPr="00285FC0">
        <w:rPr>
          <w:rFonts w:ascii="Verdana" w:hAnsi="Verdana"/>
          <w:i/>
          <w:iCs/>
          <w:sz w:val="18"/>
          <w:szCs w:val="18"/>
        </w:rPr>
        <w:t>(data i podpis</w:t>
      </w:r>
      <w:r>
        <w:rPr>
          <w:rFonts w:ascii="Verdana" w:hAnsi="Verdana"/>
          <w:i/>
          <w:iCs/>
          <w:sz w:val="18"/>
          <w:szCs w:val="18"/>
        </w:rPr>
        <w:t xml:space="preserve">)                                                                                             </w:t>
      </w:r>
      <w:r>
        <w:rPr>
          <w:rFonts w:ascii="Verdana" w:hAnsi="Verdana"/>
          <w:i/>
          <w:iCs/>
          <w:sz w:val="18"/>
          <w:szCs w:val="18"/>
        </w:rPr>
        <w:tab/>
      </w:r>
      <w:r w:rsidRPr="00285FC0">
        <w:rPr>
          <w:rFonts w:ascii="Verdana" w:hAnsi="Verdana"/>
          <w:i/>
          <w:iCs/>
          <w:sz w:val="18"/>
          <w:szCs w:val="18"/>
        </w:rPr>
        <w:t>(data i podpis)</w:t>
      </w:r>
    </w:p>
    <w:p w14:paraId="0D4899F6" w14:textId="1B2BF53F" w:rsidR="00285FC0" w:rsidRDefault="00285FC0" w:rsidP="00285FC0">
      <w:pPr>
        <w:tabs>
          <w:tab w:val="left" w:pos="7890"/>
        </w:tabs>
        <w:rPr>
          <w:rFonts w:ascii="Verdana" w:hAnsi="Verdana"/>
          <w:i/>
          <w:iCs/>
          <w:sz w:val="18"/>
          <w:szCs w:val="18"/>
        </w:rPr>
      </w:pPr>
    </w:p>
    <w:p w14:paraId="41343947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35686D00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2FBB6857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3988B890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770D985B" w14:textId="77777777" w:rsidR="00285FC0" w:rsidRDefault="00285FC0" w:rsidP="00285FC0">
      <w:pPr>
        <w:rPr>
          <w:rFonts w:ascii="Verdana" w:hAnsi="Verdana"/>
          <w:i/>
          <w:iCs/>
          <w:sz w:val="18"/>
          <w:szCs w:val="18"/>
        </w:rPr>
      </w:pPr>
    </w:p>
    <w:p w14:paraId="4F81D1A0" w14:textId="0AA09414" w:rsidR="00285FC0" w:rsidRDefault="00285FC0" w:rsidP="00285FC0">
      <w:pPr>
        <w:rPr>
          <w:rFonts w:ascii="Verdana" w:hAnsi="Verdana"/>
          <w:b/>
          <w:bCs/>
        </w:rPr>
      </w:pPr>
      <w:r w:rsidRPr="00285FC0">
        <w:rPr>
          <w:rFonts w:ascii="Verdana" w:hAnsi="Verdana"/>
          <w:b/>
          <w:bCs/>
        </w:rPr>
        <w:t>Kontrasygnata finansowa</w:t>
      </w:r>
    </w:p>
    <w:p w14:paraId="3FDB6F9B" w14:textId="77777777" w:rsidR="00285FC0" w:rsidRPr="00285FC0" w:rsidRDefault="00285FC0" w:rsidP="00285FC0">
      <w:pPr>
        <w:rPr>
          <w:rFonts w:ascii="Verdana" w:hAnsi="Verdana"/>
        </w:rPr>
      </w:pPr>
    </w:p>
    <w:p w14:paraId="4865A2D6" w14:textId="77777777" w:rsidR="00285FC0" w:rsidRPr="00285FC0" w:rsidRDefault="00285FC0" w:rsidP="00285FC0">
      <w:pPr>
        <w:rPr>
          <w:rFonts w:ascii="Verdana" w:hAnsi="Verdana"/>
        </w:rPr>
      </w:pPr>
    </w:p>
    <w:p w14:paraId="65942197" w14:textId="77777777" w:rsidR="00285FC0" w:rsidRDefault="00285FC0" w:rsidP="00285FC0">
      <w:pPr>
        <w:rPr>
          <w:rFonts w:ascii="Verdana" w:hAnsi="Verdana"/>
          <w:b/>
          <w:bCs/>
        </w:rPr>
      </w:pPr>
    </w:p>
    <w:p w14:paraId="79F9A081" w14:textId="0C791F80" w:rsidR="00285FC0" w:rsidRDefault="00285FC0" w:rsidP="00285FC0">
      <w:pPr>
        <w:tabs>
          <w:tab w:val="left" w:pos="405"/>
        </w:tabs>
        <w:rPr>
          <w:rFonts w:ascii="Verdana" w:hAnsi="Verdana"/>
        </w:rPr>
      </w:pPr>
      <w:r>
        <w:rPr>
          <w:rFonts w:ascii="Verdana" w:hAnsi="Verdana"/>
        </w:rPr>
        <w:tab/>
        <w:t>……………………………..</w:t>
      </w:r>
    </w:p>
    <w:p w14:paraId="50291E5C" w14:textId="77777777" w:rsidR="00285FC0" w:rsidRPr="00285FC0" w:rsidRDefault="00285FC0" w:rsidP="00285FC0">
      <w:pPr>
        <w:rPr>
          <w:rFonts w:ascii="Verdana" w:hAnsi="Verdana"/>
        </w:rPr>
      </w:pPr>
    </w:p>
    <w:p w14:paraId="162DD7F6" w14:textId="77777777" w:rsidR="00285FC0" w:rsidRPr="00285FC0" w:rsidRDefault="00285FC0" w:rsidP="00285FC0">
      <w:pPr>
        <w:rPr>
          <w:rFonts w:ascii="Verdana" w:hAnsi="Verdana"/>
        </w:rPr>
      </w:pPr>
    </w:p>
    <w:p w14:paraId="04F9301B" w14:textId="77777777" w:rsidR="00285FC0" w:rsidRPr="00285FC0" w:rsidRDefault="00285FC0" w:rsidP="00285FC0">
      <w:pPr>
        <w:rPr>
          <w:rFonts w:ascii="Verdana" w:hAnsi="Verdana"/>
        </w:rPr>
      </w:pPr>
    </w:p>
    <w:p w14:paraId="1DD4473A" w14:textId="77777777" w:rsidR="00285FC0" w:rsidRPr="00285FC0" w:rsidRDefault="00285FC0" w:rsidP="00285FC0">
      <w:pPr>
        <w:rPr>
          <w:rFonts w:ascii="Verdana" w:hAnsi="Verdana"/>
        </w:rPr>
      </w:pPr>
    </w:p>
    <w:p w14:paraId="3E0F05ED" w14:textId="77777777" w:rsidR="00285FC0" w:rsidRPr="00285FC0" w:rsidRDefault="00285FC0" w:rsidP="00285FC0">
      <w:pPr>
        <w:rPr>
          <w:rFonts w:ascii="Verdana" w:hAnsi="Verdana"/>
        </w:rPr>
      </w:pPr>
    </w:p>
    <w:p w14:paraId="336E917C" w14:textId="77777777" w:rsidR="00285FC0" w:rsidRPr="00285FC0" w:rsidRDefault="00285FC0" w:rsidP="00285FC0">
      <w:pPr>
        <w:rPr>
          <w:rFonts w:ascii="Verdana" w:hAnsi="Verdana"/>
        </w:rPr>
      </w:pPr>
    </w:p>
    <w:p w14:paraId="4EAB8917" w14:textId="77777777" w:rsidR="00285FC0" w:rsidRPr="00285FC0" w:rsidRDefault="00285FC0" w:rsidP="00285FC0">
      <w:pPr>
        <w:rPr>
          <w:rFonts w:ascii="Verdana" w:hAnsi="Verdana"/>
        </w:rPr>
      </w:pPr>
    </w:p>
    <w:p w14:paraId="7A4106A9" w14:textId="77777777" w:rsidR="00285FC0" w:rsidRPr="00285FC0" w:rsidRDefault="00285FC0" w:rsidP="00285FC0">
      <w:pPr>
        <w:rPr>
          <w:rFonts w:ascii="Verdana" w:hAnsi="Verdana"/>
        </w:rPr>
      </w:pPr>
    </w:p>
    <w:p w14:paraId="21BDD23E" w14:textId="77777777" w:rsidR="00285FC0" w:rsidRPr="00285FC0" w:rsidRDefault="00285FC0" w:rsidP="00285FC0">
      <w:pPr>
        <w:rPr>
          <w:rFonts w:ascii="Verdana" w:hAnsi="Verdana"/>
        </w:rPr>
      </w:pPr>
    </w:p>
    <w:p w14:paraId="080961FF" w14:textId="77777777" w:rsidR="00635186" w:rsidRPr="0075628B" w:rsidRDefault="00635186" w:rsidP="00635186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Załączniki do umowy:</w:t>
      </w:r>
    </w:p>
    <w:p w14:paraId="6B01198C" w14:textId="77777777" w:rsidR="00635186" w:rsidRPr="0075628B" w:rsidRDefault="00635186" w:rsidP="00635186">
      <w:pPr>
        <w:pStyle w:val="Zwykytekst"/>
        <w:numPr>
          <w:ilvl w:val="0"/>
          <w:numId w:val="24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 xml:space="preserve">Oferta Wykonawcy/opis przedmiotu zamówienia </w:t>
      </w:r>
    </w:p>
    <w:p w14:paraId="243E0C9E" w14:textId="77777777" w:rsidR="00635186" w:rsidRPr="0075628B" w:rsidRDefault="00635186" w:rsidP="00635186">
      <w:pPr>
        <w:pStyle w:val="Zwykytekst"/>
        <w:numPr>
          <w:ilvl w:val="0"/>
          <w:numId w:val="24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Oświadczenie dla celów podatkowych dotyczące podmiotów powiązanych</w:t>
      </w:r>
    </w:p>
    <w:p w14:paraId="304FBE93" w14:textId="044D9880" w:rsidR="004C26E3" w:rsidRDefault="004C26E3" w:rsidP="00285FC0">
      <w:pPr>
        <w:tabs>
          <w:tab w:val="left" w:pos="1320"/>
        </w:tabs>
        <w:rPr>
          <w:rFonts w:ascii="Verdana" w:hAnsi="Verdana"/>
        </w:rPr>
      </w:pPr>
    </w:p>
    <w:p w14:paraId="308EFE59" w14:textId="77777777" w:rsidR="003515FF" w:rsidRDefault="003515FF" w:rsidP="00285FC0">
      <w:pPr>
        <w:tabs>
          <w:tab w:val="left" w:pos="1320"/>
        </w:tabs>
        <w:rPr>
          <w:rFonts w:ascii="Verdana" w:hAnsi="Verdana"/>
        </w:rPr>
      </w:pPr>
    </w:p>
    <w:p w14:paraId="30E80B47" w14:textId="77777777" w:rsidR="004C26E3" w:rsidRDefault="004C26E3" w:rsidP="00285FC0">
      <w:pPr>
        <w:tabs>
          <w:tab w:val="left" w:pos="1320"/>
        </w:tabs>
        <w:rPr>
          <w:rFonts w:ascii="Verdana" w:hAnsi="Verdana"/>
        </w:rPr>
      </w:pPr>
    </w:p>
    <w:p w14:paraId="5A51A71C" w14:textId="77777777" w:rsidR="004C26E3" w:rsidRDefault="004C26E3" w:rsidP="00285FC0">
      <w:pPr>
        <w:tabs>
          <w:tab w:val="left" w:pos="1320"/>
        </w:tabs>
        <w:rPr>
          <w:rFonts w:ascii="Verdana" w:hAnsi="Verdana"/>
        </w:rPr>
      </w:pPr>
    </w:p>
    <w:p w14:paraId="4436F6B5" w14:textId="77777777" w:rsidR="004C26E3" w:rsidRDefault="004C26E3" w:rsidP="00285FC0">
      <w:pPr>
        <w:tabs>
          <w:tab w:val="left" w:pos="1320"/>
        </w:tabs>
        <w:rPr>
          <w:rFonts w:ascii="Verdana" w:hAnsi="Verdana"/>
        </w:rPr>
      </w:pPr>
    </w:p>
    <w:p w14:paraId="32991F2D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62341883" w14:textId="77777777" w:rsidR="00285FC0" w:rsidRDefault="00285FC0" w:rsidP="00285FC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Załącznik nr 2 do umowy </w:t>
      </w:r>
    </w:p>
    <w:p w14:paraId="039D4A5C" w14:textId="77777777" w:rsidR="00285FC0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43A6D0F" w14:textId="77777777" w:rsidR="00285FC0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076B6CA" w14:textId="77777777" w:rsidR="00285FC0" w:rsidRPr="001A7899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354F0ACC" w14:textId="77777777" w:rsidR="00285FC0" w:rsidRPr="001A7899" w:rsidRDefault="00285FC0" w:rsidP="00285FC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345DFC6B" w14:textId="77777777" w:rsidR="00285FC0" w:rsidRPr="001A7899" w:rsidRDefault="00285FC0" w:rsidP="00285FC0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14A95337" w14:textId="77777777" w:rsidR="00285FC0" w:rsidRPr="001A7899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EEA1D41" w14:textId="77777777" w:rsidR="00285FC0" w:rsidRPr="001A7899" w:rsidRDefault="00285FC0" w:rsidP="00285FC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367109E6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959ABE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B5E2ADC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69F30D6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4213F68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A8A656E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6A61EF1F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1F6103" w14:textId="77777777" w:rsidR="00285FC0" w:rsidRPr="001A7899" w:rsidRDefault="00285FC0" w:rsidP="00285FC0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30D98762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242B8588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34AE7E76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1A7899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536365B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BD01175" w14:textId="77777777" w:rsidR="00285FC0" w:rsidRPr="001A7899" w:rsidRDefault="00285FC0" w:rsidP="00285FC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83A8B85" w14:textId="77777777" w:rsidR="00285FC0" w:rsidRPr="001A7899" w:rsidRDefault="00285FC0" w:rsidP="00285FC0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9075B3D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A43F88C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CA2CDFA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CC4D5B9" w14:textId="77777777" w:rsidR="00285FC0" w:rsidRPr="001A7899" w:rsidRDefault="00285FC0" w:rsidP="00285FC0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85FC0" w:rsidRPr="001A7899" w14:paraId="48DAA48C" w14:textId="77777777" w:rsidTr="009D0A17">
        <w:tc>
          <w:tcPr>
            <w:tcW w:w="4105" w:type="dxa"/>
            <w:shd w:val="clear" w:color="auto" w:fill="auto"/>
          </w:tcPr>
          <w:p w14:paraId="3647F53F" w14:textId="77777777" w:rsidR="00285FC0" w:rsidRPr="001A7899" w:rsidRDefault="00285FC0" w:rsidP="009D0A17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1983FF7" w14:textId="77777777" w:rsidR="00285FC0" w:rsidRPr="001A7899" w:rsidRDefault="00285FC0" w:rsidP="009D0A17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6E76315" w14:textId="77777777" w:rsidR="00285FC0" w:rsidRPr="001A7899" w:rsidRDefault="00285FC0" w:rsidP="00285F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5D0E1DC" w14:textId="77777777" w:rsidR="00285FC0" w:rsidRPr="001A7899" w:rsidRDefault="00285FC0" w:rsidP="00285FC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975AED4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2C0E93C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DC0840E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96DE14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FD2B308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2B06DB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AB2EE4E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D6CEBCB" w14:textId="77777777" w:rsidR="00285FC0" w:rsidRPr="00C409B5" w:rsidRDefault="00285FC0" w:rsidP="00285FC0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CB701F6" w14:textId="77777777" w:rsidR="00285FC0" w:rsidRPr="00285FC0" w:rsidRDefault="00285FC0" w:rsidP="00285FC0">
      <w:pPr>
        <w:tabs>
          <w:tab w:val="left" w:pos="1320"/>
        </w:tabs>
        <w:rPr>
          <w:rFonts w:ascii="Verdana" w:hAnsi="Verdana"/>
        </w:rPr>
      </w:pPr>
    </w:p>
    <w:sectPr w:rsidR="00285FC0" w:rsidRPr="00285FC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D3825" w14:textId="77777777" w:rsidR="00A14A6A" w:rsidRDefault="00A14A6A">
      <w:r>
        <w:separator/>
      </w:r>
    </w:p>
  </w:endnote>
  <w:endnote w:type="continuationSeparator" w:id="0">
    <w:p w14:paraId="52ACBE0C" w14:textId="77777777" w:rsidR="00A14A6A" w:rsidRDefault="00A1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2B03D" w14:textId="77777777" w:rsidR="00A14A6A" w:rsidRDefault="00A14A6A">
      <w:r>
        <w:separator/>
      </w:r>
    </w:p>
  </w:footnote>
  <w:footnote w:type="continuationSeparator" w:id="0">
    <w:p w14:paraId="31807524" w14:textId="77777777" w:rsidR="00A14A6A" w:rsidRDefault="00A14A6A">
      <w:r>
        <w:continuationSeparator/>
      </w:r>
    </w:p>
  </w:footnote>
  <w:footnote w:id="1">
    <w:p w14:paraId="369EB332" w14:textId="77777777" w:rsidR="00285FC0" w:rsidRPr="001A7899" w:rsidRDefault="00285FC0" w:rsidP="00285F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14D66F3" w14:textId="77777777" w:rsidR="00285FC0" w:rsidRPr="00011950" w:rsidRDefault="00285FC0" w:rsidP="00285F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eastAsiaTheme="minorHAnsi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732D54" w14:textId="77777777" w:rsidR="00285FC0" w:rsidRPr="00011950" w:rsidRDefault="00285FC0" w:rsidP="00285FC0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eastAsiaTheme="minorHAnsi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EBA13" w14:textId="77777777" w:rsidR="00285FC0" w:rsidRPr="00011950" w:rsidRDefault="00285FC0" w:rsidP="00285FC0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551F9E" w14:textId="77777777" w:rsidR="00285FC0" w:rsidRPr="00011950" w:rsidRDefault="00285FC0" w:rsidP="00285FC0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AAAEC8" w14:textId="77777777" w:rsidR="00285FC0" w:rsidRPr="00011950" w:rsidRDefault="00285FC0" w:rsidP="00285FC0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FFD73B" w14:textId="77777777" w:rsidR="00285FC0" w:rsidRPr="00011950" w:rsidRDefault="00285FC0" w:rsidP="00285F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eastAsiaTheme="minorHAnsi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eastAsiaTheme="minorHAnsi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F0C6D8" w14:textId="77777777" w:rsidR="00285FC0" w:rsidRPr="00011950" w:rsidRDefault="00285FC0" w:rsidP="00285FC0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eastAsiaTheme="minorHAnsi" w:hAnsi="Verdana" w:cs="Arial"/>
          <w:sz w:val="16"/>
          <w:szCs w:val="16"/>
        </w:rPr>
        <w:t> </w:t>
      </w:r>
    </w:p>
    <w:p w14:paraId="0D090485" w14:textId="77777777" w:rsidR="00285FC0" w:rsidRPr="00011950" w:rsidRDefault="00285FC0" w:rsidP="00285FC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FF10B3" w14:textId="77777777" w:rsidR="00285FC0" w:rsidRPr="00011950" w:rsidRDefault="00285FC0" w:rsidP="00285FC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307E35" w14:textId="77777777" w:rsidR="00285FC0" w:rsidRPr="00011950" w:rsidRDefault="00285FC0" w:rsidP="00285FC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668405" w14:textId="77777777" w:rsidR="00285FC0" w:rsidRPr="00011950" w:rsidRDefault="00285FC0" w:rsidP="00285FC0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E37DF5" w14:textId="77777777" w:rsidR="00285FC0" w:rsidRPr="005F4BFA" w:rsidRDefault="00285FC0" w:rsidP="00285F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56402C2" w14:textId="77777777" w:rsidR="00285FC0" w:rsidRPr="001A7899" w:rsidRDefault="00285FC0" w:rsidP="00285F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CAB5C0" w14:textId="77777777" w:rsidR="00285FC0" w:rsidRPr="001A7899" w:rsidRDefault="00285FC0" w:rsidP="00285F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AB6875" w14:textId="77777777" w:rsidR="00285FC0" w:rsidRPr="001A7899" w:rsidRDefault="00285FC0" w:rsidP="00285F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1D324F4" w14:textId="77777777" w:rsidR="00285FC0" w:rsidRPr="001A7899" w:rsidRDefault="00285FC0" w:rsidP="00285FC0">
      <w:pPr>
        <w:pStyle w:val="Tekstprzypisudolnego"/>
        <w:numPr>
          <w:ilvl w:val="0"/>
          <w:numId w:val="2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C3D4CF4" w14:textId="77777777" w:rsidR="00285FC0" w:rsidRPr="001A7899" w:rsidRDefault="00285FC0" w:rsidP="00285FC0">
      <w:pPr>
        <w:pStyle w:val="Tekstprzypisudolnego"/>
        <w:numPr>
          <w:ilvl w:val="0"/>
          <w:numId w:val="2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BDFBD7" w14:textId="77777777" w:rsidR="00285FC0" w:rsidRPr="001A7899" w:rsidRDefault="00285FC0" w:rsidP="00285FC0">
      <w:pPr>
        <w:pStyle w:val="Tekstprzypisudolnego"/>
        <w:numPr>
          <w:ilvl w:val="0"/>
          <w:numId w:val="2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17357B8" w14:textId="77777777" w:rsidR="00285FC0" w:rsidRPr="001A7899" w:rsidRDefault="00285FC0" w:rsidP="00285F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0F92E58" w14:textId="77777777" w:rsidR="00285FC0" w:rsidRPr="001A7899" w:rsidRDefault="00285FC0" w:rsidP="00285F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273D397" w14:textId="77777777" w:rsidR="00285FC0" w:rsidRPr="001A7899" w:rsidRDefault="00285FC0" w:rsidP="00285F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08917CE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6630C68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0DFD211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58A994F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128624F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5505F37" w14:textId="77777777" w:rsidR="00285FC0" w:rsidRPr="001A7899" w:rsidRDefault="00285FC0" w:rsidP="00285F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761BE1C" w14:textId="77777777" w:rsidR="00285FC0" w:rsidRPr="001A7899" w:rsidRDefault="00285FC0" w:rsidP="00285F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BC71F0C" w14:textId="77777777" w:rsidR="00285FC0" w:rsidRPr="001A7899" w:rsidRDefault="00285FC0" w:rsidP="00285F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5A3E18"/>
    <w:multiLevelType w:val="hybridMultilevel"/>
    <w:tmpl w:val="820EB634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A145077"/>
    <w:multiLevelType w:val="hybridMultilevel"/>
    <w:tmpl w:val="70B2EBB8"/>
    <w:lvl w:ilvl="0" w:tplc="941EB248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649B2"/>
    <w:multiLevelType w:val="hybridMultilevel"/>
    <w:tmpl w:val="779885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6D41A7"/>
    <w:multiLevelType w:val="hybridMultilevel"/>
    <w:tmpl w:val="09F66434"/>
    <w:lvl w:ilvl="0" w:tplc="C654FA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64F4DEB"/>
    <w:multiLevelType w:val="hybridMultilevel"/>
    <w:tmpl w:val="FF0C0BB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16005"/>
    <w:multiLevelType w:val="hybridMultilevel"/>
    <w:tmpl w:val="10606F5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FFFFFFF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FFFFFFFF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A906057"/>
    <w:multiLevelType w:val="hybridMultilevel"/>
    <w:tmpl w:val="499C4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421C6A15"/>
    <w:multiLevelType w:val="hybridMultilevel"/>
    <w:tmpl w:val="20F0E654"/>
    <w:lvl w:ilvl="0" w:tplc="E116B5C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5F20CB4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3023B99"/>
    <w:multiLevelType w:val="hybridMultilevel"/>
    <w:tmpl w:val="0F80F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1501A7"/>
    <w:multiLevelType w:val="hybridMultilevel"/>
    <w:tmpl w:val="482899B0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927327"/>
    <w:multiLevelType w:val="multilevel"/>
    <w:tmpl w:val="EAF414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C61AC"/>
    <w:multiLevelType w:val="multilevel"/>
    <w:tmpl w:val="8722CA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2777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040954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4568470">
    <w:abstractNumId w:val="15"/>
  </w:num>
  <w:num w:numId="4" w16cid:durableId="1051685897">
    <w:abstractNumId w:val="8"/>
  </w:num>
  <w:num w:numId="5" w16cid:durableId="1598171213">
    <w:abstractNumId w:val="14"/>
  </w:num>
  <w:num w:numId="6" w16cid:durableId="1751346808">
    <w:abstractNumId w:val="23"/>
  </w:num>
  <w:num w:numId="7" w16cid:durableId="1149253469">
    <w:abstractNumId w:val="22"/>
  </w:num>
  <w:num w:numId="8" w16cid:durableId="1721593432">
    <w:abstractNumId w:val="20"/>
  </w:num>
  <w:num w:numId="9" w16cid:durableId="2792606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0568418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69450600">
    <w:abstractNumId w:val="17"/>
  </w:num>
  <w:num w:numId="12" w16cid:durableId="18076218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21495572">
    <w:abstractNumId w:val="2"/>
  </w:num>
  <w:num w:numId="14" w16cid:durableId="677971077">
    <w:abstractNumId w:val="5"/>
  </w:num>
  <w:num w:numId="15" w16cid:durableId="2081517658">
    <w:abstractNumId w:val="12"/>
  </w:num>
  <w:num w:numId="16" w16cid:durableId="651636221">
    <w:abstractNumId w:val="11"/>
  </w:num>
  <w:num w:numId="17" w16cid:durableId="767695581">
    <w:abstractNumId w:val="6"/>
  </w:num>
  <w:num w:numId="18" w16cid:durableId="991374803">
    <w:abstractNumId w:val="16"/>
  </w:num>
  <w:num w:numId="19" w16cid:durableId="1307783373">
    <w:abstractNumId w:val="10"/>
  </w:num>
  <w:num w:numId="20" w16cid:durableId="1455565638">
    <w:abstractNumId w:val="3"/>
  </w:num>
  <w:num w:numId="21" w16cid:durableId="1618640111">
    <w:abstractNumId w:val="7"/>
  </w:num>
  <w:num w:numId="22" w16cid:durableId="878662528">
    <w:abstractNumId w:val="13"/>
  </w:num>
  <w:num w:numId="23" w16cid:durableId="8280627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16841364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40"/>
    <w:rsid w:val="000543EF"/>
    <w:rsid w:val="000B6493"/>
    <w:rsid w:val="000E6EAF"/>
    <w:rsid w:val="001204B9"/>
    <w:rsid w:val="0012201F"/>
    <w:rsid w:val="00126008"/>
    <w:rsid w:val="00153739"/>
    <w:rsid w:val="0017139A"/>
    <w:rsid w:val="001836C1"/>
    <w:rsid w:val="001A1C15"/>
    <w:rsid w:val="001B682A"/>
    <w:rsid w:val="001B7281"/>
    <w:rsid w:val="001D60FE"/>
    <w:rsid w:val="001F53D5"/>
    <w:rsid w:val="00285FC0"/>
    <w:rsid w:val="002A373C"/>
    <w:rsid w:val="002B6D62"/>
    <w:rsid w:val="002D5E0A"/>
    <w:rsid w:val="003515FF"/>
    <w:rsid w:val="003A0826"/>
    <w:rsid w:val="00446B8D"/>
    <w:rsid w:val="00451B18"/>
    <w:rsid w:val="0048316D"/>
    <w:rsid w:val="004973AF"/>
    <w:rsid w:val="004A0F0D"/>
    <w:rsid w:val="004C1054"/>
    <w:rsid w:val="004C26E3"/>
    <w:rsid w:val="004E02BF"/>
    <w:rsid w:val="0050385D"/>
    <w:rsid w:val="0054080E"/>
    <w:rsid w:val="005A7A94"/>
    <w:rsid w:val="005D158A"/>
    <w:rsid w:val="005D69AA"/>
    <w:rsid w:val="00635186"/>
    <w:rsid w:val="0067101D"/>
    <w:rsid w:val="00691104"/>
    <w:rsid w:val="006B2EFB"/>
    <w:rsid w:val="006C5539"/>
    <w:rsid w:val="006D0F7E"/>
    <w:rsid w:val="006E722C"/>
    <w:rsid w:val="007007FD"/>
    <w:rsid w:val="007265B6"/>
    <w:rsid w:val="007613A2"/>
    <w:rsid w:val="00774622"/>
    <w:rsid w:val="007858A8"/>
    <w:rsid w:val="007D462E"/>
    <w:rsid w:val="0083226F"/>
    <w:rsid w:val="008476F7"/>
    <w:rsid w:val="00880897"/>
    <w:rsid w:val="00892E0C"/>
    <w:rsid w:val="008A088A"/>
    <w:rsid w:val="008C634A"/>
    <w:rsid w:val="00920EBB"/>
    <w:rsid w:val="00971831"/>
    <w:rsid w:val="00976B68"/>
    <w:rsid w:val="009D554D"/>
    <w:rsid w:val="009D5C40"/>
    <w:rsid w:val="00A01B55"/>
    <w:rsid w:val="00A14A6A"/>
    <w:rsid w:val="00A326F9"/>
    <w:rsid w:val="00A82F98"/>
    <w:rsid w:val="00AE506E"/>
    <w:rsid w:val="00AF42D3"/>
    <w:rsid w:val="00B10B61"/>
    <w:rsid w:val="00B24208"/>
    <w:rsid w:val="00B46AF2"/>
    <w:rsid w:val="00B75500"/>
    <w:rsid w:val="00B8264E"/>
    <w:rsid w:val="00B93047"/>
    <w:rsid w:val="00BF2146"/>
    <w:rsid w:val="00C218C0"/>
    <w:rsid w:val="00C56170"/>
    <w:rsid w:val="00C65C7E"/>
    <w:rsid w:val="00C92222"/>
    <w:rsid w:val="00CA6EE4"/>
    <w:rsid w:val="00CC5329"/>
    <w:rsid w:val="00CF0DBE"/>
    <w:rsid w:val="00D15551"/>
    <w:rsid w:val="00D32940"/>
    <w:rsid w:val="00D351E8"/>
    <w:rsid w:val="00D679EB"/>
    <w:rsid w:val="00D67DB9"/>
    <w:rsid w:val="00D92C99"/>
    <w:rsid w:val="00D938FC"/>
    <w:rsid w:val="00DA1BE1"/>
    <w:rsid w:val="00DB133F"/>
    <w:rsid w:val="00DB2CDB"/>
    <w:rsid w:val="00E32983"/>
    <w:rsid w:val="00E54708"/>
    <w:rsid w:val="00E574FB"/>
    <w:rsid w:val="00E73A2C"/>
    <w:rsid w:val="00ED2BA1"/>
    <w:rsid w:val="00EE60E3"/>
    <w:rsid w:val="00F16EC6"/>
    <w:rsid w:val="00F20D4C"/>
    <w:rsid w:val="00F54208"/>
    <w:rsid w:val="00FC1D0B"/>
    <w:rsid w:val="00FC498B"/>
    <w:rsid w:val="00F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245D02"/>
  <w15:chartTrackingRefBased/>
  <w15:docId w15:val="{222ED0DC-9F1B-49C4-B6E4-5BC22AAF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1C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1A1C15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1F53D5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56170"/>
    <w:pPr>
      <w:spacing w:before="100" w:beforeAutospacing="1" w:after="142" w:line="276" w:lineRule="auto"/>
    </w:pPr>
    <w:rPr>
      <w:sz w:val="24"/>
      <w:szCs w:val="24"/>
    </w:rPr>
  </w:style>
  <w:style w:type="paragraph" w:customStyle="1" w:styleId="western">
    <w:name w:val="western"/>
    <w:basedOn w:val="Normalny"/>
    <w:rsid w:val="00C56170"/>
    <w:pPr>
      <w:spacing w:before="100" w:beforeAutospacing="1" w:after="142" w:line="276" w:lineRule="auto"/>
    </w:pPr>
    <w:rPr>
      <w:rFonts w:ascii="Calibri" w:hAnsi="Calibri" w:cs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8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831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D462E"/>
    <w:pPr>
      <w:suppressAutoHyphens/>
      <w:autoSpaceDN w:val="0"/>
      <w:spacing w:after="120"/>
      <w:ind w:left="283"/>
      <w:textAlignment w:val="baseline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462E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4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74FB"/>
    <w:pPr>
      <w:suppressAutoHyphens/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74FB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5F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5FC0"/>
    <w:rPr>
      <w:lang w:val="en-US"/>
    </w:rPr>
  </w:style>
  <w:style w:type="paragraph" w:customStyle="1" w:styleId="paragraph">
    <w:name w:val="paragraph"/>
    <w:basedOn w:val="Normalny"/>
    <w:rsid w:val="00285F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85FC0"/>
  </w:style>
  <w:style w:type="character" w:customStyle="1" w:styleId="eop">
    <w:name w:val="eop"/>
    <w:basedOn w:val="Domylnaczcionkaakapitu"/>
    <w:rsid w:val="00285FC0"/>
  </w:style>
  <w:style w:type="character" w:styleId="Odwoanieprzypisudolnego">
    <w:name w:val="footnote reference"/>
    <w:uiPriority w:val="99"/>
    <w:semiHidden/>
    <w:unhideWhenUsed/>
    <w:rsid w:val="00285F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2EE85-06B6-4760-8A06-3310DB97D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1158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2025-05-12T09:05:00Z</cp:lastPrinted>
  <dcterms:created xsi:type="dcterms:W3CDTF">2025-05-12T09:05:00Z</dcterms:created>
  <dcterms:modified xsi:type="dcterms:W3CDTF">2025-05-12T09:05:00Z</dcterms:modified>
</cp:coreProperties>
</file>