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92F1F" w14:textId="29E21E57" w:rsidR="00B36EDA" w:rsidRPr="00EF1737" w:rsidRDefault="004D1828" w:rsidP="00B36EDA">
      <w:pPr>
        <w:spacing w:after="600"/>
        <w:jc w:val="right"/>
      </w:pPr>
      <w:bookmarkStart w:id="0" w:name="_Hlk53520193"/>
      <w:r w:rsidRPr="00EF1737">
        <w:t>Kraków</w:t>
      </w:r>
      <w:r w:rsidR="00B36EDA" w:rsidRPr="00EF1737">
        <w:t xml:space="preserve"> dnia: </w:t>
      </w:r>
      <w:r w:rsidR="00B2212C">
        <w:t>12.05.2025r.</w:t>
      </w:r>
    </w:p>
    <w:p w14:paraId="23B17F85" w14:textId="77777777" w:rsidR="004D1828" w:rsidRPr="00EF1737" w:rsidRDefault="004D1828" w:rsidP="00EF1737">
      <w:pPr>
        <w:ind w:right="3969"/>
        <w:rPr>
          <w:b/>
          <w:bCs/>
        </w:rPr>
      </w:pPr>
      <w:r w:rsidRPr="00EF1737">
        <w:rPr>
          <w:b/>
          <w:bCs/>
        </w:rPr>
        <w:t>Szpital Miejski Specjalistyczny</w:t>
      </w:r>
    </w:p>
    <w:p w14:paraId="6B75E130" w14:textId="77777777" w:rsidR="004D1828" w:rsidRPr="00EF1737" w:rsidRDefault="004D1828" w:rsidP="00EF1737">
      <w:pPr>
        <w:ind w:right="3969"/>
        <w:rPr>
          <w:b/>
          <w:bCs/>
        </w:rPr>
      </w:pPr>
      <w:r w:rsidRPr="00EF1737">
        <w:rPr>
          <w:b/>
          <w:bCs/>
        </w:rPr>
        <w:t>im. Gabriela Narutowicza w Krakowie</w:t>
      </w:r>
    </w:p>
    <w:p w14:paraId="3449B3E6" w14:textId="77777777" w:rsidR="00B36EDA" w:rsidRPr="00EF1737" w:rsidRDefault="004D1828" w:rsidP="00EF1737">
      <w:pPr>
        <w:ind w:right="3969"/>
      </w:pPr>
      <w:r w:rsidRPr="00EF1737">
        <w:t>ul. Prądnicka</w:t>
      </w:r>
      <w:r w:rsidR="00B36EDA" w:rsidRPr="00EF1737">
        <w:t xml:space="preserve"> </w:t>
      </w:r>
      <w:r w:rsidRPr="00EF1737">
        <w:t>35-37</w:t>
      </w:r>
    </w:p>
    <w:p w14:paraId="0A87484A" w14:textId="77777777" w:rsidR="00B36EDA" w:rsidRPr="00EF1737" w:rsidRDefault="004D1828" w:rsidP="00EF1737">
      <w:pPr>
        <w:ind w:right="3969"/>
      </w:pPr>
      <w:r w:rsidRPr="00EF1737">
        <w:t>31-202</w:t>
      </w:r>
      <w:r w:rsidR="00B36EDA" w:rsidRPr="00EF1737">
        <w:t xml:space="preserve"> </w:t>
      </w:r>
      <w:r w:rsidRPr="00EF1737">
        <w:t>Kraków</w:t>
      </w:r>
    </w:p>
    <w:p w14:paraId="1A0881FC" w14:textId="77777777" w:rsidR="00B36EDA" w:rsidRPr="00EF1737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F1737" w14:paraId="73595555" w14:textId="77777777" w:rsidTr="00B36EDA">
        <w:tc>
          <w:tcPr>
            <w:tcW w:w="9923" w:type="dxa"/>
            <w:shd w:val="clear" w:color="auto" w:fill="F2F2F2"/>
            <w:hideMark/>
          </w:tcPr>
          <w:p w14:paraId="536F52D3" w14:textId="7CF2FC7B" w:rsidR="00B36EDA" w:rsidRPr="00EF1737" w:rsidRDefault="00EF1737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0C93DEB" w14:textId="77777777" w:rsidR="00B36EDA" w:rsidRPr="00EF1737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F1737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52B8C8C" w14:textId="77777777" w:rsidR="00B36EDA" w:rsidRPr="00EF1737" w:rsidRDefault="00B36EDA" w:rsidP="00B36EDA">
      <w:pPr>
        <w:keepNext/>
        <w:spacing w:after="240"/>
        <w:outlineLvl w:val="0"/>
        <w:rPr>
          <w:b/>
        </w:rPr>
      </w:pPr>
    </w:p>
    <w:p w14:paraId="32BBBBA4" w14:textId="77777777" w:rsidR="00B36EDA" w:rsidRPr="00EF1737" w:rsidRDefault="00B36EDA" w:rsidP="00EF1737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EF1737">
        <w:rPr>
          <w:rFonts w:eastAsia="Calibri"/>
          <w:lang w:eastAsia="en-US"/>
        </w:rPr>
        <w:t xml:space="preserve">Dotyczy </w:t>
      </w:r>
      <w:r w:rsidRPr="00EF1737">
        <w:rPr>
          <w:sz w:val="22"/>
          <w:szCs w:val="22"/>
        </w:rPr>
        <w:t>postępowania o udzielenie zamówienia publicznego</w:t>
      </w:r>
      <w:r w:rsidRPr="00EF1737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F1737" w14:paraId="5EF244B3" w14:textId="77777777" w:rsidTr="00B36EDA">
        <w:tc>
          <w:tcPr>
            <w:tcW w:w="2269" w:type="dxa"/>
            <w:shd w:val="clear" w:color="auto" w:fill="auto"/>
          </w:tcPr>
          <w:p w14:paraId="671A41D1" w14:textId="77777777" w:rsidR="00B36EDA" w:rsidRPr="00EF1737" w:rsidRDefault="00B36EDA" w:rsidP="00EF173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EF1737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55BD473" w14:textId="77777777" w:rsidR="00B36EDA" w:rsidRPr="00EF1737" w:rsidRDefault="004D1828" w:rsidP="00EF173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EF1737">
              <w:rPr>
                <w:bCs/>
                <w:i/>
                <w:iCs/>
                <w:sz w:val="22"/>
                <w:szCs w:val="22"/>
              </w:rPr>
              <w:t>Zakup i dostawa produktów antyseptycznych i dezynfekujących do skóry i błon śluzowych I</w:t>
            </w:r>
          </w:p>
        </w:tc>
      </w:tr>
      <w:tr w:rsidR="004D1828" w:rsidRPr="00EF1737" w14:paraId="1F1A240F" w14:textId="77777777" w:rsidTr="0008157A">
        <w:tc>
          <w:tcPr>
            <w:tcW w:w="2269" w:type="dxa"/>
            <w:shd w:val="clear" w:color="auto" w:fill="auto"/>
          </w:tcPr>
          <w:p w14:paraId="0F4269DC" w14:textId="77777777" w:rsidR="004D1828" w:rsidRPr="00EF1737" w:rsidRDefault="004D1828" w:rsidP="00EF173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EF1737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1E3E6CE" w14:textId="77777777" w:rsidR="004D1828" w:rsidRPr="00EF1737" w:rsidRDefault="004D1828" w:rsidP="00EF173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F1737">
              <w:rPr>
                <w:b/>
                <w:sz w:val="22"/>
                <w:szCs w:val="22"/>
              </w:rPr>
              <w:t>ZP/13/2025</w:t>
            </w:r>
          </w:p>
        </w:tc>
      </w:tr>
    </w:tbl>
    <w:p w14:paraId="48E62845" w14:textId="77777777" w:rsidR="00B36EDA" w:rsidRPr="00EF1737" w:rsidRDefault="00B36EDA" w:rsidP="00EF1737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4383ECE5" w14:textId="78FEEDE1" w:rsidR="00B36EDA" w:rsidRPr="00EF1737" w:rsidRDefault="00B36EDA" w:rsidP="00EF1737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EF1737">
        <w:rPr>
          <w:sz w:val="22"/>
          <w:szCs w:val="22"/>
        </w:rPr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D1828" w:rsidRPr="00EF1737" w14:paraId="6FF2C90A" w14:textId="77777777" w:rsidTr="004D182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3DEA4" w14:textId="30BD88A7" w:rsidR="004D1828" w:rsidRPr="00EF1737" w:rsidRDefault="004D1828" w:rsidP="00EF1737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EF1737">
              <w:rPr>
                <w:b/>
                <w:bCs/>
                <w:sz w:val="20"/>
                <w:szCs w:val="20"/>
              </w:rPr>
              <w:t>Pakiet 1 - Antybakteryjny płyn do płukania jamy ustnej</w:t>
            </w:r>
          </w:p>
          <w:p w14:paraId="7620FE0F" w14:textId="77777777" w:rsidR="004D1828" w:rsidRPr="00EF1737" w:rsidRDefault="004D1828" w:rsidP="00EF1737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EF1737">
              <w:rPr>
                <w:b/>
                <w:sz w:val="20"/>
                <w:szCs w:val="20"/>
              </w:rPr>
              <w:t>Bialmed Sp. z o.o.</w:t>
            </w:r>
          </w:p>
          <w:p w14:paraId="6ABF8666" w14:textId="01FC3E31" w:rsidR="004D1828" w:rsidRPr="00EF1737" w:rsidRDefault="00EF1737" w:rsidP="00EF1737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EF1737">
              <w:rPr>
                <w:bCs/>
                <w:sz w:val="20"/>
                <w:szCs w:val="20"/>
              </w:rPr>
              <w:t xml:space="preserve">ul. </w:t>
            </w:r>
            <w:r w:rsidR="004D1828" w:rsidRPr="00EF1737">
              <w:rPr>
                <w:bCs/>
                <w:sz w:val="20"/>
                <w:szCs w:val="20"/>
              </w:rPr>
              <w:t xml:space="preserve">Kazimierzowska 46/48/35 </w:t>
            </w:r>
          </w:p>
          <w:p w14:paraId="5093E81F" w14:textId="77777777" w:rsidR="004D1828" w:rsidRPr="00EF1737" w:rsidRDefault="004D1828" w:rsidP="00EF1737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EF1737">
              <w:rPr>
                <w:bCs/>
                <w:sz w:val="20"/>
                <w:szCs w:val="20"/>
              </w:rPr>
              <w:t>02-546 Warszawa</w:t>
            </w:r>
          </w:p>
          <w:p w14:paraId="4B6B56EE" w14:textId="36F8CDCF" w:rsidR="004D1828" w:rsidRPr="00EF1737" w:rsidRDefault="004D1828" w:rsidP="00EF1737">
            <w:pPr>
              <w:spacing w:before="120" w:line="276" w:lineRule="auto"/>
              <w:jc w:val="both"/>
              <w:rPr>
                <w:color w:val="000000"/>
              </w:rPr>
            </w:pPr>
            <w:r w:rsidRPr="00EF173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F1737">
              <w:rPr>
                <w:color w:val="000000"/>
                <w:sz w:val="20"/>
                <w:szCs w:val="20"/>
              </w:rPr>
              <w:t>:</w:t>
            </w:r>
            <w:r w:rsidR="00EF1737" w:rsidRPr="00EF1737">
              <w:rPr>
                <w:color w:val="000000"/>
                <w:sz w:val="20"/>
                <w:szCs w:val="20"/>
              </w:rPr>
              <w:t xml:space="preserve"> </w:t>
            </w:r>
            <w:r w:rsidRPr="00EF1737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4D1828" w:rsidRPr="00EF1737" w14:paraId="1A15B8CF" w14:textId="77777777" w:rsidTr="004D182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A01" w14:textId="1020BEE7" w:rsidR="004D1828" w:rsidRPr="00EF1737" w:rsidRDefault="004D1828" w:rsidP="00EF1737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EF1737">
              <w:rPr>
                <w:b/>
                <w:bCs/>
                <w:sz w:val="20"/>
                <w:szCs w:val="20"/>
              </w:rPr>
              <w:t>Pakiet 2 - Preparaty do odkażania skóry</w:t>
            </w:r>
          </w:p>
          <w:p w14:paraId="32162E7E" w14:textId="77F6034A" w:rsidR="004D1828" w:rsidRPr="00EF1737" w:rsidRDefault="004D1828" w:rsidP="00EF1737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EF1737">
              <w:rPr>
                <w:b/>
                <w:sz w:val="20"/>
                <w:szCs w:val="20"/>
              </w:rPr>
              <w:t xml:space="preserve">Centrum Zaopatrzenia Medycznego "Cezal" </w:t>
            </w:r>
            <w:r w:rsidR="00500B7B">
              <w:rPr>
                <w:b/>
                <w:sz w:val="20"/>
                <w:szCs w:val="20"/>
              </w:rPr>
              <w:t>S.A.</w:t>
            </w:r>
          </w:p>
          <w:p w14:paraId="1802615B" w14:textId="346C7765" w:rsidR="004D1828" w:rsidRPr="00EF1737" w:rsidRDefault="00EF1737" w:rsidP="00EF1737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EF1737">
              <w:rPr>
                <w:bCs/>
                <w:sz w:val="20"/>
                <w:szCs w:val="20"/>
              </w:rPr>
              <w:t xml:space="preserve">ul. </w:t>
            </w:r>
            <w:r w:rsidR="004D1828" w:rsidRPr="00EF1737">
              <w:rPr>
                <w:bCs/>
                <w:sz w:val="20"/>
                <w:szCs w:val="20"/>
              </w:rPr>
              <w:t xml:space="preserve">Balicka 117 </w:t>
            </w:r>
          </w:p>
          <w:p w14:paraId="2E5DA1C6" w14:textId="77777777" w:rsidR="004D1828" w:rsidRPr="00EF1737" w:rsidRDefault="004D1828" w:rsidP="00EF1737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EF1737">
              <w:rPr>
                <w:bCs/>
                <w:sz w:val="20"/>
                <w:szCs w:val="20"/>
              </w:rPr>
              <w:t>30-149 Kraków</w:t>
            </w:r>
          </w:p>
          <w:p w14:paraId="51D2ABCD" w14:textId="1FE0C34A" w:rsidR="004D1828" w:rsidRPr="00EF1737" w:rsidRDefault="004D1828" w:rsidP="00EF1737">
            <w:pPr>
              <w:spacing w:before="120" w:line="276" w:lineRule="auto"/>
              <w:jc w:val="both"/>
              <w:rPr>
                <w:color w:val="000000"/>
              </w:rPr>
            </w:pPr>
            <w:r w:rsidRPr="00EF173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F1737">
              <w:rPr>
                <w:color w:val="000000"/>
                <w:sz w:val="20"/>
                <w:szCs w:val="20"/>
              </w:rPr>
              <w:t>:</w:t>
            </w:r>
            <w:r w:rsidR="00EF1737" w:rsidRPr="00EF1737">
              <w:rPr>
                <w:color w:val="000000"/>
                <w:sz w:val="20"/>
                <w:szCs w:val="20"/>
              </w:rPr>
              <w:t xml:space="preserve"> </w:t>
            </w:r>
            <w:r w:rsidRPr="00EF1737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4D1828" w:rsidRPr="00EF1737" w14:paraId="7FB0DBB8" w14:textId="77777777" w:rsidTr="004D182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F8ECD" w14:textId="6D793CD6" w:rsidR="004D1828" w:rsidRPr="00EF1737" w:rsidRDefault="004D1828" w:rsidP="00EF1737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EF1737">
              <w:rPr>
                <w:b/>
                <w:bCs/>
                <w:sz w:val="20"/>
                <w:szCs w:val="20"/>
              </w:rPr>
              <w:t>Pakiet 3 - Płyn antyseptyczny do mycia ciała</w:t>
            </w:r>
          </w:p>
          <w:p w14:paraId="42F631C1" w14:textId="4F3E41BD" w:rsidR="004D1828" w:rsidRPr="00EF1737" w:rsidRDefault="004D1828" w:rsidP="00EF1737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EF1737">
              <w:rPr>
                <w:b/>
                <w:sz w:val="20"/>
                <w:szCs w:val="20"/>
              </w:rPr>
              <w:t xml:space="preserve">Centrum Zaopatrzenia Medycznego "Cezal" </w:t>
            </w:r>
            <w:r w:rsidR="00500B7B">
              <w:rPr>
                <w:b/>
                <w:sz w:val="20"/>
                <w:szCs w:val="20"/>
              </w:rPr>
              <w:t>S.A.</w:t>
            </w:r>
          </w:p>
          <w:p w14:paraId="79DF8670" w14:textId="77777777" w:rsidR="004D1828" w:rsidRPr="00EF1737" w:rsidRDefault="004D1828" w:rsidP="00EF1737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EF1737">
              <w:rPr>
                <w:bCs/>
                <w:sz w:val="20"/>
                <w:szCs w:val="20"/>
              </w:rPr>
              <w:t xml:space="preserve">Balicka 117 </w:t>
            </w:r>
          </w:p>
          <w:p w14:paraId="0F3561EA" w14:textId="77777777" w:rsidR="004D1828" w:rsidRPr="00EF1737" w:rsidRDefault="004D1828" w:rsidP="00EF1737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EF1737">
              <w:rPr>
                <w:bCs/>
                <w:sz w:val="20"/>
                <w:szCs w:val="20"/>
              </w:rPr>
              <w:t>30-149 Kraków</w:t>
            </w:r>
          </w:p>
          <w:p w14:paraId="67D55F2B" w14:textId="636A4BE8" w:rsidR="004D1828" w:rsidRPr="00EF1737" w:rsidRDefault="004D1828" w:rsidP="00EF1737">
            <w:pPr>
              <w:spacing w:before="120" w:line="276" w:lineRule="auto"/>
              <w:jc w:val="both"/>
              <w:rPr>
                <w:color w:val="000000"/>
              </w:rPr>
            </w:pPr>
            <w:r w:rsidRPr="00EF173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F1737">
              <w:rPr>
                <w:color w:val="000000"/>
                <w:sz w:val="20"/>
                <w:szCs w:val="20"/>
              </w:rPr>
              <w:t>:</w:t>
            </w:r>
            <w:r w:rsidR="00EF1737" w:rsidRPr="00EF1737">
              <w:rPr>
                <w:color w:val="000000"/>
                <w:sz w:val="20"/>
                <w:szCs w:val="20"/>
              </w:rPr>
              <w:t xml:space="preserve"> </w:t>
            </w:r>
            <w:r w:rsidRPr="00EF1737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4D1828" w:rsidRPr="00EF1737" w14:paraId="52121F35" w14:textId="77777777" w:rsidTr="004D182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A1FA6" w14:textId="6437C301" w:rsidR="004D1828" w:rsidRPr="00EF1737" w:rsidRDefault="004D1828" w:rsidP="00EF1737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EF1737">
              <w:rPr>
                <w:b/>
                <w:bCs/>
                <w:sz w:val="20"/>
                <w:szCs w:val="20"/>
              </w:rPr>
              <w:t>Pakiet 4 - Zestaw do toalety jamy ustnej</w:t>
            </w:r>
          </w:p>
          <w:p w14:paraId="36CCFC3F" w14:textId="3C0A3232" w:rsidR="004D1828" w:rsidRPr="00EF1737" w:rsidRDefault="004D1828" w:rsidP="00EF1737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EF1737">
              <w:rPr>
                <w:b/>
                <w:sz w:val="20"/>
                <w:szCs w:val="20"/>
              </w:rPr>
              <w:t xml:space="preserve">SKAMEX </w:t>
            </w:r>
            <w:r w:rsidR="00EF1737">
              <w:rPr>
                <w:b/>
                <w:sz w:val="20"/>
                <w:szCs w:val="20"/>
              </w:rPr>
              <w:t>S.A.</w:t>
            </w:r>
          </w:p>
          <w:p w14:paraId="70F5C7AA" w14:textId="77777777" w:rsidR="004D1828" w:rsidRPr="00EF1737" w:rsidRDefault="004D1828" w:rsidP="00EF1737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EF1737">
              <w:rPr>
                <w:bCs/>
                <w:sz w:val="20"/>
                <w:szCs w:val="20"/>
              </w:rPr>
              <w:t xml:space="preserve">ul. Częstochowska 38/52 </w:t>
            </w:r>
          </w:p>
          <w:p w14:paraId="1FF9A93D" w14:textId="77777777" w:rsidR="004D1828" w:rsidRPr="00EF1737" w:rsidRDefault="004D1828" w:rsidP="00EF1737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EF1737">
              <w:rPr>
                <w:bCs/>
                <w:sz w:val="20"/>
                <w:szCs w:val="20"/>
              </w:rPr>
              <w:t>93-121 Łódź</w:t>
            </w:r>
          </w:p>
          <w:p w14:paraId="20AAC346" w14:textId="491FA4C1" w:rsidR="004D1828" w:rsidRPr="00EF1737" w:rsidRDefault="004D1828" w:rsidP="00EF1737">
            <w:pPr>
              <w:spacing w:before="120" w:line="276" w:lineRule="auto"/>
              <w:jc w:val="both"/>
              <w:rPr>
                <w:color w:val="000000"/>
              </w:rPr>
            </w:pPr>
            <w:r w:rsidRPr="00EF173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F1737">
              <w:rPr>
                <w:color w:val="000000"/>
                <w:sz w:val="20"/>
                <w:szCs w:val="20"/>
              </w:rPr>
              <w:t>:</w:t>
            </w:r>
            <w:r w:rsidR="00EF1737" w:rsidRPr="00EF1737">
              <w:rPr>
                <w:color w:val="000000"/>
                <w:sz w:val="20"/>
                <w:szCs w:val="20"/>
              </w:rPr>
              <w:t xml:space="preserve"> </w:t>
            </w:r>
            <w:r w:rsidRPr="00EF1737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1C4418BC" w14:textId="77777777" w:rsidR="00B36EDA" w:rsidRPr="00EF1737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EF1737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EF1737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EF1737" w14:paraId="460907B3" w14:textId="77777777" w:rsidTr="004D18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75AE06" w14:textId="77777777" w:rsidR="00B36EDA" w:rsidRPr="00EF173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F1737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A21230" w14:textId="77777777" w:rsidR="00B36EDA" w:rsidRPr="00EF1737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EF1737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A0BEF0" w14:textId="77777777" w:rsidR="00B36EDA" w:rsidRPr="00EF173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F1737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C9CEA2" w14:textId="77777777" w:rsidR="00B36EDA" w:rsidRPr="00EF173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F1737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4D1828" w:rsidRPr="00EF1737" w14:paraId="1D335E79" w14:textId="77777777" w:rsidTr="004D18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9389D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1 - Pakiet 1 - Antybakteryjny płyn do płukania jamy ustnej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DD007" w14:textId="77777777" w:rsidR="004D1828" w:rsidRPr="00EF1737" w:rsidRDefault="004D1828" w:rsidP="0008157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F1737">
              <w:rPr>
                <w:b/>
                <w:bCs/>
                <w:sz w:val="20"/>
                <w:szCs w:val="20"/>
              </w:rPr>
              <w:t>Bialmed Sp. z o.o.</w:t>
            </w:r>
          </w:p>
          <w:p w14:paraId="41A27316" w14:textId="29BAD389" w:rsidR="004D1828" w:rsidRPr="00EF1737" w:rsidRDefault="00EF1737" w:rsidP="0008157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D1828" w:rsidRPr="00EF1737">
              <w:rPr>
                <w:sz w:val="20"/>
                <w:szCs w:val="20"/>
              </w:rPr>
              <w:t xml:space="preserve">Kazimierzowska 46/48/35 </w:t>
            </w:r>
          </w:p>
          <w:p w14:paraId="1025E4F8" w14:textId="77777777" w:rsidR="004D1828" w:rsidRPr="00EF1737" w:rsidRDefault="004D1828" w:rsidP="0008157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DA6A2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E5298" w14:textId="77777777" w:rsidR="004D1828" w:rsidRPr="00EF1737" w:rsidRDefault="004D1828" w:rsidP="0008157A">
            <w:pPr>
              <w:jc w:val="center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 xml:space="preserve">  500,00</w:t>
            </w:r>
          </w:p>
        </w:tc>
      </w:tr>
      <w:tr w:rsidR="004D1828" w:rsidRPr="00EF1737" w14:paraId="49681B8E" w14:textId="77777777" w:rsidTr="004D18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C05D9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1 - Pakiet 1 - Antybakteryjny płyn do płukania jamy ustnej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93106" w14:textId="71EF950D" w:rsidR="004D1828" w:rsidRPr="00EF1737" w:rsidRDefault="00EF1737" w:rsidP="0008157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5B1A68D4" w14:textId="606E7A01" w:rsidR="004D1828" w:rsidRPr="00EF1737" w:rsidRDefault="00EF1737" w:rsidP="0008157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D1828" w:rsidRPr="00EF1737">
              <w:rPr>
                <w:sz w:val="20"/>
                <w:szCs w:val="20"/>
              </w:rPr>
              <w:t>Kolejowa 3</w:t>
            </w:r>
          </w:p>
          <w:p w14:paraId="1F3468F4" w14:textId="77777777" w:rsidR="004D1828" w:rsidRPr="00EF1737" w:rsidRDefault="004D1828" w:rsidP="0008157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55-040 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B2D9C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1 - Cena - 498.95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192C4" w14:textId="77777777" w:rsidR="004D1828" w:rsidRPr="00EF1737" w:rsidRDefault="004D1828" w:rsidP="0008157A">
            <w:pPr>
              <w:jc w:val="center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 xml:space="preserve">  498,95</w:t>
            </w:r>
          </w:p>
        </w:tc>
      </w:tr>
      <w:tr w:rsidR="004D1828" w:rsidRPr="00EF1737" w14:paraId="4F6917D5" w14:textId="77777777" w:rsidTr="004D18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5F2D3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2 - Pakiet 2 - Preparaty do odkażania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15322" w14:textId="5490B858" w:rsidR="004D1828" w:rsidRPr="00EF1737" w:rsidRDefault="004D1828" w:rsidP="0008157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F1737">
              <w:rPr>
                <w:b/>
                <w:bCs/>
                <w:sz w:val="20"/>
                <w:szCs w:val="20"/>
              </w:rPr>
              <w:t>Centrum Zaopatrzenia Medycznego "Cezal" S</w:t>
            </w:r>
            <w:r w:rsidR="00EF1737">
              <w:rPr>
                <w:b/>
                <w:bCs/>
                <w:sz w:val="20"/>
                <w:szCs w:val="20"/>
              </w:rPr>
              <w:t>.A.</w:t>
            </w:r>
          </w:p>
          <w:p w14:paraId="358F07F5" w14:textId="431FB1C5" w:rsidR="004D1828" w:rsidRPr="00EF1737" w:rsidRDefault="00EF1737" w:rsidP="0008157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D1828" w:rsidRPr="00EF1737">
              <w:rPr>
                <w:sz w:val="20"/>
                <w:szCs w:val="20"/>
              </w:rPr>
              <w:t>Balicka 117</w:t>
            </w:r>
          </w:p>
          <w:p w14:paraId="4B311C38" w14:textId="77777777" w:rsidR="004D1828" w:rsidRPr="00EF1737" w:rsidRDefault="004D1828" w:rsidP="0008157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30-149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45E7F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F2EC" w14:textId="77777777" w:rsidR="004D1828" w:rsidRPr="00EF1737" w:rsidRDefault="004D1828" w:rsidP="0008157A">
            <w:pPr>
              <w:jc w:val="center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 xml:space="preserve">  500,00</w:t>
            </w:r>
          </w:p>
        </w:tc>
      </w:tr>
      <w:tr w:rsidR="004D1828" w:rsidRPr="00EF1737" w14:paraId="05767B8A" w14:textId="77777777" w:rsidTr="004D18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426E4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2 - Pakiet 2 - Preparaty do odkażania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AA82" w14:textId="77777777" w:rsidR="004D1828" w:rsidRPr="00EF1737" w:rsidRDefault="004D1828" w:rsidP="0008157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F1737">
              <w:rPr>
                <w:b/>
                <w:bCs/>
                <w:sz w:val="20"/>
                <w:szCs w:val="20"/>
              </w:rPr>
              <w:t>Bialmed Sp. z o.o.</w:t>
            </w:r>
          </w:p>
          <w:p w14:paraId="68DE011C" w14:textId="44CE89AA" w:rsidR="004D1828" w:rsidRPr="00EF1737" w:rsidRDefault="00EF1737" w:rsidP="0008157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D1828" w:rsidRPr="00EF1737">
              <w:rPr>
                <w:sz w:val="20"/>
                <w:szCs w:val="20"/>
              </w:rPr>
              <w:t xml:space="preserve">Kazimierzowska 46/48/35 </w:t>
            </w:r>
          </w:p>
          <w:p w14:paraId="27DD7EBE" w14:textId="77777777" w:rsidR="004D1828" w:rsidRPr="00EF1737" w:rsidRDefault="004D1828" w:rsidP="0008157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40441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2B85" w14:textId="77777777" w:rsidR="004D1828" w:rsidRPr="00EF1737" w:rsidRDefault="004D1828" w:rsidP="0008157A">
            <w:pPr>
              <w:jc w:val="center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 xml:space="preserve">  0,00</w:t>
            </w:r>
          </w:p>
        </w:tc>
      </w:tr>
      <w:tr w:rsidR="004D1828" w:rsidRPr="00EF1737" w14:paraId="1184D2A2" w14:textId="77777777" w:rsidTr="004D18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E181A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3 - Pakiet 3 - Płyn antyseptyczny do mycia ciała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F7569" w14:textId="55FF78EA" w:rsidR="004D1828" w:rsidRPr="00EF1737" w:rsidRDefault="004D1828" w:rsidP="0008157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F1737">
              <w:rPr>
                <w:b/>
                <w:bCs/>
                <w:sz w:val="20"/>
                <w:szCs w:val="20"/>
              </w:rPr>
              <w:t>Centrum Zaopatrzenia Medycznego "Cezal" S</w:t>
            </w:r>
            <w:r w:rsidR="00EF1737">
              <w:rPr>
                <w:b/>
                <w:bCs/>
                <w:sz w:val="20"/>
                <w:szCs w:val="20"/>
              </w:rPr>
              <w:t>.</w:t>
            </w:r>
            <w:r w:rsidRPr="00EF1737">
              <w:rPr>
                <w:b/>
                <w:bCs/>
                <w:sz w:val="20"/>
                <w:szCs w:val="20"/>
              </w:rPr>
              <w:t>A</w:t>
            </w:r>
            <w:r w:rsidR="00EF1737">
              <w:rPr>
                <w:b/>
                <w:bCs/>
                <w:sz w:val="20"/>
                <w:szCs w:val="20"/>
              </w:rPr>
              <w:t>.</w:t>
            </w:r>
          </w:p>
          <w:p w14:paraId="4768206D" w14:textId="5E5EFF6F" w:rsidR="004D1828" w:rsidRPr="00EF1737" w:rsidRDefault="00EF1737" w:rsidP="0008157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D1828" w:rsidRPr="00EF1737">
              <w:rPr>
                <w:sz w:val="20"/>
                <w:szCs w:val="20"/>
              </w:rPr>
              <w:t>Balicka 117</w:t>
            </w:r>
          </w:p>
          <w:p w14:paraId="00B0C301" w14:textId="77777777" w:rsidR="004D1828" w:rsidRPr="00EF1737" w:rsidRDefault="004D1828" w:rsidP="0008157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30-149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5A2D5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471F6" w14:textId="77777777" w:rsidR="004D1828" w:rsidRPr="00EF1737" w:rsidRDefault="004D1828" w:rsidP="0008157A">
            <w:pPr>
              <w:jc w:val="center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 xml:space="preserve">  500,00</w:t>
            </w:r>
          </w:p>
        </w:tc>
      </w:tr>
      <w:tr w:rsidR="004D1828" w:rsidRPr="00EF1737" w14:paraId="543868C7" w14:textId="77777777" w:rsidTr="004D18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14DFF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3 - Pakiet 3 - Płyn antyseptyczny do mycia ciała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EB80" w14:textId="025B4293" w:rsidR="004D1828" w:rsidRPr="00EF1737" w:rsidRDefault="00EF1737" w:rsidP="0008157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Schulke Polska Sp. z o.o.</w:t>
            </w:r>
          </w:p>
          <w:p w14:paraId="1E7C92BA" w14:textId="77777777" w:rsidR="004D1828" w:rsidRPr="00EF1737" w:rsidRDefault="004D1828" w:rsidP="0008157A">
            <w:pPr>
              <w:spacing w:line="276" w:lineRule="auto"/>
              <w:rPr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Al. Jerozolimskie 132</w:t>
            </w:r>
          </w:p>
          <w:p w14:paraId="2C159B8D" w14:textId="77777777" w:rsidR="004D1828" w:rsidRPr="00EF1737" w:rsidRDefault="004D1828" w:rsidP="0008157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D299E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1 - Cena - 395.60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2717C" w14:textId="77777777" w:rsidR="004D1828" w:rsidRPr="00EF1737" w:rsidRDefault="004D1828" w:rsidP="0008157A">
            <w:pPr>
              <w:jc w:val="center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 xml:space="preserve">  395,60</w:t>
            </w:r>
          </w:p>
        </w:tc>
      </w:tr>
      <w:tr w:rsidR="004D1828" w:rsidRPr="00EF1737" w14:paraId="38B024A3" w14:textId="77777777" w:rsidTr="004D18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8861E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4 - Pakiet 4 - Zestaw do toalety jamy ustnej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DEEFD" w14:textId="5D213E30" w:rsidR="004D1828" w:rsidRPr="00EF1737" w:rsidRDefault="004D1828" w:rsidP="0008157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F1737">
              <w:rPr>
                <w:b/>
                <w:bCs/>
                <w:sz w:val="20"/>
                <w:szCs w:val="20"/>
              </w:rPr>
              <w:t xml:space="preserve">SKAMEX </w:t>
            </w:r>
            <w:r w:rsidR="00EF1737">
              <w:rPr>
                <w:b/>
                <w:bCs/>
                <w:sz w:val="20"/>
                <w:szCs w:val="20"/>
              </w:rPr>
              <w:t>S.A.</w:t>
            </w:r>
          </w:p>
          <w:p w14:paraId="13261B55" w14:textId="77777777" w:rsidR="004D1828" w:rsidRPr="00EF1737" w:rsidRDefault="004D1828" w:rsidP="0008157A">
            <w:pPr>
              <w:spacing w:line="276" w:lineRule="auto"/>
              <w:rPr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ul. Częstochowska 38/52</w:t>
            </w:r>
          </w:p>
          <w:p w14:paraId="37F340EE" w14:textId="77777777" w:rsidR="004D1828" w:rsidRPr="00EF1737" w:rsidRDefault="004D1828" w:rsidP="0008157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EB505" w14:textId="77777777" w:rsidR="004D1828" w:rsidRPr="00EF1737" w:rsidRDefault="004D1828" w:rsidP="000815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32A06" w14:textId="77777777" w:rsidR="004D1828" w:rsidRPr="00EF1737" w:rsidRDefault="004D1828" w:rsidP="0008157A">
            <w:pPr>
              <w:jc w:val="center"/>
              <w:rPr>
                <w:color w:val="000000"/>
                <w:sz w:val="20"/>
                <w:szCs w:val="20"/>
              </w:rPr>
            </w:pPr>
            <w:r w:rsidRPr="00EF1737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6754CD28" w14:textId="6E34744A" w:rsidR="008642B3" w:rsidRPr="00EF1737" w:rsidRDefault="008642B3" w:rsidP="00B36EDA">
      <w:pPr>
        <w:ind w:right="-425"/>
        <w:jc w:val="right"/>
        <w:rPr>
          <w:vertAlign w:val="superscript"/>
        </w:rPr>
      </w:pPr>
    </w:p>
    <w:sectPr w:rsidR="008642B3" w:rsidRPr="00EF173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46B9C" w14:textId="77777777" w:rsidR="003958E2" w:rsidRDefault="003958E2">
      <w:r>
        <w:separator/>
      </w:r>
    </w:p>
  </w:endnote>
  <w:endnote w:type="continuationSeparator" w:id="0">
    <w:p w14:paraId="547CA95E" w14:textId="77777777" w:rsidR="003958E2" w:rsidRDefault="00395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CB58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5290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C3916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9AD6460" w14:textId="6A0BB7A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EACE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24BD7" w14:textId="77777777" w:rsidR="003958E2" w:rsidRDefault="003958E2">
      <w:r>
        <w:separator/>
      </w:r>
    </w:p>
  </w:footnote>
  <w:footnote w:type="continuationSeparator" w:id="0">
    <w:p w14:paraId="59C6C736" w14:textId="77777777" w:rsidR="003958E2" w:rsidRDefault="00395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F9EF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7F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0479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8E2"/>
    <w:rsid w:val="00022322"/>
    <w:rsid w:val="00042497"/>
    <w:rsid w:val="000C1E6F"/>
    <w:rsid w:val="000E4E56"/>
    <w:rsid w:val="001A1468"/>
    <w:rsid w:val="001B7815"/>
    <w:rsid w:val="00211A34"/>
    <w:rsid w:val="002A5DDD"/>
    <w:rsid w:val="002B1E4F"/>
    <w:rsid w:val="002B6761"/>
    <w:rsid w:val="003445A0"/>
    <w:rsid w:val="003958E2"/>
    <w:rsid w:val="003A0AFC"/>
    <w:rsid w:val="003D611C"/>
    <w:rsid w:val="00431C0B"/>
    <w:rsid w:val="00437CAD"/>
    <w:rsid w:val="004657DA"/>
    <w:rsid w:val="00494205"/>
    <w:rsid w:val="004B2665"/>
    <w:rsid w:val="004C3459"/>
    <w:rsid w:val="004D1828"/>
    <w:rsid w:val="004E324A"/>
    <w:rsid w:val="004E7234"/>
    <w:rsid w:val="00500B7B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2212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173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A2197"/>
  <w15:chartTrackingRefBased/>
  <w15:docId w15:val="{A4544800-7A18-4751-B74D-86089DA9E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385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2025-05-05T08:14:00Z</cp:lastPrinted>
  <dcterms:created xsi:type="dcterms:W3CDTF">2025-05-05T08:06:00Z</dcterms:created>
  <dcterms:modified xsi:type="dcterms:W3CDTF">2025-05-12T12:08:00Z</dcterms:modified>
</cp:coreProperties>
</file>