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70BB" w14:textId="52FE122A" w:rsidR="008D2AB8" w:rsidRPr="000D1D52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b w:val="0"/>
          <w:sz w:val="18"/>
          <w:szCs w:val="18"/>
        </w:rPr>
        <w:tab/>
      </w:r>
      <w:r w:rsidRPr="000D1D52">
        <w:rPr>
          <w:rFonts w:ascii="Verdana" w:hAnsi="Verdana"/>
          <w:sz w:val="18"/>
          <w:szCs w:val="18"/>
        </w:rPr>
        <w:t xml:space="preserve">Załącznik nr </w:t>
      </w:r>
      <w:r w:rsidR="00012286" w:rsidRPr="000D1D52">
        <w:rPr>
          <w:rFonts w:ascii="Verdana" w:hAnsi="Verdana"/>
          <w:sz w:val="18"/>
          <w:szCs w:val="18"/>
        </w:rPr>
        <w:t>1</w:t>
      </w:r>
      <w:r w:rsidR="00666EFB" w:rsidRPr="000D1D52">
        <w:rPr>
          <w:rFonts w:ascii="Verdana" w:hAnsi="Verdana"/>
          <w:sz w:val="18"/>
          <w:szCs w:val="18"/>
        </w:rPr>
        <w:t>a</w:t>
      </w:r>
    </w:p>
    <w:p w14:paraId="5F12AF3E" w14:textId="57AAD16D" w:rsidR="008D2AB8" w:rsidRPr="000D1D52" w:rsidRDefault="00666EFB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0D1D52">
        <w:rPr>
          <w:rFonts w:ascii="Verdana" w:hAnsi="Verdana"/>
          <w:b/>
          <w:sz w:val="18"/>
          <w:szCs w:val="18"/>
        </w:rPr>
        <w:t>FORMULARZ OFERTY</w:t>
      </w:r>
    </w:p>
    <w:p w14:paraId="6AD9BA5B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DCF3749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88B9AB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547C046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CA7E72B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05C16C4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7E2353F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2C2175C6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AFF623" w14:textId="77777777" w:rsidR="00DC7791" w:rsidRPr="000D1D5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B8261F2" w14:textId="77777777" w:rsidR="008D2AB8" w:rsidRPr="000D1D5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Do: Nazwa i siedziba Zamawiającego:</w:t>
      </w:r>
    </w:p>
    <w:p w14:paraId="03F47AD4" w14:textId="77777777" w:rsidR="00D14AA4" w:rsidRPr="000D1D5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Akademia Górniczo - Hutnicza</w:t>
      </w:r>
    </w:p>
    <w:p w14:paraId="5518B882" w14:textId="77777777" w:rsidR="00D14AA4" w:rsidRPr="000D1D5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im. Stanisława Staszica w Krakowie</w:t>
      </w:r>
    </w:p>
    <w:p w14:paraId="306B347C" w14:textId="77777777" w:rsidR="008D2AB8" w:rsidRPr="000D1D5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Dział Zamówień Publicznych</w:t>
      </w:r>
      <w:r w:rsidR="008D2AB8" w:rsidRPr="000D1D52">
        <w:rPr>
          <w:rFonts w:ascii="Verdana" w:hAnsi="Verdana"/>
          <w:b/>
          <w:sz w:val="18"/>
          <w:szCs w:val="18"/>
        </w:rPr>
        <w:t xml:space="preserve">  </w:t>
      </w:r>
    </w:p>
    <w:p w14:paraId="1BC94A0C" w14:textId="77777777" w:rsidR="008D2AB8" w:rsidRPr="000D1D5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Al. Mickiewicza</w:t>
      </w:r>
      <w:r w:rsidR="008D2AB8" w:rsidRPr="000D1D52">
        <w:rPr>
          <w:rFonts w:ascii="Verdana" w:hAnsi="Verdana"/>
          <w:b/>
          <w:sz w:val="18"/>
          <w:szCs w:val="18"/>
        </w:rPr>
        <w:t xml:space="preserve"> </w:t>
      </w:r>
      <w:r w:rsidRPr="000D1D52">
        <w:rPr>
          <w:rFonts w:ascii="Verdana" w:hAnsi="Verdana"/>
          <w:b/>
          <w:sz w:val="18"/>
          <w:szCs w:val="18"/>
        </w:rPr>
        <w:t>30</w:t>
      </w:r>
      <w:r w:rsidR="008D2AB8" w:rsidRPr="000D1D52">
        <w:rPr>
          <w:rFonts w:ascii="Verdana" w:hAnsi="Verdana"/>
          <w:b/>
          <w:sz w:val="18"/>
          <w:szCs w:val="18"/>
        </w:rPr>
        <w:t xml:space="preserve"> </w:t>
      </w:r>
    </w:p>
    <w:p w14:paraId="142A6F66" w14:textId="77777777" w:rsidR="008D2AB8" w:rsidRPr="000D1D52" w:rsidRDefault="00D14AA4" w:rsidP="008D2AB8">
      <w:pPr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30-059</w:t>
      </w:r>
      <w:r w:rsidR="008D2AB8" w:rsidRPr="000D1D52">
        <w:rPr>
          <w:rFonts w:ascii="Verdana" w:hAnsi="Verdana"/>
          <w:b/>
          <w:sz w:val="18"/>
          <w:szCs w:val="18"/>
        </w:rPr>
        <w:t xml:space="preserve"> </w:t>
      </w:r>
      <w:r w:rsidRPr="000D1D52">
        <w:rPr>
          <w:rFonts w:ascii="Verdana" w:hAnsi="Verdana"/>
          <w:b/>
          <w:sz w:val="18"/>
          <w:szCs w:val="18"/>
        </w:rPr>
        <w:t>Kraków</w:t>
      </w:r>
      <w:r w:rsidR="008D2AB8" w:rsidRPr="000D1D52">
        <w:rPr>
          <w:rFonts w:ascii="Verdana" w:hAnsi="Verdana"/>
          <w:b/>
          <w:sz w:val="18"/>
          <w:szCs w:val="18"/>
        </w:rPr>
        <w:t xml:space="preserve">,  </w:t>
      </w:r>
    </w:p>
    <w:p w14:paraId="3B006902" w14:textId="77777777" w:rsidR="008D2AB8" w:rsidRPr="000D1D5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9C93A1C" w14:textId="77777777" w:rsidR="008D2AB8" w:rsidRPr="000D1D5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15ABD" w:rsidRPr="000D1D52">
        <w:rPr>
          <w:rFonts w:ascii="Verdana" w:hAnsi="Verdana"/>
          <w:b/>
          <w:sz w:val="18"/>
          <w:szCs w:val="18"/>
        </w:rPr>
        <w:t>dostawa proszków specjalnych dla WIMiC - DE-dzp.272-237/25</w:t>
      </w:r>
      <w:r w:rsidRPr="000D1D52">
        <w:rPr>
          <w:rFonts w:ascii="Verdana" w:hAnsi="Verdana"/>
          <w:b/>
          <w:sz w:val="18"/>
          <w:szCs w:val="18"/>
        </w:rPr>
        <w:t xml:space="preserve">, </w:t>
      </w:r>
      <w:r w:rsidRPr="000D1D5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C7097B" w14:textId="77777777" w:rsidR="00102FDA" w:rsidRPr="000D1D52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C38E33" w14:textId="3DC521AF" w:rsidR="009505EE" w:rsidRPr="000D1D52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5A60DB" w:rsidRPr="000D1D52">
        <w:rPr>
          <w:rFonts w:ascii="Verdana" w:hAnsi="Verdana"/>
          <w:b/>
          <w:sz w:val="18"/>
          <w:szCs w:val="18"/>
        </w:rPr>
        <w:t>EURO *)</w:t>
      </w:r>
    </w:p>
    <w:p w14:paraId="2E32FE30" w14:textId="77777777" w:rsidR="009505EE" w:rsidRPr="000D1D52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54E5219" w14:textId="273881D0" w:rsidR="009505EE" w:rsidRPr="000D1D52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5A60DB" w:rsidRPr="000D1D52">
        <w:rPr>
          <w:rFonts w:ascii="Verdana" w:hAnsi="Verdana"/>
          <w:b/>
          <w:sz w:val="18"/>
          <w:szCs w:val="18"/>
        </w:rPr>
        <w:t>EURO</w:t>
      </w:r>
    </w:p>
    <w:p w14:paraId="58B0810B" w14:textId="77777777" w:rsidR="009505EE" w:rsidRPr="000D1D52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653557F" w14:textId="77777777" w:rsidR="009505EE" w:rsidRPr="000D1D52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6039C17" w14:textId="77777777" w:rsidR="009505EE" w:rsidRPr="000D1D52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87E59E" w14:textId="2D4FEC42" w:rsidR="009505EE" w:rsidRPr="000D1D52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5A60DB" w:rsidRPr="000D1D52">
        <w:rPr>
          <w:rFonts w:ascii="Verdana" w:hAnsi="Verdana"/>
          <w:sz w:val="18"/>
          <w:szCs w:val="18"/>
        </w:rPr>
        <w:t>EURO</w:t>
      </w:r>
      <w:r w:rsidR="007D6537" w:rsidRPr="000D1D52">
        <w:rPr>
          <w:rFonts w:ascii="Verdana" w:hAnsi="Verdana"/>
          <w:sz w:val="18"/>
          <w:szCs w:val="18"/>
        </w:rPr>
        <w:t xml:space="preserve"> *)</w:t>
      </w:r>
    </w:p>
    <w:p w14:paraId="0BF160D1" w14:textId="77777777" w:rsidR="005E40B8" w:rsidRPr="000D1D52" w:rsidRDefault="005E40B8" w:rsidP="005E40B8">
      <w:pPr>
        <w:jc w:val="both"/>
        <w:rPr>
          <w:rFonts w:ascii="Verdana" w:hAnsi="Verdana"/>
          <w:bCs/>
          <w:sz w:val="18"/>
          <w:szCs w:val="18"/>
        </w:rPr>
      </w:pPr>
      <w:r w:rsidRPr="000D1D52">
        <w:rPr>
          <w:rFonts w:ascii="Verdana" w:hAnsi="Verdana"/>
          <w:bCs/>
          <w:sz w:val="18"/>
          <w:szCs w:val="18"/>
        </w:rPr>
        <w:t>*) Wykonawcy zagraniczni uczestniczący w niniejszym postępowaniu, którzy na mocy odrębnych przepisów nie są zobowiązani do zapłaty podatku od towarów i usług na terytorium Polski, powinni wpisać do formularza oferty wartość zamówienia netto wyrażoną w EURO Wyłącznie do oceny i porównania ofert Zamawiający doliczy podatek VAT należny na etapie oceny ofert. Umowa zostanie podpisana na kwotę netto, podatek VAT Zamawiający opłaci we własnym zakresie.</w:t>
      </w:r>
    </w:p>
    <w:p w14:paraId="17073E65" w14:textId="77777777" w:rsidR="005E40B8" w:rsidRPr="000D1D52" w:rsidRDefault="005E40B8" w:rsidP="009505EE">
      <w:pPr>
        <w:pStyle w:val="Tekstpodstawowy"/>
        <w:rPr>
          <w:rFonts w:ascii="Verdana" w:hAnsi="Verdana"/>
          <w:sz w:val="18"/>
          <w:szCs w:val="18"/>
        </w:rPr>
      </w:pPr>
    </w:p>
    <w:p w14:paraId="5F8087E8" w14:textId="77777777" w:rsidR="00AD1B55" w:rsidRPr="000D1D52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0D1D52">
        <w:rPr>
          <w:rFonts w:ascii="Verdana" w:hAnsi="Verdana"/>
          <w:bCs/>
          <w:iCs/>
          <w:sz w:val="18"/>
          <w:szCs w:val="18"/>
        </w:rPr>
        <w:t>Producen</w:t>
      </w:r>
      <w:r w:rsidR="002E70D4" w:rsidRPr="000D1D52">
        <w:rPr>
          <w:rFonts w:ascii="Verdana" w:hAnsi="Verdana"/>
          <w:bCs/>
          <w:iCs/>
          <w:sz w:val="18"/>
          <w:szCs w:val="18"/>
        </w:rPr>
        <w:t>t</w:t>
      </w:r>
      <w:r w:rsidRPr="000D1D52">
        <w:rPr>
          <w:rFonts w:ascii="Verdana" w:hAnsi="Verdana"/>
          <w:bCs/>
          <w:iCs/>
          <w:sz w:val="18"/>
          <w:szCs w:val="18"/>
        </w:rPr>
        <w:t xml:space="preserve"> zaoferowan</w:t>
      </w:r>
      <w:r w:rsidR="002E70D4" w:rsidRPr="000D1D52">
        <w:rPr>
          <w:rFonts w:ascii="Verdana" w:hAnsi="Verdana"/>
          <w:bCs/>
          <w:iCs/>
          <w:sz w:val="18"/>
          <w:szCs w:val="18"/>
        </w:rPr>
        <w:t>ych proszków specjalnych tj.:</w:t>
      </w:r>
    </w:p>
    <w:p w14:paraId="60EAC13F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azotek krzemu</w:t>
      </w:r>
      <w:r w:rsidRPr="000D1D52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</w:t>
      </w:r>
    </w:p>
    <w:p w14:paraId="2904724B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azotek glinu</w:t>
      </w:r>
      <w:r w:rsidRPr="000D1D52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……………………………………………………………………………………………………………….</w:t>
      </w:r>
    </w:p>
    <w:p w14:paraId="2AA16A02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 chromu: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</w:t>
      </w:r>
    </w:p>
    <w:p w14:paraId="0D6CA280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 molibdenu: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…………………………………………………………………………………………………….</w:t>
      </w:r>
    </w:p>
    <w:p w14:paraId="1BA2BED3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krzemek molibdenu</w:t>
      </w:r>
      <w:r w:rsidRPr="000D1D52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</w:t>
      </w:r>
    </w:p>
    <w:p w14:paraId="4D7F7294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węglik krzemu</w:t>
      </w:r>
      <w:r w:rsidRPr="000D1D52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…………………………………………………………………………………………………………….</w:t>
      </w:r>
    </w:p>
    <w:p w14:paraId="2D5B6E02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</w:t>
      </w:r>
      <w:r w:rsidRPr="000D1D52">
        <w:rPr>
          <w:rFonts w:ascii="Verdana" w:hAnsi="Verdana"/>
          <w:b/>
          <w:sz w:val="18"/>
          <w:szCs w:val="18"/>
          <w:lang w:val="en-US"/>
        </w:rPr>
        <w:t xml:space="preserve">węglik tytanu: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……………………………………………………………………………………………………………….</w:t>
      </w:r>
    </w:p>
    <w:p w14:paraId="27981F31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węglikoazotek tytanu: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……………………………………………………………………………………………….</w:t>
      </w:r>
    </w:p>
    <w:p w14:paraId="11F153D3" w14:textId="77777777" w:rsidR="00AD1B55" w:rsidRPr="000D1D52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azotek tytanu</w:t>
      </w:r>
      <w:r w:rsidRPr="000D1D52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………………………………………………………………………………………………………………</w:t>
      </w:r>
    </w:p>
    <w:p w14:paraId="722981E4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 wanadu: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………………………………………………………………………………………………………….</w:t>
      </w:r>
    </w:p>
    <w:p w14:paraId="3D690988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węglik krzemu whiskery: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</w:t>
      </w:r>
    </w:p>
    <w:p w14:paraId="019F6A12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tantalum metaliczego: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5BB4E8D6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tantalum metaliczego: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465551B4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hafnu metaliczego: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……………………………………………………………………………………………………..</w:t>
      </w:r>
    </w:p>
    <w:p w14:paraId="522C4446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lastRenderedPageBreak/>
        <w:t>Proszek c</w:t>
      </w:r>
      <w:r w:rsidRPr="000D1D52">
        <w:rPr>
          <w:rFonts w:ascii="Verdana" w:hAnsi="Verdana"/>
          <w:b/>
          <w:sz w:val="18"/>
          <w:szCs w:val="18"/>
          <w:lang w:val="en-US"/>
        </w:rPr>
        <w:t xml:space="preserve">hlorek magnezu: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07442220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 wolframu: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………………………………………………………………………………………………………..</w:t>
      </w:r>
    </w:p>
    <w:p w14:paraId="5BDDE04B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węglik niobu: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……………………………………………………………………………………………………………….</w:t>
      </w:r>
    </w:p>
    <w:p w14:paraId="69F27FB3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węglik boru: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………………………………………………………………………………………………………………….</w:t>
      </w:r>
    </w:p>
    <w:p w14:paraId="1719E9CB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Proszek krzemek chromu: </w:t>
      </w:r>
      <w:r w:rsidRPr="000D1D52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</w:t>
      </w:r>
    </w:p>
    <w:p w14:paraId="582ADC93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k</w:t>
      </w:r>
      <w:r w:rsidRPr="000D1D52">
        <w:rPr>
          <w:rFonts w:ascii="Verdana" w:hAnsi="Verdana"/>
          <w:b/>
          <w:sz w:val="18"/>
          <w:szCs w:val="18"/>
          <w:lang w:val="en-US"/>
        </w:rPr>
        <w:t xml:space="preserve">rzemek tantalu: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7F5CC658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Proszek krzemek tytanu:</w:t>
      </w:r>
      <w:r w:rsidRPr="000D1D52">
        <w:rPr>
          <w:rFonts w:ascii="Verdana" w:hAnsi="Verdana"/>
          <w:bCs/>
          <w:sz w:val="18"/>
          <w:szCs w:val="18"/>
        </w:rPr>
        <w:t xml:space="preserve"> …………………………………………………………………………………………………………</w:t>
      </w:r>
    </w:p>
    <w:p w14:paraId="25322118" w14:textId="77777777" w:rsidR="00AD1B55" w:rsidRPr="000D1D52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0D1D52">
        <w:rPr>
          <w:rFonts w:ascii="Verdana" w:hAnsi="Verdana"/>
          <w:b/>
          <w:sz w:val="18"/>
          <w:szCs w:val="18"/>
          <w:lang w:val="en-US"/>
        </w:rPr>
        <w:t xml:space="preserve">Proszek węglik tantalum: </w:t>
      </w:r>
      <w:r w:rsidRPr="000D1D52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0F2C6AC4" w14:textId="77777777" w:rsidR="008D2AB8" w:rsidRPr="000D1D5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>Termin realizacji umowy:</w:t>
      </w:r>
      <w:r w:rsidR="005667D2" w:rsidRPr="000D1D52">
        <w:rPr>
          <w:rFonts w:ascii="Verdana" w:hAnsi="Verdana"/>
          <w:b/>
          <w:sz w:val="18"/>
          <w:szCs w:val="18"/>
        </w:rPr>
        <w:t xml:space="preserve"> </w:t>
      </w:r>
      <w:r w:rsidR="00DB1BFE" w:rsidRPr="000D1D52">
        <w:rPr>
          <w:rFonts w:ascii="Verdana" w:hAnsi="Verdana"/>
          <w:b/>
          <w:sz w:val="18"/>
          <w:szCs w:val="18"/>
        </w:rPr>
        <w:t>…………..</w:t>
      </w:r>
      <w:r w:rsidR="005667D2" w:rsidRPr="000D1D52">
        <w:rPr>
          <w:rFonts w:ascii="Verdana" w:hAnsi="Verdana"/>
          <w:b/>
          <w:sz w:val="18"/>
          <w:szCs w:val="18"/>
        </w:rPr>
        <w:t xml:space="preserve"> dni od daty podpisania umowy</w:t>
      </w:r>
      <w:r w:rsidR="00DB1BFE" w:rsidRPr="000D1D52">
        <w:rPr>
          <w:rFonts w:ascii="Verdana" w:hAnsi="Verdana"/>
          <w:b/>
          <w:sz w:val="18"/>
          <w:szCs w:val="18"/>
        </w:rPr>
        <w:t xml:space="preserve"> </w:t>
      </w:r>
      <w:r w:rsidR="00DB1BFE" w:rsidRPr="000D1D52">
        <w:rPr>
          <w:rFonts w:ascii="Verdana" w:hAnsi="Verdana"/>
          <w:sz w:val="18"/>
          <w:szCs w:val="18"/>
          <w:highlight w:val="yellow"/>
        </w:rPr>
        <w:t>(</w:t>
      </w:r>
      <w:r w:rsidR="00DB1BFE" w:rsidRPr="000D1D5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6089AE6" w14:textId="77777777" w:rsidR="008D2AB8" w:rsidRPr="000D1D5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D1D52">
        <w:rPr>
          <w:rFonts w:ascii="Verdana" w:hAnsi="Verdana"/>
          <w:sz w:val="18"/>
          <w:szCs w:val="18"/>
        </w:rPr>
        <w:t>6 marca 2018 r</w:t>
      </w:r>
      <w:r w:rsidRPr="000D1D52">
        <w:rPr>
          <w:rFonts w:ascii="Verdana" w:hAnsi="Verdana"/>
          <w:sz w:val="18"/>
          <w:szCs w:val="18"/>
        </w:rPr>
        <w:t>.</w:t>
      </w:r>
      <w:r w:rsidR="00A0022B" w:rsidRPr="000D1D52">
        <w:rPr>
          <w:rFonts w:ascii="Verdana" w:hAnsi="Verdana"/>
          <w:sz w:val="18"/>
          <w:szCs w:val="18"/>
        </w:rPr>
        <w:t xml:space="preserve"> Prawo przedsiębiorców, </w:t>
      </w:r>
      <w:r w:rsidRPr="000D1D52">
        <w:rPr>
          <w:rFonts w:ascii="Verdana" w:hAnsi="Verdana"/>
          <w:sz w:val="18"/>
          <w:szCs w:val="18"/>
        </w:rPr>
        <w:t>należymy do małych lub średnich przedsiębiorców:</w:t>
      </w:r>
      <w:r w:rsidRPr="000D1D52">
        <w:rPr>
          <w:rFonts w:ascii="Verdana" w:hAnsi="Verdana"/>
          <w:b/>
          <w:sz w:val="18"/>
          <w:szCs w:val="18"/>
        </w:rPr>
        <w:t xml:space="preserve"> TAK/NIE</w:t>
      </w:r>
    </w:p>
    <w:p w14:paraId="2CFC146B" w14:textId="45A466FA" w:rsidR="00D24B7D" w:rsidRPr="000D1D52" w:rsidRDefault="00D24B7D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D1D52">
        <w:rPr>
          <w:rFonts w:ascii="Verdana" w:hAnsi="Verdana"/>
          <w:b/>
          <w:sz w:val="18"/>
          <w:szCs w:val="18"/>
        </w:rPr>
        <w:t xml:space="preserve">Termin płatności: </w:t>
      </w:r>
      <w:r w:rsidRPr="000D1D52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DA813D4" w14:textId="77777777" w:rsidR="00D24B7D" w:rsidRPr="000D1D52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D1D5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40D9D63" w14:textId="77777777" w:rsidR="00EA1E2F" w:rsidRPr="000D1D52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695B8B9F" w14:textId="77777777" w:rsidR="00EA1E2F" w:rsidRPr="000D1D52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D1D52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808367D" w14:textId="77777777" w:rsidR="00EA1E2F" w:rsidRPr="000D1D5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1F508B" w14:textId="77777777" w:rsidR="00EA1E2F" w:rsidRPr="000D1D5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D1D5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1DD81" w14:textId="77777777" w:rsidR="00EA1E2F" w:rsidRPr="000D1D5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D1D5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B8531" w14:textId="77777777" w:rsidR="00EA1E2F" w:rsidRPr="000D1D52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D52" w:rsidRPr="000D1D52" w14:paraId="488A3E11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6ECA" w14:textId="77777777" w:rsidR="00EA1E2F" w:rsidRPr="000D1D5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D1D5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E186" w14:textId="77777777" w:rsidR="00EA1E2F" w:rsidRPr="000D1D5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D1D5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41F969D" w14:textId="77777777" w:rsidR="00EA1E2F" w:rsidRPr="000D1D5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D1D5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1EE92" w14:textId="77777777" w:rsidR="00EA1E2F" w:rsidRPr="000D1D5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D1D52">
              <w:rPr>
                <w:rFonts w:ascii="Verdana" w:hAnsi="Verdana"/>
                <w:sz w:val="18"/>
                <w:szCs w:val="18"/>
              </w:rPr>
              <w:t>Nazwa podwykonawcy</w:t>
            </w:r>
            <w:r w:rsidRPr="000D1D5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D1D52" w:rsidRPr="000D1D52" w14:paraId="2956DE5A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E2B8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B728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85B9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D1D52" w:rsidRPr="000D1D52" w14:paraId="05C5607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FBDD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7069C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406D" w14:textId="77777777" w:rsidR="00EA1E2F" w:rsidRPr="000D1D5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12073B" w14:textId="77777777" w:rsidR="00EA1E2F" w:rsidRPr="000D1D5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EAC01AE" w14:textId="77777777" w:rsidR="00EA1E2F" w:rsidRPr="000D1D52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0D1D52">
        <w:rPr>
          <w:rFonts w:ascii="Verdana" w:hAnsi="Verdana" w:cs="Times New Roman"/>
          <w:sz w:val="18"/>
          <w:szCs w:val="18"/>
        </w:rPr>
        <w:tab/>
        <w:t>Imię i Nazwisko</w:t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  <w:r w:rsidRPr="000D1D52">
        <w:rPr>
          <w:rFonts w:ascii="Verdana" w:hAnsi="Verdana" w:cs="Times New Roman"/>
          <w:sz w:val="18"/>
          <w:szCs w:val="18"/>
        </w:rPr>
        <w:tab/>
      </w:r>
    </w:p>
    <w:p w14:paraId="37C9403D" w14:textId="77777777" w:rsidR="00EA1E2F" w:rsidRPr="000D1D52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D1D52">
        <w:rPr>
          <w:rFonts w:ascii="Verdana" w:hAnsi="Verdana"/>
          <w:sz w:val="18"/>
          <w:szCs w:val="18"/>
        </w:rPr>
        <w:tab/>
      </w:r>
      <w:r w:rsidRPr="000D1D52">
        <w:rPr>
          <w:rFonts w:ascii="Verdana" w:hAnsi="Verdana"/>
          <w:sz w:val="18"/>
          <w:szCs w:val="18"/>
        </w:rPr>
        <w:tab/>
        <w:t xml:space="preserve"> </w:t>
      </w:r>
    </w:p>
    <w:p w14:paraId="534142DE" w14:textId="01C616FF" w:rsidR="00EA1E2F" w:rsidRPr="000D1D52" w:rsidRDefault="00EA1E2F" w:rsidP="000D1D5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D1D52">
        <w:rPr>
          <w:rFonts w:ascii="Verdana" w:hAnsi="Verdana"/>
          <w:sz w:val="18"/>
          <w:szCs w:val="18"/>
        </w:rPr>
        <w:tab/>
      </w:r>
      <w:r w:rsidRPr="000D1D52">
        <w:rPr>
          <w:rFonts w:ascii="Verdana" w:hAnsi="Verdana"/>
          <w:sz w:val="18"/>
          <w:szCs w:val="18"/>
        </w:rPr>
        <w:tab/>
      </w:r>
    </w:p>
    <w:p w14:paraId="09AF1365" w14:textId="77777777" w:rsidR="00EA1E2F" w:rsidRPr="000D1D5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C87CDE1" w14:textId="77777777" w:rsidR="00EA1E2F" w:rsidRPr="000D1D52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0F1EF75" w14:textId="77777777" w:rsidR="00EA1E2F" w:rsidRPr="000D1D5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załącznikami do niniejszej oferty są:</w:t>
      </w:r>
    </w:p>
    <w:p w14:paraId="7C7C1040" w14:textId="77777777" w:rsidR="00EA1E2F" w:rsidRPr="000D1D5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E8862A8" w14:textId="77777777" w:rsidR="00EA1E2F" w:rsidRPr="000D1D5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783DC7" w14:textId="43330E9A" w:rsidR="006F348D" w:rsidRPr="000D1D52" w:rsidRDefault="00EA1E2F" w:rsidP="000D1D52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D1D5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2E6E8FC" w14:textId="77777777" w:rsidR="00EA1E2F" w:rsidRPr="000D1D52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D1D5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0D1D5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D1D5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0D1D5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D1D5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0D1D5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D1D5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D1D52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0D1D5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0371" w14:textId="77777777" w:rsidR="001E53DC" w:rsidRDefault="001E53DC">
      <w:r>
        <w:separator/>
      </w:r>
    </w:p>
  </w:endnote>
  <w:endnote w:type="continuationSeparator" w:id="0">
    <w:p w14:paraId="538D1C95" w14:textId="77777777" w:rsidR="001E53DC" w:rsidRDefault="001E5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1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2904" w14:textId="77777777" w:rsidR="001E53DC" w:rsidRDefault="001E53DC">
      <w:r>
        <w:separator/>
      </w:r>
    </w:p>
  </w:footnote>
  <w:footnote w:type="continuationSeparator" w:id="0">
    <w:p w14:paraId="17838FD4" w14:textId="77777777" w:rsidR="001E53DC" w:rsidRDefault="001E5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0F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EA0D07" w14:textId="77777777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1D52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E53DC"/>
    <w:rsid w:val="001F2EEA"/>
    <w:rsid w:val="00207E98"/>
    <w:rsid w:val="002303DA"/>
    <w:rsid w:val="002333D7"/>
    <w:rsid w:val="002723B0"/>
    <w:rsid w:val="00277A6F"/>
    <w:rsid w:val="002C151E"/>
    <w:rsid w:val="002E70D4"/>
    <w:rsid w:val="002F04BF"/>
    <w:rsid w:val="00315A4A"/>
    <w:rsid w:val="00315ABD"/>
    <w:rsid w:val="0033070F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A082B"/>
    <w:rsid w:val="005A60DB"/>
    <w:rsid w:val="005A7433"/>
    <w:rsid w:val="005D2C65"/>
    <w:rsid w:val="005E40B8"/>
    <w:rsid w:val="005E6D94"/>
    <w:rsid w:val="00633113"/>
    <w:rsid w:val="0063384F"/>
    <w:rsid w:val="00643C6F"/>
    <w:rsid w:val="00646202"/>
    <w:rsid w:val="0065290F"/>
    <w:rsid w:val="00666EFB"/>
    <w:rsid w:val="006815F6"/>
    <w:rsid w:val="00690F86"/>
    <w:rsid w:val="006A2B59"/>
    <w:rsid w:val="006B51E8"/>
    <w:rsid w:val="006D30DC"/>
    <w:rsid w:val="006E37A2"/>
    <w:rsid w:val="006E4A4C"/>
    <w:rsid w:val="006F348D"/>
    <w:rsid w:val="006F6C6C"/>
    <w:rsid w:val="00754CE0"/>
    <w:rsid w:val="007748F0"/>
    <w:rsid w:val="007937C2"/>
    <w:rsid w:val="007A04B2"/>
    <w:rsid w:val="007A0D83"/>
    <w:rsid w:val="007A4129"/>
    <w:rsid w:val="007A4321"/>
    <w:rsid w:val="007A4FFA"/>
    <w:rsid w:val="007D6537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774DC"/>
    <w:rsid w:val="00B84C60"/>
    <w:rsid w:val="00BD3963"/>
    <w:rsid w:val="00BE604C"/>
    <w:rsid w:val="00C11FCB"/>
    <w:rsid w:val="00C308C1"/>
    <w:rsid w:val="00C6570C"/>
    <w:rsid w:val="00C72428"/>
    <w:rsid w:val="00C73EB4"/>
    <w:rsid w:val="00C969A6"/>
    <w:rsid w:val="00CA0E34"/>
    <w:rsid w:val="00CA7D36"/>
    <w:rsid w:val="00CB7724"/>
    <w:rsid w:val="00CE2715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7791"/>
    <w:rsid w:val="00DD6F16"/>
    <w:rsid w:val="00DF7E08"/>
    <w:rsid w:val="00E02E83"/>
    <w:rsid w:val="00E44371"/>
    <w:rsid w:val="00E5627D"/>
    <w:rsid w:val="00E949B0"/>
    <w:rsid w:val="00EA1E2F"/>
    <w:rsid w:val="00EB7B6F"/>
    <w:rsid w:val="00EC0BEA"/>
    <w:rsid w:val="00EC41E9"/>
    <w:rsid w:val="00ED2D5F"/>
    <w:rsid w:val="00EE48AA"/>
    <w:rsid w:val="00F00591"/>
    <w:rsid w:val="00F05DF4"/>
    <w:rsid w:val="00F23C53"/>
    <w:rsid w:val="00F51688"/>
    <w:rsid w:val="00F53146"/>
    <w:rsid w:val="00F61142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24E8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967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7</cp:revision>
  <cp:lastPrinted>2024-11-07T09:09:00Z</cp:lastPrinted>
  <dcterms:created xsi:type="dcterms:W3CDTF">2025-05-07T12:19:00Z</dcterms:created>
  <dcterms:modified xsi:type="dcterms:W3CDTF">2025-05-09T11:09:00Z</dcterms:modified>
</cp:coreProperties>
</file>