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123105" w14:textId="3E2B0B2B" w:rsidR="00EB1359" w:rsidRPr="003261E7" w:rsidRDefault="003235FA" w:rsidP="00EB1359">
      <w:pPr>
        <w:spacing w:after="240"/>
        <w:jc w:val="right"/>
        <w:rPr>
          <w:sz w:val="22"/>
          <w:szCs w:val="22"/>
        </w:rPr>
      </w:pPr>
      <w:r w:rsidRPr="003235FA">
        <w:rPr>
          <w:sz w:val="22"/>
          <w:szCs w:val="22"/>
        </w:rPr>
        <w:t>Kraków</w:t>
      </w:r>
      <w:r w:rsidR="00EB1359" w:rsidRPr="003261E7">
        <w:rPr>
          <w:sz w:val="22"/>
          <w:szCs w:val="22"/>
        </w:rPr>
        <w:t xml:space="preserve"> dnia: </w:t>
      </w:r>
      <w:r w:rsidR="00B06415">
        <w:rPr>
          <w:sz w:val="22"/>
          <w:szCs w:val="22"/>
        </w:rPr>
        <w:t>09.05.2025r.</w:t>
      </w:r>
    </w:p>
    <w:p w14:paraId="38EF654F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530E4F08" w14:textId="77777777" w:rsidR="00775DAE" w:rsidRPr="00AF5E2C" w:rsidRDefault="00775DAE" w:rsidP="00775DAE">
      <w:pPr>
        <w:rPr>
          <w:b/>
          <w:bCs/>
          <w:sz w:val="24"/>
          <w:szCs w:val="24"/>
        </w:rPr>
      </w:pPr>
      <w:r w:rsidRPr="00AF5E2C">
        <w:rPr>
          <w:b/>
          <w:bCs/>
          <w:sz w:val="24"/>
          <w:szCs w:val="24"/>
        </w:rPr>
        <w:t xml:space="preserve">Szpital Miejski Specjalistyczny </w:t>
      </w:r>
    </w:p>
    <w:p w14:paraId="66FABCBF" w14:textId="77777777" w:rsidR="00775DAE" w:rsidRPr="00AF5E2C" w:rsidRDefault="00775DAE" w:rsidP="00775DAE">
      <w:pPr>
        <w:rPr>
          <w:sz w:val="24"/>
          <w:szCs w:val="24"/>
        </w:rPr>
      </w:pPr>
      <w:r w:rsidRPr="00AF5E2C">
        <w:rPr>
          <w:b/>
          <w:bCs/>
          <w:sz w:val="24"/>
          <w:szCs w:val="24"/>
        </w:rPr>
        <w:t>im. Gabriela Narutowicza w Krakowie</w:t>
      </w:r>
    </w:p>
    <w:p w14:paraId="3C27D93B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ul. Prądnicka 35-37</w:t>
      </w:r>
    </w:p>
    <w:p w14:paraId="5FC59136" w14:textId="77777777" w:rsidR="00775DAE" w:rsidRPr="00AF5E2C" w:rsidRDefault="00775DAE" w:rsidP="00775DAE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AF5E2C">
        <w:rPr>
          <w:sz w:val="24"/>
          <w:szCs w:val="24"/>
        </w:rPr>
        <w:t>31-202 Kraków</w:t>
      </w:r>
    </w:p>
    <w:p w14:paraId="3960AA38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4C6F0BDF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5B274892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0D17EBB9" w14:textId="0C123993" w:rsidR="00EB1359" w:rsidRPr="003261E7" w:rsidRDefault="00775DAE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 xml:space="preserve">UNIEWAŻNIENIU POSTĘPOWANIA W ZAKRESIE PAKIETU </w:t>
      </w:r>
      <w:r w:rsidR="008A4262">
        <w:rPr>
          <w:b/>
          <w:sz w:val="28"/>
          <w:szCs w:val="24"/>
        </w:rPr>
        <w:t>Nr 2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3235FA" w:rsidRPr="003261E7" w14:paraId="518469EC" w14:textId="77777777" w:rsidTr="00C220EA">
        <w:trPr>
          <w:trHeight w:val="638"/>
        </w:trPr>
        <w:tc>
          <w:tcPr>
            <w:tcW w:w="959" w:type="dxa"/>
            <w:shd w:val="clear" w:color="auto" w:fill="auto"/>
          </w:tcPr>
          <w:p w14:paraId="69BAD426" w14:textId="77777777" w:rsidR="003235FA" w:rsidRPr="003261E7" w:rsidRDefault="003235FA" w:rsidP="00C22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3F699BA2" w14:textId="62604AEB" w:rsidR="003235FA" w:rsidRPr="003261E7" w:rsidRDefault="003235FA" w:rsidP="00C220EA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3235FA">
              <w:rPr>
                <w:sz w:val="22"/>
                <w:szCs w:val="22"/>
              </w:rPr>
              <w:t>przetarg</w:t>
            </w:r>
            <w:r w:rsidR="008A4262">
              <w:rPr>
                <w:sz w:val="22"/>
                <w:szCs w:val="22"/>
              </w:rPr>
              <w:t>u</w:t>
            </w:r>
            <w:r w:rsidRPr="003235FA">
              <w:rPr>
                <w:sz w:val="22"/>
                <w:szCs w:val="22"/>
              </w:rPr>
              <w:t xml:space="preserve"> nieograniczon</w:t>
            </w:r>
            <w:r w:rsidR="008A4262">
              <w:rPr>
                <w:sz w:val="22"/>
                <w:szCs w:val="22"/>
              </w:rPr>
              <w:t>ego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35FA">
              <w:rPr>
                <w:b/>
                <w:bCs/>
                <w:sz w:val="22"/>
                <w:szCs w:val="22"/>
              </w:rPr>
              <w:t>Zakup i dostawa wszczepialnych i niewszczepialnych wyrobów medycznych dla potrzeb Oddziału Urazowo-Ortopedycznego I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35FA">
              <w:rPr>
                <w:b/>
                <w:sz w:val="22"/>
                <w:szCs w:val="22"/>
              </w:rPr>
              <w:t>ZP/17/2025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5FE054EE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3C271244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1F49272" w14:textId="2727618B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>Zamawiający,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</w:t>
      </w:r>
      <w:r w:rsidR="00775DAE">
        <w:rPr>
          <w:sz w:val="22"/>
          <w:szCs w:val="22"/>
        </w:rPr>
        <w:t xml:space="preserve"> </w:t>
      </w:r>
      <w:r w:rsidRPr="003261E7">
        <w:rPr>
          <w:sz w:val="22"/>
          <w:szCs w:val="22"/>
        </w:rPr>
        <w:t>r. Prawo zamówień publicznych</w:t>
      </w:r>
      <w:r w:rsidR="00775DAE">
        <w:rPr>
          <w:sz w:val="22"/>
          <w:szCs w:val="22"/>
        </w:rPr>
        <w:t xml:space="preserve">, </w:t>
      </w:r>
      <w:r w:rsidRPr="003261E7">
        <w:rPr>
          <w:sz w:val="22"/>
          <w:szCs w:val="22"/>
        </w:rPr>
        <w:t>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</w:t>
      </w:r>
      <w:r w:rsidR="008A4262">
        <w:rPr>
          <w:sz w:val="22"/>
          <w:szCs w:val="22"/>
        </w:rPr>
        <w:t xml:space="preserve"> na</w:t>
      </w:r>
      <w:r w:rsidR="00010B31" w:rsidRPr="00EB1359">
        <w:rPr>
          <w:sz w:val="22"/>
          <w:szCs w:val="22"/>
        </w:rPr>
        <w:t>stępujące części:</w:t>
      </w:r>
    </w:p>
    <w:p w14:paraId="5EA2EDCA" w14:textId="77777777" w:rsidR="00775DAE" w:rsidRDefault="00775DAE" w:rsidP="00010B31">
      <w:pPr>
        <w:spacing w:line="360" w:lineRule="auto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602A3C4E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93813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8F4A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060DF2DA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3235FA" w:rsidRPr="00EB1359" w14:paraId="4ABDA313" w14:textId="77777777" w:rsidTr="00C220EA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8757F" w14:textId="77777777" w:rsidR="003235FA" w:rsidRPr="00710915" w:rsidRDefault="003235FA" w:rsidP="00C220EA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3235FA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057F7" w14:textId="34667D67" w:rsidR="003235FA" w:rsidRPr="00EB1359" w:rsidRDefault="003235FA" w:rsidP="00C220EA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3235FA">
              <w:rPr>
                <w:b/>
                <w:sz w:val="22"/>
                <w:szCs w:val="22"/>
              </w:rPr>
              <w:t xml:space="preserve">Pakiet 2 </w:t>
            </w:r>
            <w:r w:rsidR="008A4262">
              <w:rPr>
                <w:b/>
                <w:sz w:val="22"/>
                <w:szCs w:val="22"/>
              </w:rPr>
              <w:t>–</w:t>
            </w:r>
            <w:r w:rsidRPr="003235FA">
              <w:rPr>
                <w:b/>
                <w:sz w:val="22"/>
                <w:szCs w:val="22"/>
              </w:rPr>
              <w:t xml:space="preserve"> Chirurgia kręgosłupa</w:t>
            </w:r>
          </w:p>
          <w:p w14:paraId="155B5582" w14:textId="4C213B39" w:rsidR="003235FA" w:rsidRDefault="003235FA" w:rsidP="00C220E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prawne:</w:t>
            </w:r>
            <w:r w:rsidR="008A4262" w:rsidRPr="008A4262">
              <w:rPr>
                <w:sz w:val="22"/>
                <w:szCs w:val="22"/>
              </w:rPr>
              <w:t xml:space="preserve"> Art. 255 pkt 1 ustawy PZP</w:t>
            </w:r>
          </w:p>
          <w:p w14:paraId="6BEC073C" w14:textId="77777777" w:rsidR="003235FA" w:rsidRDefault="003235FA" w:rsidP="00C220EA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235FA">
              <w:rPr>
                <w:sz w:val="22"/>
                <w:szCs w:val="22"/>
              </w:rPr>
              <w:t>nie złożono żadnego wniosku o dopuszczenie do udziału w postępowaniu albo żadnej oferty</w:t>
            </w:r>
          </w:p>
          <w:p w14:paraId="58DE6CAD" w14:textId="77777777" w:rsidR="003235FA" w:rsidRDefault="003235FA" w:rsidP="00C220EA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faktyczne</w:t>
            </w:r>
            <w:r w:rsidRPr="00EB1359">
              <w:rPr>
                <w:sz w:val="22"/>
                <w:szCs w:val="22"/>
              </w:rPr>
              <w:t>:</w:t>
            </w:r>
          </w:p>
          <w:p w14:paraId="67FC07A1" w14:textId="70296D44" w:rsidR="008A4262" w:rsidRPr="00EB1359" w:rsidRDefault="003235FA" w:rsidP="008A4262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3235FA">
              <w:rPr>
                <w:sz w:val="22"/>
                <w:szCs w:val="22"/>
              </w:rPr>
              <w:t>Nie złożono żadnej oferty. W postępowaniu nie wpłynęła żadna oferta w terminie przewidzianym na składanie ofert, tj. do dnia 06.05.2025r. do godziny 11:00.</w:t>
            </w:r>
          </w:p>
        </w:tc>
      </w:tr>
    </w:tbl>
    <w:p w14:paraId="6825E5D8" w14:textId="77777777" w:rsidR="00010B31" w:rsidRDefault="00010B31"/>
    <w:sectPr w:rsidR="00010B3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6FB95" w14:textId="77777777" w:rsidR="003235FA" w:rsidRDefault="003235FA" w:rsidP="003235FA">
      <w:r>
        <w:separator/>
      </w:r>
    </w:p>
  </w:endnote>
  <w:endnote w:type="continuationSeparator" w:id="0">
    <w:p w14:paraId="7CF76DF8" w14:textId="77777777" w:rsidR="003235FA" w:rsidRDefault="003235FA" w:rsidP="003235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EC0CF" w14:textId="77777777" w:rsidR="003235FA" w:rsidRDefault="003235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4E42F9" w14:textId="77777777" w:rsidR="003235FA" w:rsidRDefault="003235F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88EBA" w14:textId="77777777" w:rsidR="003235FA" w:rsidRDefault="003235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1E1FC7B" w14:textId="77777777" w:rsidR="003235FA" w:rsidRDefault="003235FA" w:rsidP="003235FA">
      <w:r>
        <w:separator/>
      </w:r>
    </w:p>
  </w:footnote>
  <w:footnote w:type="continuationSeparator" w:id="0">
    <w:p w14:paraId="41F34FF8" w14:textId="77777777" w:rsidR="003235FA" w:rsidRDefault="003235FA" w:rsidP="003235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1FC2CA" w14:textId="77777777" w:rsidR="003235FA" w:rsidRDefault="003235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0804FC" w14:textId="77777777" w:rsidR="003235FA" w:rsidRDefault="003235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2321F8" w14:textId="77777777" w:rsidR="003235FA" w:rsidRDefault="003235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0807"/>
    <w:rsid w:val="00010B31"/>
    <w:rsid w:val="00104963"/>
    <w:rsid w:val="00150F65"/>
    <w:rsid w:val="003235FA"/>
    <w:rsid w:val="003F38C6"/>
    <w:rsid w:val="00775DAE"/>
    <w:rsid w:val="00823326"/>
    <w:rsid w:val="00856A3E"/>
    <w:rsid w:val="00894412"/>
    <w:rsid w:val="008A4262"/>
    <w:rsid w:val="009462DF"/>
    <w:rsid w:val="009500EB"/>
    <w:rsid w:val="00993EFC"/>
    <w:rsid w:val="00AB3E72"/>
    <w:rsid w:val="00AC1A4B"/>
    <w:rsid w:val="00B06415"/>
    <w:rsid w:val="00D41670"/>
    <w:rsid w:val="00D44D12"/>
    <w:rsid w:val="00E403D2"/>
    <w:rsid w:val="00E742E3"/>
    <w:rsid w:val="00EB1359"/>
    <w:rsid w:val="00EF08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66A9AC3"/>
  <w15:chartTrackingRefBased/>
  <w15:docId w15:val="{54445830-8409-4335-8AF3-9EBDEC3DDD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rsid w:val="00775DAE"/>
  </w:style>
  <w:style w:type="paragraph" w:styleId="Stopka">
    <w:name w:val="footer"/>
    <w:basedOn w:val="Normalny"/>
    <w:link w:val="StopkaZnak"/>
    <w:rsid w:val="003235F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235F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1</Pages>
  <Words>147</Words>
  <Characters>978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Karolina Kosek</cp:lastModifiedBy>
  <cp:revision>4</cp:revision>
  <dcterms:created xsi:type="dcterms:W3CDTF">2025-05-08T12:47:00Z</dcterms:created>
  <dcterms:modified xsi:type="dcterms:W3CDTF">2025-05-09T12:48:00Z</dcterms:modified>
</cp:coreProperties>
</file>