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220AC" w14:textId="0D1A85F6" w:rsidR="00B36EDA" w:rsidRPr="00CB54AF" w:rsidRDefault="00981F44" w:rsidP="001C4D82">
      <w:pPr>
        <w:spacing w:after="600" w:line="276" w:lineRule="auto"/>
        <w:jc w:val="right"/>
      </w:pPr>
      <w:bookmarkStart w:id="0" w:name="_Hlk53520193"/>
      <w:r w:rsidRPr="00CB54AF">
        <w:t>Kraków</w:t>
      </w:r>
      <w:r w:rsidR="00B36EDA" w:rsidRPr="00CB54AF">
        <w:t xml:space="preserve"> dnia: </w:t>
      </w:r>
      <w:r w:rsidR="00DF156F">
        <w:t>09.05.2025r.</w:t>
      </w:r>
    </w:p>
    <w:p w14:paraId="617C536E" w14:textId="77777777" w:rsidR="00981F44" w:rsidRPr="00CB54AF" w:rsidRDefault="00981F44" w:rsidP="001C4D82">
      <w:pPr>
        <w:spacing w:line="276" w:lineRule="auto"/>
        <w:ind w:right="3969"/>
        <w:rPr>
          <w:b/>
          <w:bCs/>
        </w:rPr>
      </w:pPr>
      <w:r w:rsidRPr="00CB54AF">
        <w:rPr>
          <w:b/>
          <w:bCs/>
        </w:rPr>
        <w:t>Szpital Miejski Specjalistyczny</w:t>
      </w:r>
    </w:p>
    <w:p w14:paraId="799980D8" w14:textId="77777777" w:rsidR="00981F44" w:rsidRPr="00CB54AF" w:rsidRDefault="00981F44" w:rsidP="001C4D82">
      <w:pPr>
        <w:spacing w:line="276" w:lineRule="auto"/>
        <w:ind w:right="3969"/>
        <w:rPr>
          <w:b/>
          <w:bCs/>
        </w:rPr>
      </w:pPr>
      <w:r w:rsidRPr="00CB54AF">
        <w:rPr>
          <w:b/>
          <w:bCs/>
        </w:rPr>
        <w:t>im. Gabriela Narutowicza w Krakowie</w:t>
      </w:r>
    </w:p>
    <w:p w14:paraId="014838EE" w14:textId="77777777" w:rsidR="00B36EDA" w:rsidRPr="00CB54AF" w:rsidRDefault="00981F44" w:rsidP="001C4D82">
      <w:pPr>
        <w:spacing w:line="276" w:lineRule="auto"/>
        <w:ind w:right="3969"/>
      </w:pPr>
      <w:r w:rsidRPr="00CB54AF">
        <w:t>ul. Prądnicka</w:t>
      </w:r>
      <w:r w:rsidR="00B36EDA" w:rsidRPr="00CB54AF">
        <w:t xml:space="preserve"> </w:t>
      </w:r>
      <w:r w:rsidRPr="00CB54AF">
        <w:t>35-37</w:t>
      </w:r>
    </w:p>
    <w:p w14:paraId="4ABCBE8E" w14:textId="77777777" w:rsidR="00B36EDA" w:rsidRPr="00CB54AF" w:rsidRDefault="00981F44" w:rsidP="001C4D82">
      <w:pPr>
        <w:spacing w:line="276" w:lineRule="auto"/>
        <w:ind w:right="3969"/>
      </w:pPr>
      <w:r w:rsidRPr="00CB54AF">
        <w:t>31-202</w:t>
      </w:r>
      <w:r w:rsidR="00B36EDA" w:rsidRPr="00CB54AF">
        <w:t xml:space="preserve"> </w:t>
      </w:r>
      <w:r w:rsidRPr="00CB54AF">
        <w:t>Kraków</w:t>
      </w:r>
    </w:p>
    <w:p w14:paraId="6BD01CD1" w14:textId="77777777" w:rsidR="00B36EDA" w:rsidRPr="00CB54AF" w:rsidRDefault="00B36EDA" w:rsidP="001C4D82">
      <w:pPr>
        <w:tabs>
          <w:tab w:val="left" w:pos="708"/>
          <w:tab w:val="center" w:pos="4536"/>
          <w:tab w:val="right" w:pos="9072"/>
        </w:tabs>
        <w:spacing w:after="20" w:line="276" w:lineRule="auto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CB54AF" w14:paraId="5239B5C6" w14:textId="77777777" w:rsidTr="00B36EDA">
        <w:tc>
          <w:tcPr>
            <w:tcW w:w="9923" w:type="dxa"/>
            <w:shd w:val="clear" w:color="auto" w:fill="F2F2F2"/>
            <w:hideMark/>
          </w:tcPr>
          <w:p w14:paraId="29EE7058" w14:textId="4AD783AD" w:rsidR="00B36EDA" w:rsidRPr="00CB54AF" w:rsidRDefault="00CB54AF" w:rsidP="001C4D82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3B58A188" w14:textId="77777777" w:rsidR="00B36EDA" w:rsidRPr="00CB54AF" w:rsidRDefault="00B36EDA" w:rsidP="001C4D82">
            <w:pPr>
              <w:keepNext/>
              <w:spacing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B54AF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AFF3ED4" w14:textId="77777777" w:rsidR="00B36EDA" w:rsidRPr="00CB54AF" w:rsidRDefault="00B36EDA" w:rsidP="001C4D82">
      <w:pPr>
        <w:keepNext/>
        <w:spacing w:after="240" w:line="276" w:lineRule="auto"/>
        <w:outlineLvl w:val="0"/>
        <w:rPr>
          <w:b/>
        </w:rPr>
      </w:pPr>
    </w:p>
    <w:p w14:paraId="7D1A12F2" w14:textId="77777777" w:rsidR="00B36EDA" w:rsidRPr="00CB54AF" w:rsidRDefault="00B36EDA" w:rsidP="001C4D82">
      <w:pPr>
        <w:spacing w:after="120" w:line="276" w:lineRule="auto"/>
        <w:jc w:val="both"/>
        <w:rPr>
          <w:rFonts w:eastAsia="Calibri"/>
          <w:lang w:eastAsia="en-US"/>
        </w:rPr>
      </w:pPr>
      <w:r w:rsidRPr="00CB54AF">
        <w:rPr>
          <w:rFonts w:eastAsia="Calibri"/>
          <w:lang w:eastAsia="en-US"/>
        </w:rPr>
        <w:t xml:space="preserve">Dotyczy </w:t>
      </w:r>
      <w:r w:rsidRPr="00CB54AF">
        <w:t>postępowania o udzielenie zamówienia publicznego</w:t>
      </w:r>
      <w:r w:rsidRPr="00CB54AF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CB54AF" w14:paraId="44C00B5D" w14:textId="77777777" w:rsidTr="00B36EDA">
        <w:tc>
          <w:tcPr>
            <w:tcW w:w="2269" w:type="dxa"/>
            <w:shd w:val="clear" w:color="auto" w:fill="auto"/>
          </w:tcPr>
          <w:p w14:paraId="6C55B623" w14:textId="77777777" w:rsidR="00B36EDA" w:rsidRPr="00CB54AF" w:rsidRDefault="00B36EDA" w:rsidP="001C4D82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CB54AF"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2F395008" w14:textId="77777777" w:rsidR="00B36EDA" w:rsidRPr="00CB54AF" w:rsidRDefault="00981F44" w:rsidP="001C4D82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</w:rPr>
            </w:pPr>
            <w:r w:rsidRPr="00CB54AF">
              <w:rPr>
                <w:bCs/>
                <w:i/>
                <w:iCs/>
              </w:rPr>
              <w:t>Zakup i dostawa produktów farmaceutycznych I</w:t>
            </w:r>
          </w:p>
        </w:tc>
      </w:tr>
      <w:tr w:rsidR="00981F44" w:rsidRPr="00CB54AF" w14:paraId="6CA75449" w14:textId="77777777" w:rsidTr="00B57A06">
        <w:tc>
          <w:tcPr>
            <w:tcW w:w="2269" w:type="dxa"/>
            <w:shd w:val="clear" w:color="auto" w:fill="auto"/>
          </w:tcPr>
          <w:p w14:paraId="1680BB11" w14:textId="77777777" w:rsidR="00981F44" w:rsidRPr="00CB54AF" w:rsidRDefault="00981F44" w:rsidP="001C4D82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CB54AF"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63952B34" w14:textId="77777777" w:rsidR="00981F44" w:rsidRPr="00CB54AF" w:rsidRDefault="00981F44" w:rsidP="001C4D82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</w:rPr>
            </w:pPr>
            <w:r w:rsidRPr="00CB54AF">
              <w:rPr>
                <w:b/>
              </w:rPr>
              <w:t>ZP/15/2025</w:t>
            </w:r>
          </w:p>
        </w:tc>
      </w:tr>
    </w:tbl>
    <w:p w14:paraId="25232DCE" w14:textId="07CD80EA" w:rsidR="00B36EDA" w:rsidRPr="00CB54AF" w:rsidRDefault="00B36EDA" w:rsidP="001C4D82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CB54AF">
        <w:rPr>
          <w:sz w:val="22"/>
          <w:szCs w:val="22"/>
        </w:rPr>
        <w:t xml:space="preserve">Zamawiający, działając na podstawie art. 253 ust. 1 pkt. 1 i ust. 2 ustawy z dnia 11 września 2019r. Prawo zamówień publicznych </w:t>
      </w:r>
      <w:r w:rsidR="00981F44" w:rsidRPr="00CB54AF">
        <w:rPr>
          <w:sz w:val="22"/>
          <w:szCs w:val="22"/>
        </w:rPr>
        <w:t>(t.j. Dz. U. z 2024 poz. 1320)</w:t>
      </w:r>
      <w:r w:rsidRPr="00CB54AF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81F44" w:rsidRPr="00CB54AF" w14:paraId="6173C6AC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10FA7" w14:textId="4FD64A5B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1 - Panitumumabum</w:t>
            </w:r>
          </w:p>
          <w:p w14:paraId="2AE24F03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Amgen Sp. z o.o.</w:t>
            </w:r>
          </w:p>
          <w:p w14:paraId="46FDFBA8" w14:textId="3D4F8F78" w:rsidR="00981F44" w:rsidRPr="00CB54AF" w:rsidRDefault="00CB54AF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981F44" w:rsidRPr="00CB54AF">
              <w:rPr>
                <w:bCs/>
                <w:sz w:val="20"/>
                <w:szCs w:val="20"/>
              </w:rPr>
              <w:t xml:space="preserve">Puławska 145 </w:t>
            </w:r>
          </w:p>
          <w:p w14:paraId="18AC4682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02-715 Warszawa</w:t>
            </w:r>
          </w:p>
          <w:p w14:paraId="129B0DF9" w14:textId="7E62D4D7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6BC67F0F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99DAF" w14:textId="228DE4AC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2 - Cetuximabum</w:t>
            </w:r>
          </w:p>
          <w:p w14:paraId="6D431D4F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Urtica Sp. z o.o.</w:t>
            </w:r>
          </w:p>
          <w:p w14:paraId="42C85EA1" w14:textId="6EEA8BFA" w:rsidR="00981F44" w:rsidRPr="00CB54AF" w:rsidRDefault="00CB54AF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 xml:space="preserve">ul. </w:t>
            </w:r>
            <w:r w:rsidR="00981F44" w:rsidRPr="00CB54AF">
              <w:rPr>
                <w:bCs/>
                <w:sz w:val="20"/>
                <w:szCs w:val="20"/>
              </w:rPr>
              <w:t xml:space="preserve">Krzemieniecka 120 </w:t>
            </w:r>
          </w:p>
          <w:p w14:paraId="1BE314F1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54-640 Wrocław</w:t>
            </w:r>
          </w:p>
          <w:p w14:paraId="72CADE7E" w14:textId="6D90F8D3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6C7126DC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542E2" w14:textId="69D17035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3 - Benralizumabum</w:t>
            </w:r>
          </w:p>
          <w:p w14:paraId="19E3A940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AstraZeneca Kft.</w:t>
            </w:r>
          </w:p>
          <w:p w14:paraId="4DE0CB39" w14:textId="2CA1DC1C" w:rsidR="00981F44" w:rsidRPr="00CB54AF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 xml:space="preserve">Budapest, Alíz utca 4. B. ép. </w:t>
            </w:r>
          </w:p>
          <w:p w14:paraId="43E134C8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1117 Budapeszt</w:t>
            </w:r>
          </w:p>
          <w:p w14:paraId="604C5BF8" w14:textId="261B21AE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5FBF1AF4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CCA18" w14:textId="3BCC948A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10 - Teicoplanin</w:t>
            </w:r>
          </w:p>
          <w:p w14:paraId="5611E471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Salus International Sp. z o.o.</w:t>
            </w:r>
          </w:p>
          <w:p w14:paraId="0775A835" w14:textId="0DC3C80C" w:rsidR="00981F44" w:rsidRPr="00CB54AF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ul.</w:t>
            </w:r>
            <w:r w:rsidR="00CB54AF" w:rsidRPr="00CB54AF">
              <w:rPr>
                <w:bCs/>
                <w:sz w:val="20"/>
                <w:szCs w:val="20"/>
              </w:rPr>
              <w:t xml:space="preserve"> </w:t>
            </w:r>
            <w:r w:rsidRPr="00CB54AF">
              <w:rPr>
                <w:bCs/>
                <w:sz w:val="20"/>
                <w:szCs w:val="20"/>
              </w:rPr>
              <w:t xml:space="preserve">Pułaskiego 9 </w:t>
            </w:r>
          </w:p>
          <w:p w14:paraId="47C2B4F9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40-273 Katowice</w:t>
            </w:r>
          </w:p>
          <w:p w14:paraId="60D8298E" w14:textId="29519B68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3EBB3E1A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9F1D6" w14:textId="0B66BF53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lastRenderedPageBreak/>
              <w:t>Pakiet 11 - Leki I</w:t>
            </w:r>
          </w:p>
          <w:p w14:paraId="7E3F677E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Salus International Sp. z o.o.</w:t>
            </w:r>
          </w:p>
          <w:p w14:paraId="61725B49" w14:textId="588799F3" w:rsidR="00981F44" w:rsidRPr="00CB54AF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ul.</w:t>
            </w:r>
            <w:r w:rsidR="00CB54AF" w:rsidRPr="00CB54AF">
              <w:rPr>
                <w:bCs/>
                <w:sz w:val="20"/>
                <w:szCs w:val="20"/>
              </w:rPr>
              <w:t xml:space="preserve"> </w:t>
            </w:r>
            <w:r w:rsidRPr="00CB54AF">
              <w:rPr>
                <w:bCs/>
                <w:sz w:val="20"/>
                <w:szCs w:val="20"/>
              </w:rPr>
              <w:t xml:space="preserve">Pułaskiego 9 </w:t>
            </w:r>
          </w:p>
          <w:p w14:paraId="7B24EBF0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40-273 Katowice</w:t>
            </w:r>
          </w:p>
          <w:p w14:paraId="307CCC6D" w14:textId="1401E87A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42D3EDD9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A3061" w14:textId="636E4F82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12 - Leki II</w:t>
            </w:r>
          </w:p>
          <w:p w14:paraId="292ED746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Salus International Sp. z o.o.</w:t>
            </w:r>
          </w:p>
          <w:p w14:paraId="050570B3" w14:textId="5C7EC587" w:rsidR="00981F44" w:rsidRPr="00CB54AF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ul.</w:t>
            </w:r>
            <w:r w:rsidR="00CB54AF" w:rsidRPr="00CB54AF">
              <w:rPr>
                <w:bCs/>
                <w:sz w:val="20"/>
                <w:szCs w:val="20"/>
              </w:rPr>
              <w:t xml:space="preserve"> </w:t>
            </w:r>
            <w:r w:rsidRPr="00CB54AF">
              <w:rPr>
                <w:bCs/>
                <w:sz w:val="20"/>
                <w:szCs w:val="20"/>
              </w:rPr>
              <w:t xml:space="preserve">Pułaskiego 9 </w:t>
            </w:r>
          </w:p>
          <w:p w14:paraId="3CC13574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40-273 Katowice</w:t>
            </w:r>
          </w:p>
          <w:p w14:paraId="42AEB148" w14:textId="132449C2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00577807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87DBD" w14:textId="43EA1A54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15 - Leki III</w:t>
            </w:r>
          </w:p>
          <w:p w14:paraId="78DCA8AD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Servier Polska Services Sp. z o.o.</w:t>
            </w:r>
          </w:p>
          <w:p w14:paraId="44400011" w14:textId="55527169" w:rsidR="00981F44" w:rsidRPr="00CB54AF" w:rsidRDefault="00CB54AF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 xml:space="preserve">ul. </w:t>
            </w:r>
            <w:r w:rsidR="00981F44" w:rsidRPr="00CB54AF">
              <w:rPr>
                <w:bCs/>
                <w:sz w:val="20"/>
                <w:szCs w:val="20"/>
              </w:rPr>
              <w:t xml:space="preserve">Burakowska 14 </w:t>
            </w:r>
          </w:p>
          <w:p w14:paraId="664F5288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01-066 Warszawa</w:t>
            </w:r>
          </w:p>
          <w:p w14:paraId="4937E4F5" w14:textId="5E4EAE82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1F543E55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46309" w14:textId="3F171994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17 - Żywienie pozajelitowe bez elektrolitów</w:t>
            </w:r>
          </w:p>
          <w:p w14:paraId="5B78167A" w14:textId="5AE5D3C2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 xml:space="preserve">Aesculap Chifa </w:t>
            </w:r>
            <w:r w:rsidR="00CB54AF" w:rsidRPr="00CB54AF">
              <w:rPr>
                <w:b/>
                <w:sz w:val="20"/>
                <w:szCs w:val="20"/>
              </w:rPr>
              <w:t>Sp. z o.o.</w:t>
            </w:r>
          </w:p>
          <w:p w14:paraId="2903361D" w14:textId="77777777" w:rsidR="00981F44" w:rsidRPr="00CB54AF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 xml:space="preserve">ul. Tysiąclecia 14 </w:t>
            </w:r>
          </w:p>
          <w:p w14:paraId="7B3FD0AC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64-300 Nowy Tomyśl</w:t>
            </w:r>
          </w:p>
          <w:p w14:paraId="658E4E07" w14:textId="2BE5ACF8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597D67DA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809E8" w14:textId="1EF3741B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18 - Mleko dla niemowląt</w:t>
            </w:r>
          </w:p>
          <w:p w14:paraId="49D110FA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Bialmed Sp. z o.o.</w:t>
            </w:r>
          </w:p>
          <w:p w14:paraId="74851EDC" w14:textId="7AB7B44E" w:rsidR="00981F44" w:rsidRPr="00CB54AF" w:rsidRDefault="00CB54AF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 xml:space="preserve">ul. </w:t>
            </w:r>
            <w:r w:rsidR="00981F44" w:rsidRPr="00CB54AF">
              <w:rPr>
                <w:bCs/>
                <w:sz w:val="20"/>
                <w:szCs w:val="20"/>
              </w:rPr>
              <w:t xml:space="preserve">Kazimierzowska 46/48/35 </w:t>
            </w:r>
          </w:p>
          <w:p w14:paraId="31FDC82C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02-546 Warszawa</w:t>
            </w:r>
          </w:p>
          <w:p w14:paraId="50409ABF" w14:textId="6525AF2F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70676A25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60790" w14:textId="03F4D020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19 - Płyny I</w:t>
            </w:r>
          </w:p>
          <w:p w14:paraId="715CF255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Baxter Polska Sp. z o.o.</w:t>
            </w:r>
          </w:p>
          <w:p w14:paraId="15C98A9D" w14:textId="37CADEBC" w:rsidR="00981F44" w:rsidRPr="00CB54AF" w:rsidRDefault="00CB54AF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 xml:space="preserve">ul. </w:t>
            </w:r>
            <w:r w:rsidR="00981F44" w:rsidRPr="00CB54AF">
              <w:rPr>
                <w:bCs/>
                <w:sz w:val="20"/>
                <w:szCs w:val="20"/>
              </w:rPr>
              <w:t xml:space="preserve">Kruczkowskiego 8 </w:t>
            </w:r>
          </w:p>
          <w:p w14:paraId="6FD75384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00-380 Warszawa</w:t>
            </w:r>
          </w:p>
          <w:p w14:paraId="1DE18992" w14:textId="429BF3F6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0E07976F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011EA" w14:textId="1EC0C682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20 - Leki IV</w:t>
            </w:r>
          </w:p>
          <w:p w14:paraId="629C1D3D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Farmacol Logistyka Sp. z o.o.</w:t>
            </w:r>
          </w:p>
          <w:p w14:paraId="1A1AA832" w14:textId="5D675C3C" w:rsidR="00981F44" w:rsidRPr="00CB54AF" w:rsidRDefault="00CB54AF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 xml:space="preserve">ul. </w:t>
            </w:r>
            <w:r w:rsidR="00981F44" w:rsidRPr="00CB54AF">
              <w:rPr>
                <w:bCs/>
                <w:sz w:val="20"/>
                <w:szCs w:val="20"/>
              </w:rPr>
              <w:t xml:space="preserve">Szopienicka 77 </w:t>
            </w:r>
          </w:p>
          <w:p w14:paraId="0BB34362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40-431 Katowice</w:t>
            </w:r>
          </w:p>
          <w:p w14:paraId="74A2363C" w14:textId="794DF32B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Najkorzystniejsza złożona oferta spełniająca wymagania Zamawiającego</w:t>
            </w:r>
            <w:r w:rsidRPr="00CB54AF">
              <w:t>.</w:t>
            </w:r>
          </w:p>
        </w:tc>
      </w:tr>
      <w:tr w:rsidR="00981F44" w:rsidRPr="00CB54AF" w14:paraId="3070789B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925B6" w14:textId="66084095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lastRenderedPageBreak/>
              <w:t>Pakiet 21 - Immunoglobuliny anti-RH0(D) I</w:t>
            </w:r>
          </w:p>
          <w:p w14:paraId="15388D4A" w14:textId="482A44DF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C</w:t>
            </w:r>
            <w:r w:rsidR="00CB54AF" w:rsidRPr="00CB54AF">
              <w:rPr>
                <w:b/>
                <w:sz w:val="20"/>
                <w:szCs w:val="20"/>
              </w:rPr>
              <w:t>entrala</w:t>
            </w:r>
            <w:r w:rsidRPr="00CB54AF">
              <w:rPr>
                <w:b/>
                <w:sz w:val="20"/>
                <w:szCs w:val="20"/>
              </w:rPr>
              <w:t xml:space="preserve"> F</w:t>
            </w:r>
            <w:r w:rsidR="00CB54AF" w:rsidRPr="00CB54AF">
              <w:rPr>
                <w:b/>
                <w:sz w:val="20"/>
                <w:szCs w:val="20"/>
              </w:rPr>
              <w:t>armaceutyczna</w:t>
            </w:r>
            <w:r w:rsidRPr="00CB54AF">
              <w:rPr>
                <w:b/>
                <w:sz w:val="20"/>
                <w:szCs w:val="20"/>
              </w:rPr>
              <w:t xml:space="preserve"> CEFARM S</w:t>
            </w:r>
            <w:r w:rsidR="00CB54AF" w:rsidRPr="00CB54AF">
              <w:rPr>
                <w:b/>
                <w:sz w:val="20"/>
                <w:szCs w:val="20"/>
              </w:rPr>
              <w:t>.</w:t>
            </w:r>
            <w:r w:rsidRPr="00CB54AF">
              <w:rPr>
                <w:b/>
                <w:sz w:val="20"/>
                <w:szCs w:val="20"/>
              </w:rPr>
              <w:t>A</w:t>
            </w:r>
            <w:r w:rsidR="00CB54AF" w:rsidRPr="00CB54AF">
              <w:rPr>
                <w:b/>
                <w:sz w:val="20"/>
                <w:szCs w:val="20"/>
              </w:rPr>
              <w:t>.</w:t>
            </w:r>
          </w:p>
          <w:p w14:paraId="3590FF04" w14:textId="1D1ABBDB" w:rsidR="00981F44" w:rsidRPr="00CB54AF" w:rsidRDefault="00CB54AF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ul</w:t>
            </w:r>
            <w:r w:rsidR="00981F44" w:rsidRPr="00CB54AF">
              <w:rPr>
                <w:bCs/>
                <w:sz w:val="20"/>
                <w:szCs w:val="20"/>
              </w:rPr>
              <w:t>.</w:t>
            </w:r>
            <w:r w:rsidRPr="00CB54AF">
              <w:rPr>
                <w:bCs/>
                <w:sz w:val="20"/>
                <w:szCs w:val="20"/>
              </w:rPr>
              <w:t xml:space="preserve"> </w:t>
            </w:r>
            <w:r w:rsidR="00981F44" w:rsidRPr="00CB54AF">
              <w:rPr>
                <w:bCs/>
                <w:sz w:val="20"/>
                <w:szCs w:val="20"/>
              </w:rPr>
              <w:t>J</w:t>
            </w:r>
            <w:r w:rsidRPr="00CB54AF">
              <w:rPr>
                <w:bCs/>
                <w:sz w:val="20"/>
                <w:szCs w:val="20"/>
              </w:rPr>
              <w:t>ana</w:t>
            </w:r>
            <w:r w:rsidR="00981F44" w:rsidRPr="00CB54AF">
              <w:rPr>
                <w:bCs/>
                <w:sz w:val="20"/>
                <w:szCs w:val="20"/>
              </w:rPr>
              <w:t xml:space="preserve"> K</w:t>
            </w:r>
            <w:r w:rsidRPr="00CB54AF">
              <w:rPr>
                <w:bCs/>
                <w:sz w:val="20"/>
                <w:szCs w:val="20"/>
              </w:rPr>
              <w:t>azimierza</w:t>
            </w:r>
            <w:r w:rsidR="00981F44" w:rsidRPr="00CB54AF">
              <w:rPr>
                <w:bCs/>
                <w:sz w:val="20"/>
                <w:szCs w:val="20"/>
              </w:rPr>
              <w:t xml:space="preserve"> 16 </w:t>
            </w:r>
          </w:p>
          <w:p w14:paraId="1693F999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01-248 Warszawa</w:t>
            </w:r>
          </w:p>
          <w:p w14:paraId="6D214567" w14:textId="5836055F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61D461D4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FAA59" w14:textId="0B3AF1CB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22 - Cabozantinibum</w:t>
            </w:r>
          </w:p>
          <w:p w14:paraId="6AC70294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Urtica Sp. z o.o.</w:t>
            </w:r>
          </w:p>
          <w:p w14:paraId="6FBAD755" w14:textId="61AC17DD" w:rsidR="00981F44" w:rsidRPr="00CB54AF" w:rsidRDefault="00CB54AF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 xml:space="preserve">ul. </w:t>
            </w:r>
            <w:r w:rsidR="00981F44" w:rsidRPr="00CB54AF">
              <w:rPr>
                <w:bCs/>
                <w:sz w:val="20"/>
                <w:szCs w:val="20"/>
              </w:rPr>
              <w:t xml:space="preserve">Krzemieniecka 120 </w:t>
            </w:r>
          </w:p>
          <w:p w14:paraId="6DE3C38C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54-640 Wrocław</w:t>
            </w:r>
          </w:p>
          <w:p w14:paraId="785B4E36" w14:textId="34F5758E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5E4F12C3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9F7BB" w14:textId="5A8A11D9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23 - Alfacalcidol</w:t>
            </w:r>
          </w:p>
          <w:p w14:paraId="18618220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Farmacol Logistyka Sp. z o.o.</w:t>
            </w:r>
          </w:p>
          <w:p w14:paraId="6FC9BA26" w14:textId="48C36DF9" w:rsidR="00981F44" w:rsidRPr="00CB54AF" w:rsidRDefault="00CB54AF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 xml:space="preserve">ul. </w:t>
            </w:r>
            <w:r w:rsidR="00981F44" w:rsidRPr="00CB54AF">
              <w:rPr>
                <w:bCs/>
                <w:sz w:val="20"/>
                <w:szCs w:val="20"/>
              </w:rPr>
              <w:t xml:space="preserve">Szopienicka 77 </w:t>
            </w:r>
          </w:p>
          <w:p w14:paraId="28F72A4F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40-431 Katowice</w:t>
            </w:r>
          </w:p>
          <w:p w14:paraId="0A89AA18" w14:textId="2AD02846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3D41A38A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FBDF3" w14:textId="2A63F00C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25 - Esomeprazole</w:t>
            </w:r>
          </w:p>
          <w:p w14:paraId="1776D777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Salus International Sp. z o.o.</w:t>
            </w:r>
          </w:p>
          <w:p w14:paraId="4534AEF2" w14:textId="6BD98A74" w:rsidR="00981F44" w:rsidRPr="00CB54AF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ul.</w:t>
            </w:r>
            <w:r w:rsidR="00CB54AF" w:rsidRPr="00CB54AF">
              <w:rPr>
                <w:bCs/>
                <w:sz w:val="20"/>
                <w:szCs w:val="20"/>
              </w:rPr>
              <w:t xml:space="preserve"> </w:t>
            </w:r>
            <w:r w:rsidRPr="00CB54AF">
              <w:rPr>
                <w:bCs/>
                <w:sz w:val="20"/>
                <w:szCs w:val="20"/>
              </w:rPr>
              <w:t xml:space="preserve">Pułaskiego 9 </w:t>
            </w:r>
          </w:p>
          <w:p w14:paraId="11285508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40-273 Katowice</w:t>
            </w:r>
          </w:p>
          <w:p w14:paraId="7989F9D0" w14:textId="3605D9A7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Najkorzystniejsza złożona oferta spełniająca wymagania Zamawiającego</w:t>
            </w:r>
            <w:r w:rsidRPr="00CB54AF">
              <w:t>.</w:t>
            </w:r>
          </w:p>
        </w:tc>
      </w:tr>
      <w:tr w:rsidR="00981F44" w:rsidRPr="00CB54AF" w14:paraId="79877648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BAC18" w14:textId="328FF4B2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26 - Leki V</w:t>
            </w:r>
          </w:p>
          <w:p w14:paraId="1875C8B9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Salus International Sp. z o.o.</w:t>
            </w:r>
          </w:p>
          <w:p w14:paraId="79A216ED" w14:textId="6A8EA70B" w:rsidR="00981F44" w:rsidRPr="00CB54AF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ul.</w:t>
            </w:r>
            <w:r w:rsidR="00CB54AF" w:rsidRPr="00CB54AF">
              <w:rPr>
                <w:bCs/>
                <w:sz w:val="20"/>
                <w:szCs w:val="20"/>
              </w:rPr>
              <w:t xml:space="preserve"> </w:t>
            </w:r>
            <w:r w:rsidRPr="00CB54AF">
              <w:rPr>
                <w:bCs/>
                <w:sz w:val="20"/>
                <w:szCs w:val="20"/>
              </w:rPr>
              <w:t xml:space="preserve">Pułaskiego 9 </w:t>
            </w:r>
          </w:p>
          <w:p w14:paraId="5A568B5D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40-273 Katowice</w:t>
            </w:r>
          </w:p>
          <w:p w14:paraId="4032D7A4" w14:textId="2B0FDFFC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22519B96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1A1D7" w14:textId="11EBEBB3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27 - Leki VI</w:t>
            </w:r>
          </w:p>
          <w:p w14:paraId="713A8E58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Salus International Sp. z o.o.</w:t>
            </w:r>
          </w:p>
          <w:p w14:paraId="6E73AC9E" w14:textId="4BE568A8" w:rsidR="00981F44" w:rsidRPr="00CB54AF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ul.</w:t>
            </w:r>
            <w:r w:rsidR="00CB54AF" w:rsidRPr="00CB54AF">
              <w:rPr>
                <w:bCs/>
                <w:sz w:val="20"/>
                <w:szCs w:val="20"/>
              </w:rPr>
              <w:t xml:space="preserve"> </w:t>
            </w:r>
            <w:r w:rsidRPr="00CB54AF">
              <w:rPr>
                <w:bCs/>
                <w:sz w:val="20"/>
                <w:szCs w:val="20"/>
              </w:rPr>
              <w:t xml:space="preserve">Pułaskiego 9 </w:t>
            </w:r>
          </w:p>
          <w:p w14:paraId="66B223E7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40-273 Katowice</w:t>
            </w:r>
          </w:p>
          <w:p w14:paraId="7DB4F616" w14:textId="2C19380B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19126B98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A8B0E" w14:textId="13189CA5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28 - Antybiotyki I</w:t>
            </w:r>
          </w:p>
          <w:p w14:paraId="08456F75" w14:textId="0872EE31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Tramco Sp</w:t>
            </w:r>
            <w:r w:rsidR="00CB54AF" w:rsidRPr="00CB54AF">
              <w:rPr>
                <w:b/>
                <w:sz w:val="20"/>
                <w:szCs w:val="20"/>
              </w:rPr>
              <w:t>.</w:t>
            </w:r>
            <w:r w:rsidRPr="00CB54AF">
              <w:rPr>
                <w:b/>
                <w:sz w:val="20"/>
                <w:szCs w:val="20"/>
              </w:rPr>
              <w:t xml:space="preserve"> z o.o.</w:t>
            </w:r>
          </w:p>
          <w:p w14:paraId="6AD18709" w14:textId="77777777" w:rsidR="00981F44" w:rsidRPr="00CB54AF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 xml:space="preserve">Wolskie, ul. Wolska 14 </w:t>
            </w:r>
          </w:p>
          <w:p w14:paraId="03365291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05-860 Płochocin</w:t>
            </w:r>
          </w:p>
          <w:p w14:paraId="4C37F081" w14:textId="76A42D1A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139CA7FA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65AD1" w14:textId="34279B03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lastRenderedPageBreak/>
              <w:t>Pakiet 29 - Leki VII</w:t>
            </w:r>
          </w:p>
          <w:p w14:paraId="58C6F165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Farmacol Logistyka Sp. z o.o.</w:t>
            </w:r>
          </w:p>
          <w:p w14:paraId="63279811" w14:textId="79FDA5E3" w:rsidR="00981F44" w:rsidRPr="00CB54AF" w:rsidRDefault="00CB54AF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 xml:space="preserve">ul. </w:t>
            </w:r>
            <w:r w:rsidR="00981F44" w:rsidRPr="00CB54AF">
              <w:rPr>
                <w:bCs/>
                <w:sz w:val="20"/>
                <w:szCs w:val="20"/>
              </w:rPr>
              <w:t xml:space="preserve">Szopienicka 77 </w:t>
            </w:r>
          </w:p>
          <w:p w14:paraId="01019EFE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40-431 Katowice</w:t>
            </w:r>
          </w:p>
          <w:p w14:paraId="36D48FC7" w14:textId="1C882A56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5DD9B7DB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4DDC2" w14:textId="067F60DA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30 - Phytomenadione</w:t>
            </w:r>
          </w:p>
          <w:p w14:paraId="161C67AC" w14:textId="77CBFCEF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Tramco Sp</w:t>
            </w:r>
            <w:r w:rsidR="00CB54AF" w:rsidRPr="00CB54AF">
              <w:rPr>
                <w:b/>
                <w:sz w:val="20"/>
                <w:szCs w:val="20"/>
              </w:rPr>
              <w:t>.</w:t>
            </w:r>
            <w:r w:rsidRPr="00CB54AF">
              <w:rPr>
                <w:b/>
                <w:sz w:val="20"/>
                <w:szCs w:val="20"/>
              </w:rPr>
              <w:t xml:space="preserve"> z o.o.</w:t>
            </w:r>
          </w:p>
          <w:p w14:paraId="5AC1DF44" w14:textId="77777777" w:rsidR="00981F44" w:rsidRPr="00CB54AF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 xml:space="preserve">Wolskie, ul. Wolska 14 </w:t>
            </w:r>
          </w:p>
          <w:p w14:paraId="5A9F0CDE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05-860 Płochocin</w:t>
            </w:r>
          </w:p>
          <w:p w14:paraId="6DBF457D" w14:textId="24099044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17D89F03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F38AF" w14:textId="258F58CC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31 - Ozanimodum</w:t>
            </w:r>
          </w:p>
          <w:p w14:paraId="39DE492C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Urtica Sp. z o.o.</w:t>
            </w:r>
          </w:p>
          <w:p w14:paraId="1FA9EE49" w14:textId="3F38A0A7" w:rsidR="00981F44" w:rsidRPr="00CB54AF" w:rsidRDefault="00CB54AF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 xml:space="preserve">ul. </w:t>
            </w:r>
            <w:r w:rsidR="00981F44" w:rsidRPr="00CB54AF">
              <w:rPr>
                <w:bCs/>
                <w:sz w:val="20"/>
                <w:szCs w:val="20"/>
              </w:rPr>
              <w:t xml:space="preserve">Krzemieniecka 120 </w:t>
            </w:r>
          </w:p>
          <w:p w14:paraId="55271D11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54-640 Wrocław</w:t>
            </w:r>
          </w:p>
          <w:p w14:paraId="74A5CDE4" w14:textId="6A089DC4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66F50EE3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9013E" w14:textId="71C42933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32 - Teriflunomide</w:t>
            </w:r>
          </w:p>
          <w:p w14:paraId="2D91887B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Bialmed Sp. z o.o.</w:t>
            </w:r>
          </w:p>
          <w:p w14:paraId="432DB252" w14:textId="4902215D" w:rsidR="00981F44" w:rsidRPr="00CB54AF" w:rsidRDefault="00CB54AF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 xml:space="preserve">ul. </w:t>
            </w:r>
            <w:r w:rsidR="00981F44" w:rsidRPr="00CB54AF">
              <w:rPr>
                <w:bCs/>
                <w:sz w:val="20"/>
                <w:szCs w:val="20"/>
              </w:rPr>
              <w:t xml:space="preserve">Kazimierzowska 46/48/35 </w:t>
            </w:r>
          </w:p>
          <w:p w14:paraId="4B1ED33F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02-546 Warszawa</w:t>
            </w:r>
          </w:p>
          <w:p w14:paraId="5D7B86F3" w14:textId="732EA93E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34270BA9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908E8" w14:textId="3913899B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33 - Avelumabum</w:t>
            </w:r>
          </w:p>
          <w:p w14:paraId="26E7A272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Urtica Sp. z o.o.</w:t>
            </w:r>
          </w:p>
          <w:p w14:paraId="1F4FB40D" w14:textId="5AB56EE8" w:rsidR="00981F44" w:rsidRPr="00CB54AF" w:rsidRDefault="00CB54AF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 xml:space="preserve">ul. </w:t>
            </w:r>
            <w:r w:rsidR="00981F44" w:rsidRPr="00CB54AF">
              <w:rPr>
                <w:bCs/>
                <w:sz w:val="20"/>
                <w:szCs w:val="20"/>
              </w:rPr>
              <w:t xml:space="preserve">Krzemieniecka 120 </w:t>
            </w:r>
          </w:p>
          <w:p w14:paraId="4FBB18E2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54-640 Wrocław</w:t>
            </w:r>
          </w:p>
          <w:p w14:paraId="5742AE56" w14:textId="48CEC2B1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5BF6CA51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713E1" w14:textId="2CEA4506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34 - Kontrasty</w:t>
            </w:r>
          </w:p>
          <w:p w14:paraId="19C29581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Urtica Sp. z o.o.</w:t>
            </w:r>
          </w:p>
          <w:p w14:paraId="58EE2584" w14:textId="1EE78E6F" w:rsidR="00981F44" w:rsidRPr="00CB54AF" w:rsidRDefault="00CB54AF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 xml:space="preserve">ul. </w:t>
            </w:r>
            <w:r w:rsidR="00981F44" w:rsidRPr="00CB54AF">
              <w:rPr>
                <w:bCs/>
                <w:sz w:val="20"/>
                <w:szCs w:val="20"/>
              </w:rPr>
              <w:t xml:space="preserve">Krzemieniecka 120 </w:t>
            </w:r>
          </w:p>
          <w:p w14:paraId="432226E0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54-640 Wrocław</w:t>
            </w:r>
          </w:p>
          <w:p w14:paraId="39BB27E8" w14:textId="78B70D69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3086C5B0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C79DE" w14:textId="516F8E1D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35 - Leki VIII</w:t>
            </w:r>
          </w:p>
          <w:p w14:paraId="4A9BF777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Salus International Sp. z o.o.</w:t>
            </w:r>
          </w:p>
          <w:p w14:paraId="5C716473" w14:textId="410C60ED" w:rsidR="00981F44" w:rsidRPr="00CB54AF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ul.</w:t>
            </w:r>
            <w:r w:rsidR="00CB54AF" w:rsidRPr="00CB54AF">
              <w:rPr>
                <w:bCs/>
                <w:sz w:val="20"/>
                <w:szCs w:val="20"/>
              </w:rPr>
              <w:t xml:space="preserve"> </w:t>
            </w:r>
            <w:r w:rsidRPr="00CB54AF">
              <w:rPr>
                <w:bCs/>
                <w:sz w:val="20"/>
                <w:szCs w:val="20"/>
              </w:rPr>
              <w:t xml:space="preserve">Pułaskiego 9 </w:t>
            </w:r>
          </w:p>
          <w:p w14:paraId="05276FEA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40-273 Katowice</w:t>
            </w:r>
          </w:p>
          <w:p w14:paraId="44BA0CB8" w14:textId="7D08AA4C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5375BA92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AB86B" w14:textId="793A3CB7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36 - Temozolomidum</w:t>
            </w:r>
          </w:p>
          <w:p w14:paraId="5C61C5A6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Salus International Sp. z o.o.</w:t>
            </w:r>
          </w:p>
          <w:p w14:paraId="2DE856E9" w14:textId="1EAE4D78" w:rsidR="00981F44" w:rsidRPr="00CB54AF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ul.</w:t>
            </w:r>
            <w:r w:rsidR="00CB54AF" w:rsidRPr="00CB54AF">
              <w:rPr>
                <w:bCs/>
                <w:sz w:val="20"/>
                <w:szCs w:val="20"/>
              </w:rPr>
              <w:t xml:space="preserve"> </w:t>
            </w:r>
            <w:r w:rsidRPr="00CB54AF">
              <w:rPr>
                <w:bCs/>
                <w:sz w:val="20"/>
                <w:szCs w:val="20"/>
              </w:rPr>
              <w:t xml:space="preserve">Pułaskiego 9 </w:t>
            </w:r>
          </w:p>
          <w:p w14:paraId="455AE7CF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40-273 Katowice</w:t>
            </w:r>
          </w:p>
          <w:p w14:paraId="10F99FD7" w14:textId="3D247DBA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2D37E7C9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3471B" w14:textId="1C6C98CC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lastRenderedPageBreak/>
              <w:t>Pakiet 37 - Błękit</w:t>
            </w:r>
          </w:p>
          <w:p w14:paraId="554BCF5E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Urtica Sp. z o.o.</w:t>
            </w:r>
          </w:p>
          <w:p w14:paraId="585F2CF4" w14:textId="682467F2" w:rsidR="00981F44" w:rsidRPr="00CB54AF" w:rsidRDefault="00CB54AF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 xml:space="preserve">ul. </w:t>
            </w:r>
            <w:r w:rsidR="00981F44" w:rsidRPr="00CB54AF">
              <w:rPr>
                <w:bCs/>
                <w:sz w:val="20"/>
                <w:szCs w:val="20"/>
              </w:rPr>
              <w:t xml:space="preserve">Krzemieniecka 120 </w:t>
            </w:r>
          </w:p>
          <w:p w14:paraId="564C6461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54-640 Wrocław</w:t>
            </w:r>
          </w:p>
          <w:p w14:paraId="14C38E54" w14:textId="4539B6EA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0A384E25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3D77F" w14:textId="2705E2C5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38 - Leki IX</w:t>
            </w:r>
          </w:p>
          <w:p w14:paraId="782EF5EE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Salus International Sp. z o.o.</w:t>
            </w:r>
          </w:p>
          <w:p w14:paraId="3C9DA0A6" w14:textId="47148032" w:rsidR="00981F44" w:rsidRPr="00CB54AF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ul.</w:t>
            </w:r>
            <w:r w:rsidR="00CB54AF" w:rsidRPr="00CB54AF">
              <w:rPr>
                <w:bCs/>
                <w:sz w:val="20"/>
                <w:szCs w:val="20"/>
              </w:rPr>
              <w:t xml:space="preserve"> </w:t>
            </w:r>
            <w:r w:rsidRPr="00CB54AF">
              <w:rPr>
                <w:bCs/>
                <w:sz w:val="20"/>
                <w:szCs w:val="20"/>
              </w:rPr>
              <w:t xml:space="preserve">Pułaskiego 9 </w:t>
            </w:r>
          </w:p>
          <w:p w14:paraId="0628DD72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40-273 Katowice</w:t>
            </w:r>
          </w:p>
          <w:p w14:paraId="79032F3E" w14:textId="658A0D85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0C7274C0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A9538" w14:textId="07E5A92F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39 - Leki X</w:t>
            </w:r>
          </w:p>
          <w:p w14:paraId="6FDB4C86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Salus International Sp. z o.o.</w:t>
            </w:r>
          </w:p>
          <w:p w14:paraId="4B139FF3" w14:textId="706C0827" w:rsidR="00981F44" w:rsidRPr="00CB54AF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ul.</w:t>
            </w:r>
            <w:r w:rsidR="00CB54AF" w:rsidRPr="00CB54AF">
              <w:rPr>
                <w:bCs/>
                <w:sz w:val="20"/>
                <w:szCs w:val="20"/>
              </w:rPr>
              <w:t xml:space="preserve"> </w:t>
            </w:r>
            <w:r w:rsidRPr="00CB54AF">
              <w:rPr>
                <w:bCs/>
                <w:sz w:val="20"/>
                <w:szCs w:val="20"/>
              </w:rPr>
              <w:t xml:space="preserve">Pułaskiego 9 </w:t>
            </w:r>
          </w:p>
          <w:p w14:paraId="4AEBFD13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40-273 Katowice</w:t>
            </w:r>
          </w:p>
          <w:p w14:paraId="3E20D404" w14:textId="39484A82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35B01C13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58E51" w14:textId="520B9E42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40 - Dexamathazonum</w:t>
            </w:r>
          </w:p>
          <w:p w14:paraId="7061857A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Salus International Sp. z o.o.</w:t>
            </w:r>
          </w:p>
          <w:p w14:paraId="684A812B" w14:textId="31E6B882" w:rsidR="00981F44" w:rsidRPr="00CB54AF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ul.</w:t>
            </w:r>
            <w:r w:rsidR="00CB54AF" w:rsidRPr="00CB54AF">
              <w:rPr>
                <w:bCs/>
                <w:sz w:val="20"/>
                <w:szCs w:val="20"/>
              </w:rPr>
              <w:t xml:space="preserve"> </w:t>
            </w:r>
            <w:r w:rsidRPr="00CB54AF">
              <w:rPr>
                <w:bCs/>
                <w:sz w:val="20"/>
                <w:szCs w:val="20"/>
              </w:rPr>
              <w:t xml:space="preserve">Pułaskiego 9 </w:t>
            </w:r>
          </w:p>
          <w:p w14:paraId="0D4A4589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40-273 Katowice</w:t>
            </w:r>
          </w:p>
          <w:p w14:paraId="6927C4A7" w14:textId="0B6579A4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2D346DA8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1E3D6" w14:textId="3E03B334" w:rsidR="00981F44" w:rsidRPr="00CB54AF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CB54AF">
              <w:rPr>
                <w:b/>
                <w:bCs/>
                <w:sz w:val="20"/>
                <w:szCs w:val="20"/>
              </w:rPr>
              <w:t>Pakiet 41 - Żywienie dojelitowe</w:t>
            </w:r>
          </w:p>
          <w:p w14:paraId="54FE67E6" w14:textId="77777777" w:rsidR="00981F44" w:rsidRPr="00CB54AF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CB54AF">
              <w:rPr>
                <w:b/>
                <w:sz w:val="20"/>
                <w:szCs w:val="20"/>
              </w:rPr>
              <w:t>Salus International Sp. z o.o.</w:t>
            </w:r>
          </w:p>
          <w:p w14:paraId="3EE4D69E" w14:textId="2EFE9ADF" w:rsidR="00981F44" w:rsidRPr="00CB54AF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ul.</w:t>
            </w:r>
            <w:r w:rsidR="00CB54AF" w:rsidRPr="00CB54AF">
              <w:rPr>
                <w:bCs/>
                <w:sz w:val="20"/>
                <w:szCs w:val="20"/>
              </w:rPr>
              <w:t xml:space="preserve"> </w:t>
            </w:r>
            <w:r w:rsidRPr="00CB54AF">
              <w:rPr>
                <w:bCs/>
                <w:sz w:val="20"/>
                <w:szCs w:val="20"/>
              </w:rPr>
              <w:t xml:space="preserve">Pułaskiego 9 </w:t>
            </w:r>
          </w:p>
          <w:p w14:paraId="6C0A5319" w14:textId="77777777" w:rsidR="00981F44" w:rsidRPr="00CB54AF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CB54AF">
              <w:rPr>
                <w:bCs/>
                <w:sz w:val="20"/>
                <w:szCs w:val="20"/>
              </w:rPr>
              <w:t>40-273 Katowice</w:t>
            </w:r>
          </w:p>
          <w:p w14:paraId="47E8132D" w14:textId="3D23DAD4" w:rsidR="00981F44" w:rsidRPr="00CB54AF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CB54A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B54AF">
              <w:rPr>
                <w:color w:val="000000"/>
                <w:sz w:val="20"/>
                <w:szCs w:val="20"/>
              </w:rPr>
              <w:t>:</w:t>
            </w:r>
            <w:r w:rsidR="00CB54AF" w:rsidRPr="00CB54AF">
              <w:rPr>
                <w:color w:val="000000"/>
                <w:sz w:val="20"/>
                <w:szCs w:val="20"/>
              </w:rPr>
              <w:t xml:space="preserve"> </w:t>
            </w:r>
            <w:r w:rsidRPr="00CB54AF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6A2534EB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F845F" w14:textId="3F8B2FA4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42 - Antybiotyki II</w:t>
            </w:r>
          </w:p>
          <w:p w14:paraId="1E660F26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MIP Pharma Polska Sp. z o.o.</w:t>
            </w:r>
          </w:p>
          <w:p w14:paraId="4C5FE817" w14:textId="3803E8B9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Orzechowa 5 </w:t>
            </w:r>
          </w:p>
          <w:p w14:paraId="1657988B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80-175 Gdańsk</w:t>
            </w:r>
          </w:p>
          <w:p w14:paraId="6E2A5C56" w14:textId="74B4E47E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200C3D81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C07F2" w14:textId="196D96D7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43 - Roztwór do hemofiltracji i hemodializy</w:t>
            </w:r>
          </w:p>
          <w:p w14:paraId="3B7989F5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Baxter Polska Sp. z o.o.</w:t>
            </w:r>
          </w:p>
          <w:p w14:paraId="40AE5AF0" w14:textId="615CAF27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Kruczkowskiego 8 </w:t>
            </w:r>
          </w:p>
          <w:p w14:paraId="7BE38858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00-380 Warszawa</w:t>
            </w:r>
          </w:p>
          <w:p w14:paraId="3CEE6101" w14:textId="2BB71BCD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4F7E5348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0450C" w14:textId="508D563B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44 - Płyny infuzyjne</w:t>
            </w:r>
          </w:p>
          <w:p w14:paraId="6F85A643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Baxter Polska Sp. z o.o.</w:t>
            </w:r>
          </w:p>
          <w:p w14:paraId="75484E6D" w14:textId="37D7F139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Kruczkowskiego 8 </w:t>
            </w:r>
          </w:p>
          <w:p w14:paraId="71F58FA0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00-380 Warszawa</w:t>
            </w:r>
          </w:p>
          <w:p w14:paraId="4A5C3C33" w14:textId="32CDFE51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0B13AB7D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DDA6E" w14:textId="482CEA19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lastRenderedPageBreak/>
              <w:t>Pakiet 45 - Płyny</w:t>
            </w:r>
          </w:p>
          <w:p w14:paraId="11C18FAC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Bialmed Sp. z o.o.</w:t>
            </w:r>
          </w:p>
          <w:p w14:paraId="49B16791" w14:textId="3F204072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Kazimierzowska 46/48/35 </w:t>
            </w:r>
          </w:p>
          <w:p w14:paraId="35DEF45A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02-546 Warszawa</w:t>
            </w:r>
          </w:p>
          <w:p w14:paraId="7988AAF6" w14:textId="03A13DB5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53996305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6814D" w14:textId="108A21CE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46 - Olaparibum</w:t>
            </w:r>
          </w:p>
          <w:p w14:paraId="6ABB24DC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AstraZeneca Kft.</w:t>
            </w:r>
          </w:p>
          <w:p w14:paraId="28820D7A" w14:textId="3DDEB11A" w:rsidR="00981F44" w:rsidRPr="001C4D82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Budapest, Alíz utca 4. B. ép. </w:t>
            </w:r>
          </w:p>
          <w:p w14:paraId="204BB6F9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1117 Budapeszt</w:t>
            </w:r>
          </w:p>
          <w:p w14:paraId="10B03978" w14:textId="75837B6B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02B20CAC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89A06" w14:textId="0117F848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47 - Niraparibum</w:t>
            </w:r>
          </w:p>
          <w:p w14:paraId="33B99E8A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GSK Services Sp. z o.o.</w:t>
            </w:r>
          </w:p>
          <w:p w14:paraId="7303DD1C" w14:textId="483386C1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Grunwaldzka 189 </w:t>
            </w:r>
          </w:p>
          <w:p w14:paraId="76467839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60-322 Poznań</w:t>
            </w:r>
          </w:p>
          <w:p w14:paraId="49D4C5B8" w14:textId="60E44A7A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058135FD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CDA63" w14:textId="4CE75B66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49 - Propofol</w:t>
            </w:r>
          </w:p>
          <w:p w14:paraId="3372A86A" w14:textId="229519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Fresenius Kabi Polska Sp. z o.o.</w:t>
            </w:r>
          </w:p>
          <w:p w14:paraId="50B3A790" w14:textId="77777777" w:rsidR="00981F44" w:rsidRPr="001C4D82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Al. Jerozolimskie 134 </w:t>
            </w:r>
          </w:p>
          <w:p w14:paraId="173031B1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02-305 Warszawa</w:t>
            </w:r>
          </w:p>
          <w:p w14:paraId="1C2D00B7" w14:textId="618FDC6C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1C5FCE46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0E5A7" w14:textId="06672896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50 - Antybiotyki III</w:t>
            </w:r>
          </w:p>
          <w:p w14:paraId="42772118" w14:textId="3E8CBEBC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Fresenius Kabi Polska Sp. z o.o.</w:t>
            </w:r>
          </w:p>
          <w:p w14:paraId="6F3D5EFF" w14:textId="77777777" w:rsidR="00981F44" w:rsidRPr="001C4D82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Al. Jerozolimskie 134 </w:t>
            </w:r>
          </w:p>
          <w:p w14:paraId="20724F34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02-305 Warszawa</w:t>
            </w:r>
          </w:p>
          <w:p w14:paraId="002B68CA" w14:textId="56DDE9CD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19FD7A41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91273" w14:textId="423E6BC6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51 - Leki narkotyczne i psychotropowe</w:t>
            </w:r>
          </w:p>
          <w:p w14:paraId="19C57E6D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Salus International Sp. z o.o.</w:t>
            </w:r>
          </w:p>
          <w:p w14:paraId="488FDB5D" w14:textId="6FB955DB" w:rsidR="00981F44" w:rsidRPr="001C4D82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ul.</w:t>
            </w:r>
            <w:r w:rsidR="001C4D82" w:rsidRPr="001C4D82">
              <w:rPr>
                <w:bCs/>
                <w:sz w:val="20"/>
                <w:szCs w:val="20"/>
              </w:rPr>
              <w:t xml:space="preserve"> </w:t>
            </w:r>
            <w:r w:rsidRPr="001C4D82">
              <w:rPr>
                <w:bCs/>
                <w:sz w:val="20"/>
                <w:szCs w:val="20"/>
              </w:rPr>
              <w:t xml:space="preserve">Pułaskiego 9 </w:t>
            </w:r>
          </w:p>
          <w:p w14:paraId="51DF485D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40-273 Katowice</w:t>
            </w:r>
          </w:p>
          <w:p w14:paraId="2CF6FABA" w14:textId="66A6681D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178779C2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7CA6F" w14:textId="55E9888D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52 - Leki XI</w:t>
            </w:r>
          </w:p>
          <w:p w14:paraId="592DCE5A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Farmacol Logistyka Sp. z o.o.</w:t>
            </w:r>
          </w:p>
          <w:p w14:paraId="4D523E38" w14:textId="4DA67B77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Szopienicka 77 </w:t>
            </w:r>
          </w:p>
          <w:p w14:paraId="6729B6EB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40-431 Katowice</w:t>
            </w:r>
          </w:p>
          <w:p w14:paraId="1A3C54A2" w14:textId="2A191A2D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5FD67D28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6D614" w14:textId="0596353B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53 - Antybiotyki IV</w:t>
            </w:r>
          </w:p>
          <w:p w14:paraId="755F857E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Farmacol Logistyka Sp. z o.o.</w:t>
            </w:r>
          </w:p>
          <w:p w14:paraId="6C9136DF" w14:textId="69DB44B1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Szopienicka 77 </w:t>
            </w:r>
          </w:p>
          <w:p w14:paraId="19F2EBD8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40-431 Katowice</w:t>
            </w:r>
          </w:p>
          <w:p w14:paraId="44DFFC15" w14:textId="0CABA75B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110E4783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C44F8" w14:textId="7B37758B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lastRenderedPageBreak/>
              <w:t>Pakiet 54 - Leki XII</w:t>
            </w:r>
          </w:p>
          <w:p w14:paraId="1A3EA4FB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Salus International Sp. z o.o.</w:t>
            </w:r>
          </w:p>
          <w:p w14:paraId="704BDE36" w14:textId="701AC3F9" w:rsidR="00981F44" w:rsidRPr="001C4D82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ul.</w:t>
            </w:r>
            <w:r w:rsidR="001C4D82" w:rsidRPr="001C4D82">
              <w:rPr>
                <w:bCs/>
                <w:sz w:val="20"/>
                <w:szCs w:val="20"/>
              </w:rPr>
              <w:t xml:space="preserve"> </w:t>
            </w:r>
            <w:r w:rsidRPr="001C4D82">
              <w:rPr>
                <w:bCs/>
                <w:sz w:val="20"/>
                <w:szCs w:val="20"/>
              </w:rPr>
              <w:t xml:space="preserve">Pułaskiego 9 </w:t>
            </w:r>
          </w:p>
          <w:p w14:paraId="2998C431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40-273 Katowice</w:t>
            </w:r>
          </w:p>
          <w:p w14:paraId="5EE1A1EF" w14:textId="37EB5448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6ACF961E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A1F77" w14:textId="0C32F2C5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55 - Netupitantum + Palonosetroni</w:t>
            </w:r>
          </w:p>
          <w:p w14:paraId="29F5FEE2" w14:textId="2B874C03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Tramco Sp</w:t>
            </w:r>
            <w:r w:rsidR="001C4D82" w:rsidRPr="001C4D82">
              <w:rPr>
                <w:b/>
                <w:sz w:val="20"/>
                <w:szCs w:val="20"/>
              </w:rPr>
              <w:t>.</w:t>
            </w:r>
            <w:r w:rsidRPr="001C4D82">
              <w:rPr>
                <w:b/>
                <w:sz w:val="20"/>
                <w:szCs w:val="20"/>
              </w:rPr>
              <w:t xml:space="preserve"> z o.o.</w:t>
            </w:r>
          </w:p>
          <w:p w14:paraId="5D3FF83F" w14:textId="77777777" w:rsidR="00981F44" w:rsidRPr="001C4D82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Wolskie, ul. Wolska 14 </w:t>
            </w:r>
          </w:p>
          <w:p w14:paraId="7A23620C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05-860 Płochocin</w:t>
            </w:r>
          </w:p>
          <w:p w14:paraId="57A18747" w14:textId="2BBDCE7B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6BA57639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EE93F" w14:textId="06857F10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56 - Durvalumabum</w:t>
            </w:r>
          </w:p>
          <w:p w14:paraId="0F06E28B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AstraZeneca Kft.</w:t>
            </w:r>
          </w:p>
          <w:p w14:paraId="162D9B02" w14:textId="04C36E04" w:rsidR="00981F44" w:rsidRPr="001C4D82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Budapest, Alíz utca 4. B. ép. </w:t>
            </w:r>
          </w:p>
          <w:p w14:paraId="6EA04B27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1117 Budapeszt</w:t>
            </w:r>
          </w:p>
          <w:p w14:paraId="42F27CAB" w14:textId="7F8A1AEA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1C0FCCB0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55B33" w14:textId="316192A1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57 - Leki psychotropowe i prekursory</w:t>
            </w:r>
          </w:p>
          <w:p w14:paraId="59787BFB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Farmacol Logistyka Sp. z o.o.</w:t>
            </w:r>
          </w:p>
          <w:p w14:paraId="7E393ED2" w14:textId="632DB1D5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Szopienicka 77 </w:t>
            </w:r>
          </w:p>
          <w:p w14:paraId="752BFB0B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40-431 Katowice</w:t>
            </w:r>
          </w:p>
          <w:p w14:paraId="7F48847E" w14:textId="4A4612F4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1885A4A5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C399B" w14:textId="2A4F5075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58 - Abirateroni</w:t>
            </w:r>
          </w:p>
          <w:p w14:paraId="2CAAB598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Farmacol Logistyka Sp. z o.o.</w:t>
            </w:r>
          </w:p>
          <w:p w14:paraId="2C054A3B" w14:textId="24AA9E9E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Szopienicka 77 </w:t>
            </w:r>
          </w:p>
          <w:p w14:paraId="61FD943F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40-431 Katowice</w:t>
            </w:r>
          </w:p>
          <w:p w14:paraId="30C1DE9B" w14:textId="033B0EC8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Najkorzystniejsza złożona oferta spełniająca wymagania Zamawiającego</w:t>
            </w:r>
            <w:r w:rsidRPr="00CB54AF">
              <w:t>.</w:t>
            </w:r>
          </w:p>
        </w:tc>
      </w:tr>
      <w:tr w:rsidR="00981F44" w:rsidRPr="00CB54AF" w14:paraId="1E8BB03D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A1A97" w14:textId="4D3333D7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59 - Tezepelumab</w:t>
            </w:r>
          </w:p>
          <w:p w14:paraId="50AB0C17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AstraZeneca Kft.</w:t>
            </w:r>
          </w:p>
          <w:p w14:paraId="4CFBA426" w14:textId="28E444FA" w:rsidR="00981F44" w:rsidRPr="001C4D82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Budapest, Alíz utca 4. B. ép. </w:t>
            </w:r>
          </w:p>
          <w:p w14:paraId="6CD51ED1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1117 Budapeszt</w:t>
            </w:r>
          </w:p>
          <w:p w14:paraId="23CA2F77" w14:textId="4D035AE2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57F9A0D7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4DCFD" w14:textId="7E722BCC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60 - Cyclofosfamide</w:t>
            </w:r>
          </w:p>
          <w:p w14:paraId="1FCEC508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Baxter Polska Sp. z o.o.</w:t>
            </w:r>
          </w:p>
          <w:p w14:paraId="5A6985C4" w14:textId="7BC6A02C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Kruczkowskiego 8 </w:t>
            </w:r>
          </w:p>
          <w:p w14:paraId="1D3DA372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00-380 Warszawa</w:t>
            </w:r>
          </w:p>
          <w:p w14:paraId="2558BA8E" w14:textId="0CECDA27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6EAB4664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C4E58" w14:textId="7060D570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lastRenderedPageBreak/>
              <w:t>Pakiet 61 - Doxorubicin</w:t>
            </w:r>
          </w:p>
          <w:p w14:paraId="6D765192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Salus International Sp. z o.o.</w:t>
            </w:r>
          </w:p>
          <w:p w14:paraId="6F243271" w14:textId="4DE90D0B" w:rsidR="00981F44" w:rsidRPr="001C4D82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ul.</w:t>
            </w:r>
            <w:r w:rsidR="001C4D82" w:rsidRPr="001C4D82">
              <w:rPr>
                <w:bCs/>
                <w:sz w:val="20"/>
                <w:szCs w:val="20"/>
              </w:rPr>
              <w:t xml:space="preserve"> </w:t>
            </w:r>
            <w:r w:rsidRPr="001C4D82">
              <w:rPr>
                <w:bCs/>
                <w:sz w:val="20"/>
                <w:szCs w:val="20"/>
              </w:rPr>
              <w:t xml:space="preserve">Pułaskiego 9 </w:t>
            </w:r>
          </w:p>
          <w:p w14:paraId="5AB0022D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40-273 Katowice</w:t>
            </w:r>
          </w:p>
          <w:p w14:paraId="02616D50" w14:textId="031044BB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6A83F046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84A3D" w14:textId="353D5A22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62 - Enzalutamidum</w:t>
            </w:r>
          </w:p>
          <w:p w14:paraId="2804E3E6" w14:textId="1E30DF8E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Astellas Pharma Sp. z o.o.</w:t>
            </w:r>
          </w:p>
          <w:p w14:paraId="5EA7AAF2" w14:textId="196FC5C0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Żwirki i Wigury 16 C </w:t>
            </w:r>
          </w:p>
          <w:p w14:paraId="6155EF30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02-092 Warszawa</w:t>
            </w:r>
          </w:p>
          <w:p w14:paraId="7324EC23" w14:textId="18A2AC81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459B7012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5AD7B" w14:textId="107068EC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63 - Ondansetron</w:t>
            </w:r>
          </w:p>
          <w:p w14:paraId="08FD31C9" w14:textId="4E8B28F0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Fresenius Kabi Polska Sp. z o.o.</w:t>
            </w:r>
          </w:p>
          <w:p w14:paraId="746BA749" w14:textId="77777777" w:rsidR="00981F44" w:rsidRPr="001C4D82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Al. Jerozolimskie 134 </w:t>
            </w:r>
          </w:p>
          <w:p w14:paraId="60FD8F5B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02-305 Warszawa</w:t>
            </w:r>
          </w:p>
          <w:p w14:paraId="1EA1F0B1" w14:textId="7C775DBE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6A5F4664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73E19" w14:textId="69FA2D57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64 - Żywienie pozajelitowe</w:t>
            </w:r>
          </w:p>
          <w:p w14:paraId="378643F0" w14:textId="5A93C015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Fresenius Kabi Polska Sp. z o.o.</w:t>
            </w:r>
          </w:p>
          <w:p w14:paraId="34E91598" w14:textId="77777777" w:rsidR="00981F44" w:rsidRPr="001C4D82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Al. Jerozolimskie 134 </w:t>
            </w:r>
          </w:p>
          <w:p w14:paraId="6CEE4607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02-305 Warszawa</w:t>
            </w:r>
          </w:p>
          <w:p w14:paraId="6F9CB882" w14:textId="434AC79A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5825291C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C4B35" w14:textId="4A59EC44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65 - Toksyna Botulinowa</w:t>
            </w:r>
          </w:p>
          <w:p w14:paraId="2C7E2B23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Urtica Sp. z o.o.</w:t>
            </w:r>
          </w:p>
          <w:p w14:paraId="7F49B35B" w14:textId="18646E19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Krzemieniecka 120 </w:t>
            </w:r>
          </w:p>
          <w:p w14:paraId="49729B80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54-640 Wrocław</w:t>
            </w:r>
          </w:p>
          <w:p w14:paraId="267B02BF" w14:textId="41E6A74A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3CD5BD45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6FB34" w14:textId="6AC1BDA6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66 - Trastuzumabum</w:t>
            </w:r>
          </w:p>
          <w:p w14:paraId="34FFC02D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Asclepios S.A.</w:t>
            </w:r>
          </w:p>
          <w:p w14:paraId="527C405C" w14:textId="5E661D02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Hubska 44 </w:t>
            </w:r>
          </w:p>
          <w:p w14:paraId="03BDE43D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50-502 Wrocław</w:t>
            </w:r>
          </w:p>
          <w:p w14:paraId="6188168B" w14:textId="081D341A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2210FF4D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D3AF" w14:textId="51482FD8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67 - Docetaxel</w:t>
            </w:r>
          </w:p>
          <w:p w14:paraId="7627D5AF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Lek S.A.</w:t>
            </w:r>
          </w:p>
          <w:p w14:paraId="713D972D" w14:textId="520EAE32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Podlipie 16 </w:t>
            </w:r>
          </w:p>
          <w:p w14:paraId="62DD9C3F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95-010 Stryków</w:t>
            </w:r>
          </w:p>
          <w:p w14:paraId="74B0148B" w14:textId="0CC56ACE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7FA40292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EE88B" w14:textId="17492D7A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68 - Irinotecani</w:t>
            </w:r>
          </w:p>
          <w:p w14:paraId="19CBDF7C" w14:textId="02F600BF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Fresenius Kabi Polska Sp. z o.o.</w:t>
            </w:r>
          </w:p>
          <w:p w14:paraId="3D495A5C" w14:textId="77777777" w:rsidR="00981F44" w:rsidRPr="001C4D82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Al. Jerozolimskie 134 </w:t>
            </w:r>
          </w:p>
          <w:p w14:paraId="421C573F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02-305 Warszawa</w:t>
            </w:r>
          </w:p>
          <w:p w14:paraId="0DD35657" w14:textId="0D06F404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6D075775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3995E" w14:textId="5CB2DDF4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lastRenderedPageBreak/>
              <w:t>Pakiet 69 - Gemcitabine</w:t>
            </w:r>
          </w:p>
          <w:p w14:paraId="6F1F8E93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Lek S.A.</w:t>
            </w:r>
          </w:p>
          <w:p w14:paraId="28AD9F08" w14:textId="08ACDB20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Podlipie 16 </w:t>
            </w:r>
          </w:p>
          <w:p w14:paraId="27BAB2AD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95-010 Stryków</w:t>
            </w:r>
          </w:p>
          <w:p w14:paraId="3DE3F3A8" w14:textId="5C84636B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720E0AC8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32521" w14:textId="3A4A5AC6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70 - Paclitaxelum</w:t>
            </w:r>
          </w:p>
          <w:p w14:paraId="6CA4461E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Bialmed Sp. z o.o.</w:t>
            </w:r>
          </w:p>
          <w:p w14:paraId="7522D2A6" w14:textId="7774ECB6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Kazimierzowska 46/48/35 </w:t>
            </w:r>
          </w:p>
          <w:p w14:paraId="70A0A4B3" w14:textId="781D0A4F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02-546 Warszawa</w:t>
            </w:r>
          </w:p>
          <w:p w14:paraId="4093681E" w14:textId="56D4D6ED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4E906476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08A3A" w14:textId="081AC3DB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71 - Pegfilgrastim</w:t>
            </w:r>
          </w:p>
          <w:p w14:paraId="38839861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Lek S.A.</w:t>
            </w:r>
          </w:p>
          <w:p w14:paraId="2B799BC1" w14:textId="386CDE12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Podlipie 16 </w:t>
            </w:r>
          </w:p>
          <w:p w14:paraId="7358FEC5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95-010 Stryków</w:t>
            </w:r>
          </w:p>
          <w:p w14:paraId="142E4817" w14:textId="0C5FC218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301E6646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ACEFF" w14:textId="2714B186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72 - Imatinibum</w:t>
            </w:r>
          </w:p>
          <w:p w14:paraId="6093D517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Farmacol Logistyka Sp. z o.o.</w:t>
            </w:r>
          </w:p>
          <w:p w14:paraId="2262C5FF" w14:textId="4AE7284A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Szopienicka 77 </w:t>
            </w:r>
          </w:p>
          <w:p w14:paraId="42529E07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40-431 Katowice</w:t>
            </w:r>
          </w:p>
          <w:p w14:paraId="67C949BB" w14:textId="509DE196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404728E8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64F05" w14:textId="091526B0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73 - Etomidate</w:t>
            </w:r>
          </w:p>
          <w:p w14:paraId="39522026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Delfarma Sp. z o.o.</w:t>
            </w:r>
          </w:p>
          <w:p w14:paraId="1EA82786" w14:textId="5C0C5C2D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Św. Teresy od Dzieciątka Jezus 111 </w:t>
            </w:r>
          </w:p>
          <w:p w14:paraId="340111BA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91-222 Łódź</w:t>
            </w:r>
          </w:p>
          <w:p w14:paraId="23C10E1D" w14:textId="652E626A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50E75CB4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912DE" w14:textId="00B71255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74 - Leki XIII</w:t>
            </w:r>
          </w:p>
          <w:p w14:paraId="6255862B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Salus International Sp. z o.o.</w:t>
            </w:r>
          </w:p>
          <w:p w14:paraId="06091051" w14:textId="2A6A62C9" w:rsidR="00981F44" w:rsidRPr="001C4D82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ul.</w:t>
            </w:r>
            <w:r w:rsidR="001C4D82" w:rsidRPr="001C4D82">
              <w:rPr>
                <w:bCs/>
                <w:sz w:val="20"/>
                <w:szCs w:val="20"/>
              </w:rPr>
              <w:t xml:space="preserve"> </w:t>
            </w:r>
            <w:r w:rsidRPr="001C4D82">
              <w:rPr>
                <w:bCs/>
                <w:sz w:val="20"/>
                <w:szCs w:val="20"/>
              </w:rPr>
              <w:t xml:space="preserve">Pułaskiego 9 </w:t>
            </w:r>
          </w:p>
          <w:p w14:paraId="24C3AE19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40-273 Katowice</w:t>
            </w:r>
          </w:p>
          <w:p w14:paraId="09670995" w14:textId="4FFF3927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04B00F67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C5031" w14:textId="2F48D1B3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75 - Leki XIV</w:t>
            </w:r>
          </w:p>
          <w:p w14:paraId="5CFD42D6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Salus International Sp. z o.o.</w:t>
            </w:r>
          </w:p>
          <w:p w14:paraId="7AFA002D" w14:textId="7D0A9770" w:rsidR="00981F44" w:rsidRPr="001C4D82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ul.</w:t>
            </w:r>
            <w:r w:rsidR="001C4D82" w:rsidRPr="001C4D82">
              <w:rPr>
                <w:bCs/>
                <w:sz w:val="20"/>
                <w:szCs w:val="20"/>
              </w:rPr>
              <w:t xml:space="preserve"> </w:t>
            </w:r>
            <w:r w:rsidRPr="001C4D82">
              <w:rPr>
                <w:bCs/>
                <w:sz w:val="20"/>
                <w:szCs w:val="20"/>
              </w:rPr>
              <w:t xml:space="preserve">Pułaskiego 9 </w:t>
            </w:r>
          </w:p>
          <w:p w14:paraId="63E5C8E3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40-273 Katowice</w:t>
            </w:r>
          </w:p>
          <w:p w14:paraId="2628C23B" w14:textId="27DAB33B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J</w:t>
            </w:r>
            <w:r w:rsidRPr="001C4D82">
              <w:rPr>
                <w:sz w:val="20"/>
                <w:szCs w:val="20"/>
              </w:rPr>
              <w:t>edyna złożona oferta. Spełnia wymagania Zamawiającego.</w:t>
            </w:r>
          </w:p>
        </w:tc>
      </w:tr>
      <w:tr w:rsidR="00981F44" w:rsidRPr="00CB54AF" w14:paraId="72BB18CC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B9E35" w14:textId="3F2EBB39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76 - Mepolizumabum</w:t>
            </w:r>
          </w:p>
          <w:p w14:paraId="7D015581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GSK Services Sp. z o.o.</w:t>
            </w:r>
          </w:p>
          <w:p w14:paraId="373A389D" w14:textId="566DAE38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Grunwaldzka 189 </w:t>
            </w:r>
          </w:p>
          <w:p w14:paraId="4F9AB786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60-322 Poznań</w:t>
            </w:r>
          </w:p>
          <w:p w14:paraId="69E43466" w14:textId="40F4BC59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1A747010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351F5" w14:textId="592DC89B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lastRenderedPageBreak/>
              <w:t>Pakiet 77 - Leki wziewne</w:t>
            </w:r>
          </w:p>
          <w:p w14:paraId="105BE39F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Salus International Sp. z o.o.</w:t>
            </w:r>
          </w:p>
          <w:p w14:paraId="30380668" w14:textId="7676C746" w:rsidR="00981F44" w:rsidRPr="001C4D82" w:rsidRDefault="00981F44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ul.</w:t>
            </w:r>
            <w:r w:rsidR="001C4D82" w:rsidRPr="001C4D82">
              <w:rPr>
                <w:bCs/>
                <w:sz w:val="20"/>
                <w:szCs w:val="20"/>
              </w:rPr>
              <w:t xml:space="preserve"> </w:t>
            </w:r>
            <w:r w:rsidRPr="001C4D82">
              <w:rPr>
                <w:bCs/>
                <w:sz w:val="20"/>
                <w:szCs w:val="20"/>
              </w:rPr>
              <w:t xml:space="preserve">Pułaskiego 9 </w:t>
            </w:r>
          </w:p>
          <w:p w14:paraId="705A8DBC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40-273 Katowice</w:t>
            </w:r>
          </w:p>
          <w:p w14:paraId="75F6DC75" w14:textId="1A327A27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81F44" w:rsidRPr="00CB54AF" w14:paraId="3CDEBF15" w14:textId="77777777" w:rsidTr="00981F4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BDD84" w14:textId="0D98212D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78 - Darolutamid</w:t>
            </w:r>
          </w:p>
          <w:p w14:paraId="7C6E0AA2" w14:textId="77777777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>Farmacol Logistyka Sp. z o.o.</w:t>
            </w:r>
          </w:p>
          <w:p w14:paraId="249AE875" w14:textId="41D86DA8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 xml:space="preserve">Szopienicka 77 </w:t>
            </w:r>
          </w:p>
          <w:p w14:paraId="65D490DE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40-431 Katowice</w:t>
            </w:r>
          </w:p>
          <w:p w14:paraId="1D96CA61" w14:textId="6CDE4D72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81F44" w:rsidRPr="00CB54AF" w14:paraId="5BE69A1B" w14:textId="77777777" w:rsidTr="007C6A76">
        <w:trPr>
          <w:cantSplit/>
          <w:trHeight w:val="1558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56C49" w14:textId="1F351439" w:rsidR="00981F44" w:rsidRPr="001C4D82" w:rsidRDefault="00981F44" w:rsidP="001C4D82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Pakiet 79 - Niraparyb + Abirateron</w:t>
            </w:r>
          </w:p>
          <w:p w14:paraId="1027F654" w14:textId="7C661D8C" w:rsidR="00981F44" w:rsidRPr="001C4D82" w:rsidRDefault="00981F44" w:rsidP="001C4D82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1C4D82">
              <w:rPr>
                <w:b/>
                <w:sz w:val="20"/>
                <w:szCs w:val="20"/>
              </w:rPr>
              <w:t xml:space="preserve">Janssen - Cilag Polska </w:t>
            </w:r>
            <w:r w:rsidR="001C4D82" w:rsidRPr="001C4D82">
              <w:rPr>
                <w:b/>
                <w:sz w:val="20"/>
                <w:szCs w:val="20"/>
              </w:rPr>
              <w:t>S</w:t>
            </w:r>
            <w:r w:rsidRPr="001C4D82">
              <w:rPr>
                <w:b/>
                <w:sz w:val="20"/>
                <w:szCs w:val="20"/>
              </w:rPr>
              <w:t>p. z o.o.</w:t>
            </w:r>
          </w:p>
          <w:p w14:paraId="6821A4C4" w14:textId="11866630" w:rsidR="00981F44" w:rsidRPr="001C4D82" w:rsidRDefault="001C4D82" w:rsidP="001C4D82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 xml:space="preserve">ul. </w:t>
            </w:r>
            <w:r w:rsidR="00981F44" w:rsidRPr="001C4D82">
              <w:rPr>
                <w:bCs/>
                <w:sz w:val="20"/>
                <w:szCs w:val="20"/>
              </w:rPr>
              <w:t>Iłżecka 24 /budynek F</w:t>
            </w:r>
          </w:p>
          <w:p w14:paraId="6DBAF281" w14:textId="77777777" w:rsidR="00981F44" w:rsidRPr="001C4D82" w:rsidRDefault="00981F44" w:rsidP="001C4D82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02-135 Warszawa</w:t>
            </w:r>
          </w:p>
          <w:p w14:paraId="602739F0" w14:textId="2F06D01B" w:rsidR="00981F44" w:rsidRPr="001C4D82" w:rsidRDefault="00981F44" w:rsidP="001C4D82">
            <w:pPr>
              <w:spacing w:before="120" w:line="276" w:lineRule="auto"/>
              <w:jc w:val="both"/>
              <w:rPr>
                <w:color w:val="000000"/>
              </w:rPr>
            </w:pPr>
            <w:r w:rsidRPr="001C4D8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1C4D82">
              <w:rPr>
                <w:color w:val="000000"/>
                <w:sz w:val="20"/>
                <w:szCs w:val="20"/>
              </w:rPr>
              <w:t>:</w:t>
            </w:r>
            <w:r w:rsidR="001C4D82" w:rsidRPr="001C4D82">
              <w:rPr>
                <w:color w:val="000000"/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Jedyna złożona oferta. Spełnia wymagania Zamawiającego.</w:t>
            </w:r>
          </w:p>
        </w:tc>
      </w:tr>
    </w:tbl>
    <w:p w14:paraId="38B2E98E" w14:textId="77777777" w:rsidR="00B36EDA" w:rsidRPr="001C4D82" w:rsidRDefault="00B36EDA" w:rsidP="001C4D82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1C4D82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1C4D82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969"/>
        <w:gridCol w:w="2410"/>
        <w:gridCol w:w="1276"/>
      </w:tblGrid>
      <w:tr w:rsidR="00B36EDA" w:rsidRPr="001C4D82" w14:paraId="019AD833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B6CE11" w14:textId="77777777" w:rsidR="00B36EDA" w:rsidRPr="001C4D82" w:rsidRDefault="00B36EDA" w:rsidP="001C4D82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0C4813" w14:textId="77777777" w:rsidR="00B36EDA" w:rsidRPr="001C4D82" w:rsidRDefault="00B36EDA" w:rsidP="001C4D82">
            <w:pPr>
              <w:spacing w:before="120" w:after="120" w:line="276" w:lineRule="auto"/>
              <w:jc w:val="center"/>
              <w:rPr>
                <w:bCs/>
                <w:sz w:val="20"/>
                <w:szCs w:val="20"/>
              </w:rPr>
            </w:pPr>
            <w:r w:rsidRPr="001C4D82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36024E" w14:textId="77777777" w:rsidR="00B36EDA" w:rsidRPr="001C4D82" w:rsidRDefault="00B36EDA" w:rsidP="001C4D82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1C4D82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03387C" w14:textId="77777777" w:rsidR="00B36EDA" w:rsidRPr="001C4D82" w:rsidRDefault="00B36EDA" w:rsidP="001C4D82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1C4D82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981F44" w:rsidRPr="001C4D82" w14:paraId="08F58277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4C644" w14:textId="79941576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1 - Panitumumabum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6D8DA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Amgen Sp. z o.o.</w:t>
            </w:r>
          </w:p>
          <w:p w14:paraId="5489E060" w14:textId="00986823" w:rsidR="00981F44" w:rsidRPr="001C4D82" w:rsidRDefault="001C4D82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Puławska 145</w:t>
            </w:r>
          </w:p>
          <w:p w14:paraId="48719569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02-715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DA6B9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1EF49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08ACDA6F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AB285" w14:textId="41084BE0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2 - Cetuximabum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F875C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Urtica Sp. z o.o.</w:t>
            </w:r>
          </w:p>
          <w:p w14:paraId="48B8B59B" w14:textId="5BA69FA9" w:rsidR="00981F44" w:rsidRPr="001C4D82" w:rsidRDefault="001C4D82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Krzemieniecka 120</w:t>
            </w:r>
          </w:p>
          <w:p w14:paraId="711BC556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E5FC3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CAEDC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0A8826B6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483C0" w14:textId="76539B86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3 - Benralizumabum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F5C20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AstraZeneca Kft.</w:t>
            </w:r>
          </w:p>
          <w:p w14:paraId="6DFE2FBC" w14:textId="42E1429D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Budapest, Alíz utca 4. B. ép. </w:t>
            </w:r>
          </w:p>
          <w:p w14:paraId="4B7A1FA8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1117 Budapeszt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D3A49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1DC96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4386ABAD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1BAC8" w14:textId="00826B01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10 - Teicoplanin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5A02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734BFEB" w14:textId="1CC6960C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1C4D82" w:rsidRPr="001C4D82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5DB34EE5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68DB2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6ABB9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7ABA11EC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4F307" w14:textId="264FBAA4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10 - Teicoplanin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C0B97" w14:textId="39169CD3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Tramco Sp</w:t>
            </w:r>
            <w:r w:rsidR="001C4D82" w:rsidRPr="001C4D82">
              <w:rPr>
                <w:b/>
                <w:bCs/>
                <w:sz w:val="20"/>
                <w:szCs w:val="20"/>
              </w:rPr>
              <w:t>.</w:t>
            </w:r>
            <w:r w:rsidRPr="001C4D82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1A75749A" w14:textId="77777777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Wolskie, ul. Wolska 14</w:t>
            </w:r>
          </w:p>
          <w:p w14:paraId="2706FC22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36311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- 471.60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C5E49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471,60</w:t>
            </w:r>
          </w:p>
        </w:tc>
      </w:tr>
      <w:tr w:rsidR="00981F44" w:rsidRPr="001C4D82" w14:paraId="22986C65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E9128" w14:textId="5BB7DEAC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11 - Leki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38047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0FCE7FB" w14:textId="338B0FAA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1C4D82" w:rsidRPr="001C4D82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715C46E5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8C0AA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4352A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54DD6BE3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313E4" w14:textId="37E66190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11 - Leki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EEA51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A90131E" w14:textId="78E4AB65" w:rsidR="00981F44" w:rsidRPr="001C4D82" w:rsidRDefault="001C4D82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Szopienicka 77</w:t>
            </w:r>
          </w:p>
          <w:p w14:paraId="043A631C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8CA5D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83D88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0,00</w:t>
            </w:r>
          </w:p>
        </w:tc>
      </w:tr>
      <w:tr w:rsidR="00981F44" w:rsidRPr="001C4D82" w14:paraId="40C7BDCE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0C95E" w14:textId="6776D63B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12 - Leki 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9F62F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9265D83" w14:textId="77903C32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1C4D82" w:rsidRPr="001C4D82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2FDE4EC5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0AFC8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49227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2D41E606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9674B" w14:textId="550589DF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15 - Leki III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C91D2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Servier Polska Services Sp. z o.o.</w:t>
            </w:r>
          </w:p>
          <w:p w14:paraId="01C2FC82" w14:textId="72EF20C9" w:rsidR="00981F44" w:rsidRPr="001C4D82" w:rsidRDefault="001C4D82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Burakowska 14</w:t>
            </w:r>
          </w:p>
          <w:p w14:paraId="305DCB30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01-066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8C09E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21F27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19B5CBF4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23943" w14:textId="50871431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lastRenderedPageBreak/>
              <w:t>Pakiet 17 - Żywienie pozajelitowe bez elektrolitów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BAB50" w14:textId="7A548972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Aesculap Chifa S</w:t>
            </w:r>
            <w:r w:rsidR="001C4D82">
              <w:rPr>
                <w:b/>
                <w:bCs/>
                <w:sz w:val="20"/>
                <w:szCs w:val="20"/>
              </w:rPr>
              <w:t>p. z o.o.</w:t>
            </w:r>
          </w:p>
          <w:p w14:paraId="34E7EC16" w14:textId="77777777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 Tysiąclecia 14</w:t>
            </w:r>
          </w:p>
          <w:p w14:paraId="4058E188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64-300 Nowy Tomyśl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0FA92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9768C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696164E9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E031D" w14:textId="691E7005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18 - Mleko dla niemowląt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A6792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Bialmed Sp. z o.o.</w:t>
            </w:r>
          </w:p>
          <w:p w14:paraId="4F542594" w14:textId="1829C4BD" w:rsidR="00981F44" w:rsidRPr="001C4D82" w:rsidRDefault="001C4D82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Kazimierzowska 46/48/35</w:t>
            </w:r>
          </w:p>
          <w:p w14:paraId="6A327AED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2BFF9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B802F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7C11AAAC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936AE" w14:textId="4FBC4FF3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18 - Mleko dla niemowląt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38A99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0C9042C" w14:textId="156D56E9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1C4D82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5AB1D7BC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E39A2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60318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0,00</w:t>
            </w:r>
          </w:p>
        </w:tc>
      </w:tr>
      <w:tr w:rsidR="00981F44" w:rsidRPr="001C4D82" w14:paraId="7BDF2A48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D8B89" w14:textId="5E7E2898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19 - Płyny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ED4C6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2AE566C7" w14:textId="1EABF0BA" w:rsidR="00981F44" w:rsidRPr="001C4D82" w:rsidRDefault="001C4D82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Kruczkowskiego 8</w:t>
            </w:r>
          </w:p>
          <w:p w14:paraId="3DA4B8A2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BFE9B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385C2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0F1EA196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5FEF2" w14:textId="28E83CEA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20 - Leki IV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26E3E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97C22AE" w14:textId="453EDF5E" w:rsidR="00981F44" w:rsidRPr="001C4D82" w:rsidRDefault="001C4D82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Szopienicka 77</w:t>
            </w:r>
          </w:p>
          <w:p w14:paraId="6A4B4519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6D2C1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02DEC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5F9F3C51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9ABDE" w14:textId="7075B3D9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20 - Leki IV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33C37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919D848" w14:textId="180C0426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1C4D82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4F8B14E0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CC399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- 443.85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87F79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443,85</w:t>
            </w:r>
          </w:p>
        </w:tc>
      </w:tr>
      <w:tr w:rsidR="00981F44" w:rsidRPr="001C4D82" w14:paraId="3C405FEE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9D6E6" w14:textId="6E8179AD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21 - Immunoglobuliny anti-RH0(D)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62FD7" w14:textId="2D6C3653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C</w:t>
            </w:r>
            <w:r w:rsidR="001C4D82" w:rsidRPr="001C4D82">
              <w:rPr>
                <w:b/>
                <w:bCs/>
                <w:sz w:val="20"/>
                <w:szCs w:val="20"/>
              </w:rPr>
              <w:t>entrala</w:t>
            </w:r>
            <w:r w:rsidRPr="001C4D82">
              <w:rPr>
                <w:b/>
                <w:bCs/>
                <w:sz w:val="20"/>
                <w:szCs w:val="20"/>
              </w:rPr>
              <w:t xml:space="preserve"> F</w:t>
            </w:r>
            <w:r w:rsidR="001C4D82" w:rsidRPr="001C4D82">
              <w:rPr>
                <w:b/>
                <w:bCs/>
                <w:sz w:val="20"/>
                <w:szCs w:val="20"/>
              </w:rPr>
              <w:t xml:space="preserve">armaceutyczna </w:t>
            </w:r>
            <w:r w:rsidRPr="001C4D82">
              <w:rPr>
                <w:b/>
                <w:bCs/>
                <w:sz w:val="20"/>
                <w:szCs w:val="20"/>
              </w:rPr>
              <w:t>CEFARM S</w:t>
            </w:r>
            <w:r w:rsidR="001C4D82">
              <w:rPr>
                <w:b/>
                <w:bCs/>
                <w:sz w:val="20"/>
                <w:szCs w:val="20"/>
              </w:rPr>
              <w:t>.</w:t>
            </w:r>
            <w:r w:rsidRPr="001C4D82">
              <w:rPr>
                <w:b/>
                <w:bCs/>
                <w:sz w:val="20"/>
                <w:szCs w:val="20"/>
              </w:rPr>
              <w:t>A</w:t>
            </w:r>
            <w:r w:rsidR="001C4D82">
              <w:rPr>
                <w:b/>
                <w:bCs/>
                <w:sz w:val="20"/>
                <w:szCs w:val="20"/>
              </w:rPr>
              <w:t>.</w:t>
            </w:r>
          </w:p>
          <w:p w14:paraId="78360F5D" w14:textId="40B37C97" w:rsidR="00981F44" w:rsidRPr="001C4D82" w:rsidRDefault="001C4D82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</w:t>
            </w:r>
            <w:r w:rsidR="00981F44" w:rsidRPr="001C4D8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="00981F44" w:rsidRPr="001C4D82">
              <w:rPr>
                <w:sz w:val="20"/>
                <w:szCs w:val="20"/>
              </w:rPr>
              <w:t>J</w:t>
            </w:r>
            <w:r w:rsidRPr="001C4D82">
              <w:rPr>
                <w:sz w:val="20"/>
                <w:szCs w:val="20"/>
              </w:rPr>
              <w:t>ana</w:t>
            </w:r>
            <w:r w:rsidR="00981F44" w:rsidRPr="001C4D82">
              <w:rPr>
                <w:sz w:val="20"/>
                <w:szCs w:val="20"/>
              </w:rPr>
              <w:t xml:space="preserve"> K</w:t>
            </w:r>
            <w:r w:rsidRPr="001C4D82">
              <w:rPr>
                <w:sz w:val="20"/>
                <w:szCs w:val="20"/>
              </w:rPr>
              <w:t>azimierza</w:t>
            </w:r>
            <w:r w:rsidR="00981F44" w:rsidRPr="001C4D82">
              <w:rPr>
                <w:sz w:val="20"/>
                <w:szCs w:val="20"/>
              </w:rPr>
              <w:t xml:space="preserve"> 16</w:t>
            </w:r>
          </w:p>
          <w:p w14:paraId="4CF84ED5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51885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A89AD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029A377F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CFC24" w14:textId="7825C6C6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22 - Cabozantinibum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199EA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Urtica Sp. z o.o.</w:t>
            </w:r>
          </w:p>
          <w:p w14:paraId="4C8A7F9F" w14:textId="40BF7AEE" w:rsidR="00981F44" w:rsidRPr="001C4D82" w:rsidRDefault="001C4D82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Krzemieniecka 120</w:t>
            </w:r>
          </w:p>
          <w:p w14:paraId="784ED9E4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9E596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95262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1D87EDE2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FB7F5" w14:textId="5C478D8B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23 - Alfacalcidol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13462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8536041" w14:textId="0CDBE0A5" w:rsidR="00981F44" w:rsidRPr="001C4D82" w:rsidRDefault="001C4D82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Szopienicka 77</w:t>
            </w:r>
          </w:p>
          <w:p w14:paraId="71A0707B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81AD7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A8332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5F37A4C7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DACFB" w14:textId="400DF1D3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23 - Alfacalcidol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1BD4D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4E7FB94" w14:textId="6A45C7CC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1C4D82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02AB4DFD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B81B6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- 480.95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BC956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480,95</w:t>
            </w:r>
          </w:p>
        </w:tc>
      </w:tr>
      <w:tr w:rsidR="00981F44" w:rsidRPr="001C4D82" w14:paraId="4B558D38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94A60" w14:textId="72030DCE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25 - Esomeprazole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74289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B702669" w14:textId="120EBD3F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1C4D82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087E5D2B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8F7FC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E75AF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79E1377B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78499" w14:textId="7A359616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25 - Esomeprazole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6A099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98BDE35" w14:textId="5A7ECF16" w:rsidR="00981F44" w:rsidRPr="001C4D82" w:rsidRDefault="001C4D82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Szopienicka 77</w:t>
            </w:r>
          </w:p>
          <w:p w14:paraId="45D85BD0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71C1F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- 449.10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97C4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449,10</w:t>
            </w:r>
          </w:p>
        </w:tc>
      </w:tr>
      <w:tr w:rsidR="00981F44" w:rsidRPr="001C4D82" w14:paraId="0F72FAD9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A5E7F" w14:textId="74CBCCBD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25 - Esomeprazole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80EDF" w14:textId="72B7F760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Tramco Sp</w:t>
            </w:r>
            <w:r w:rsidR="001C4D82">
              <w:rPr>
                <w:b/>
                <w:bCs/>
                <w:sz w:val="20"/>
                <w:szCs w:val="20"/>
              </w:rPr>
              <w:t>.</w:t>
            </w:r>
            <w:r w:rsidRPr="001C4D82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304F4798" w14:textId="77777777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Wolskie, ul. Wolska 14</w:t>
            </w:r>
          </w:p>
          <w:p w14:paraId="6C7A701A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B8624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- 441.85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5CDC0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441,85</w:t>
            </w:r>
          </w:p>
        </w:tc>
      </w:tr>
      <w:tr w:rsidR="00981F44" w:rsidRPr="001C4D82" w14:paraId="3628A052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DFDDF" w14:textId="497A6D83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26 - Leki 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11FD7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9BF4E0D" w14:textId="169A1B15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1C4D82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4B22257C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4DAF0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021AB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7DD9774A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B45BA" w14:textId="78C8285B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27 - Leki VI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EC58B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17D183A" w14:textId="310DBC30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1C4D82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57171B6C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3DA79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11E6F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4054AD2B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25276" w14:textId="31C12F3C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28 - Antybiotyki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24705" w14:textId="3461C081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Tramco Sp</w:t>
            </w:r>
            <w:r w:rsidR="001C4D82">
              <w:rPr>
                <w:b/>
                <w:bCs/>
                <w:sz w:val="20"/>
                <w:szCs w:val="20"/>
              </w:rPr>
              <w:t>.</w:t>
            </w:r>
            <w:r w:rsidRPr="001C4D82">
              <w:rPr>
                <w:b/>
                <w:bCs/>
                <w:sz w:val="20"/>
                <w:szCs w:val="20"/>
              </w:rPr>
              <w:t xml:space="preserve"> z o</w:t>
            </w:r>
            <w:r w:rsidR="001C4D82">
              <w:rPr>
                <w:b/>
                <w:bCs/>
                <w:sz w:val="20"/>
                <w:szCs w:val="20"/>
              </w:rPr>
              <w:t>.</w:t>
            </w:r>
            <w:r w:rsidRPr="001C4D82">
              <w:rPr>
                <w:b/>
                <w:bCs/>
                <w:sz w:val="20"/>
                <w:szCs w:val="20"/>
              </w:rPr>
              <w:t>o.</w:t>
            </w:r>
          </w:p>
          <w:p w14:paraId="22CB4F9A" w14:textId="77777777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Wolskie, ul. Wolska 14</w:t>
            </w:r>
          </w:p>
          <w:p w14:paraId="6CB9970B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46181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D69E8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66A9D57A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413D4" w14:textId="5B3DD428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28 - Antybiotyki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9713F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07A77CB" w14:textId="2522DED2" w:rsidR="00981F44" w:rsidRPr="001C4D82" w:rsidRDefault="001C4D82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Szopienicka 77</w:t>
            </w:r>
          </w:p>
          <w:p w14:paraId="055294E5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6C91E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- 493.35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E5905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493,35</w:t>
            </w:r>
          </w:p>
        </w:tc>
      </w:tr>
      <w:tr w:rsidR="00981F44" w:rsidRPr="001C4D82" w14:paraId="5608EC4B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FA029" w14:textId="33C506A8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lastRenderedPageBreak/>
              <w:t>Pakiet 28 - Antybiotyki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FFB85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A40E0C0" w14:textId="45CADC7B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1C4D82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05FB11E0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98170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- 493.20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76EF8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493,20</w:t>
            </w:r>
          </w:p>
        </w:tc>
      </w:tr>
      <w:tr w:rsidR="00981F44" w:rsidRPr="001C4D82" w14:paraId="0F287F03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DEF09" w14:textId="289D2C08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29 - Leki VII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7F46D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358D05D" w14:textId="12792B62" w:rsidR="00981F44" w:rsidRPr="001C4D82" w:rsidRDefault="001C4D82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Szopienicka 77</w:t>
            </w:r>
          </w:p>
          <w:p w14:paraId="613E66A9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54A4C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0047A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2D7BBCBC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D3C88" w14:textId="30AEEFF2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29 - Leki VII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7E7D9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BF663C0" w14:textId="4D821A21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1C4D82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065D703B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732BE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- 475.65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27C6A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475,65</w:t>
            </w:r>
          </w:p>
        </w:tc>
      </w:tr>
      <w:tr w:rsidR="00981F44" w:rsidRPr="001C4D82" w14:paraId="502F0F5D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4440C" w14:textId="4237E3DE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30 - Phytomenadione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372B3" w14:textId="63A7B97A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Tramco Sp</w:t>
            </w:r>
            <w:r w:rsidR="001C4D82">
              <w:rPr>
                <w:b/>
                <w:bCs/>
                <w:sz w:val="20"/>
                <w:szCs w:val="20"/>
              </w:rPr>
              <w:t>.</w:t>
            </w:r>
            <w:r w:rsidRPr="001C4D82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3C441E0F" w14:textId="77777777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Wolskie, ul. Wolska 14</w:t>
            </w:r>
          </w:p>
          <w:p w14:paraId="1C4207E8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61CAF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73167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1D4FA3CA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D3F8C" w14:textId="752D840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31 - Ozanimodum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BB2C1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Urtica Sp. z o.o.</w:t>
            </w:r>
          </w:p>
          <w:p w14:paraId="7175683B" w14:textId="6CFC5B2B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Krzemieniecka 120</w:t>
            </w:r>
          </w:p>
          <w:p w14:paraId="402CA2A2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7FCCB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9A65A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1C22326A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B2EBD" w14:textId="1928D492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32 - Teriflunomide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CBE89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Bialmed Sp. z o.o.</w:t>
            </w:r>
          </w:p>
          <w:p w14:paraId="09365840" w14:textId="284272AA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Kazimierzowska 46/48/35</w:t>
            </w:r>
          </w:p>
          <w:p w14:paraId="04E457DC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B46C6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6E815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4C9942DB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4DC9B" w14:textId="4E6FAFBE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32 - Teriflunomide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006D1" w14:textId="5D9E0BF2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Tramco Sp</w:t>
            </w:r>
            <w:r w:rsidR="007C6A76">
              <w:rPr>
                <w:b/>
                <w:bCs/>
                <w:sz w:val="20"/>
                <w:szCs w:val="20"/>
              </w:rPr>
              <w:t>.</w:t>
            </w:r>
            <w:r w:rsidRPr="001C4D82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13D257F8" w14:textId="77777777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Wolskie, ul. Wolska 14</w:t>
            </w:r>
          </w:p>
          <w:p w14:paraId="078588FC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4CE64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- 395.80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E978F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395,80</w:t>
            </w:r>
          </w:p>
        </w:tc>
      </w:tr>
      <w:tr w:rsidR="00981F44" w:rsidRPr="001C4D82" w14:paraId="1C863939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6B9C8" w14:textId="2DB5E989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32 - Teriflunomide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1E88D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EB33A39" w14:textId="133D352F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0CCD5DC0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23557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- 392.00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512FD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392,00</w:t>
            </w:r>
          </w:p>
        </w:tc>
      </w:tr>
      <w:tr w:rsidR="00981F44" w:rsidRPr="001C4D82" w14:paraId="6C2BB93A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DF3DB" w14:textId="36CCFA9F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32 - Teriflunomide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10296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Egis Polska Dystrybucja Sp. z o.o.</w:t>
            </w:r>
          </w:p>
          <w:p w14:paraId="5F1CE8CA" w14:textId="77777777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 Komitetu Obrony Robotników 45 D 45D</w:t>
            </w:r>
          </w:p>
          <w:p w14:paraId="731B8557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02-146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75365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- 265.00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6F5AD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265,00</w:t>
            </w:r>
          </w:p>
        </w:tc>
      </w:tr>
      <w:tr w:rsidR="00981F44" w:rsidRPr="001C4D82" w14:paraId="4737F02D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DCC92" w14:textId="70B77509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32 - Teriflunomide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DE975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Lek S.A.</w:t>
            </w:r>
          </w:p>
          <w:p w14:paraId="3F022756" w14:textId="2E2DFFA0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Podlipie 16</w:t>
            </w:r>
          </w:p>
          <w:p w14:paraId="50ABF56B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95-010 Stryków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2E847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- 152.50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5E6E6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152,50</w:t>
            </w:r>
          </w:p>
        </w:tc>
      </w:tr>
      <w:tr w:rsidR="00981F44" w:rsidRPr="001C4D82" w14:paraId="7CACFA76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5DA65" w14:textId="4911BADA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32 - Teriflunomide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82BAF" w14:textId="29494D2C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C</w:t>
            </w:r>
            <w:r w:rsidR="007C6A76" w:rsidRPr="001C4D82">
              <w:rPr>
                <w:b/>
                <w:bCs/>
                <w:sz w:val="20"/>
                <w:szCs w:val="20"/>
              </w:rPr>
              <w:t>entrala</w:t>
            </w:r>
            <w:r w:rsidRPr="001C4D82">
              <w:rPr>
                <w:b/>
                <w:bCs/>
                <w:sz w:val="20"/>
                <w:szCs w:val="20"/>
              </w:rPr>
              <w:t xml:space="preserve"> F</w:t>
            </w:r>
            <w:r w:rsidR="007C6A76" w:rsidRPr="001C4D82">
              <w:rPr>
                <w:b/>
                <w:bCs/>
                <w:sz w:val="20"/>
                <w:szCs w:val="20"/>
              </w:rPr>
              <w:t>armaceutyczna</w:t>
            </w:r>
            <w:r w:rsidRPr="001C4D82">
              <w:rPr>
                <w:b/>
                <w:bCs/>
                <w:sz w:val="20"/>
                <w:szCs w:val="20"/>
              </w:rPr>
              <w:t xml:space="preserve"> CEFARM S</w:t>
            </w:r>
            <w:r w:rsidR="007C6A76">
              <w:rPr>
                <w:b/>
                <w:bCs/>
                <w:sz w:val="20"/>
                <w:szCs w:val="20"/>
              </w:rPr>
              <w:t>.</w:t>
            </w:r>
            <w:r w:rsidRPr="001C4D82">
              <w:rPr>
                <w:b/>
                <w:bCs/>
                <w:sz w:val="20"/>
                <w:szCs w:val="20"/>
              </w:rPr>
              <w:t>A</w:t>
            </w:r>
            <w:r w:rsidR="007C6A76">
              <w:rPr>
                <w:b/>
                <w:bCs/>
                <w:sz w:val="20"/>
                <w:szCs w:val="20"/>
              </w:rPr>
              <w:t>.</w:t>
            </w:r>
          </w:p>
          <w:p w14:paraId="1FD0ADFF" w14:textId="46CC3796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</w:t>
            </w:r>
            <w:r w:rsidR="00981F44" w:rsidRPr="001C4D8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="00981F44" w:rsidRPr="001C4D82">
              <w:rPr>
                <w:sz w:val="20"/>
                <w:szCs w:val="20"/>
              </w:rPr>
              <w:t>J</w:t>
            </w:r>
            <w:r w:rsidRPr="001C4D82">
              <w:rPr>
                <w:sz w:val="20"/>
                <w:szCs w:val="20"/>
              </w:rPr>
              <w:t>ana</w:t>
            </w:r>
            <w:r w:rsidR="00981F44" w:rsidRPr="001C4D82">
              <w:rPr>
                <w:sz w:val="20"/>
                <w:szCs w:val="20"/>
              </w:rPr>
              <w:t xml:space="preserve"> K</w:t>
            </w:r>
            <w:r w:rsidRPr="001C4D82">
              <w:rPr>
                <w:sz w:val="20"/>
                <w:szCs w:val="20"/>
              </w:rPr>
              <w:t>azimierza</w:t>
            </w:r>
            <w:r w:rsidR="00981F44" w:rsidRPr="001C4D82">
              <w:rPr>
                <w:sz w:val="20"/>
                <w:szCs w:val="20"/>
              </w:rPr>
              <w:t xml:space="preserve"> 16</w:t>
            </w:r>
          </w:p>
          <w:p w14:paraId="23AFC5D0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47C8E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- 145.20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B0BB5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145,20</w:t>
            </w:r>
          </w:p>
        </w:tc>
      </w:tr>
      <w:tr w:rsidR="00981F44" w:rsidRPr="001C4D82" w14:paraId="35C59FEF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18DA9" w14:textId="483A1C4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32 - Teriflunomide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44B90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F838B82" w14:textId="237D5B3F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Szopienicka 77</w:t>
            </w:r>
          </w:p>
          <w:p w14:paraId="348BDCE8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69296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26A52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0,00</w:t>
            </w:r>
          </w:p>
        </w:tc>
      </w:tr>
      <w:tr w:rsidR="00981F44" w:rsidRPr="001C4D82" w14:paraId="1C094408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56CFC" w14:textId="7097A50B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33 - Avelumabum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30597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Urtica Sp. z o.o.</w:t>
            </w:r>
          </w:p>
          <w:p w14:paraId="617A7068" w14:textId="1B224CFE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Krzemieniecka 120</w:t>
            </w:r>
          </w:p>
          <w:p w14:paraId="31373E0B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3F3EE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1B353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7A1A588B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3A852" w14:textId="04A37FD3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34 - Kontrasty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D1B39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Urtica Sp. z o.o.</w:t>
            </w:r>
          </w:p>
          <w:p w14:paraId="186A0D7C" w14:textId="0DF05C3B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Krzemieniecka 120</w:t>
            </w:r>
          </w:p>
          <w:p w14:paraId="3794153B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F4157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A7654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347FB3A2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3B924" w14:textId="2925BCE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35 - Leki VIII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2829A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F7936B2" w14:textId="590F0080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4834221B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D3EAD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A36A7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75D9968C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B1735" w14:textId="72DE1968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36 - Temozolomidum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61F6E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70063E6" w14:textId="2F9309C4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65055D72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ED806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23074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05DA8DFE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172D8" w14:textId="4D81AFC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37 - Błękit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F9739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Urtica Sp. z o.o.</w:t>
            </w:r>
          </w:p>
          <w:p w14:paraId="06691584" w14:textId="36EA60D2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Krzemieniecka 120</w:t>
            </w:r>
          </w:p>
          <w:p w14:paraId="086B1816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7C123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91795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1E3F1378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5FB1A" w14:textId="03414F05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lastRenderedPageBreak/>
              <w:t>Pakiet 37 - Błękit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EE645" w14:textId="1D6F69B0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 xml:space="preserve">Medyk-Lek Panek </w:t>
            </w:r>
            <w:r w:rsidR="007C6A76">
              <w:rPr>
                <w:b/>
                <w:bCs/>
                <w:sz w:val="20"/>
                <w:szCs w:val="20"/>
              </w:rPr>
              <w:t>Sp. z o.o. Sp. k.</w:t>
            </w:r>
          </w:p>
          <w:p w14:paraId="0FD4A608" w14:textId="5891301B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Pawła Włodkowica 2 c</w:t>
            </w:r>
          </w:p>
          <w:p w14:paraId="6BF246E3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03-262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66554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A32E3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0,00</w:t>
            </w:r>
          </w:p>
        </w:tc>
      </w:tr>
      <w:tr w:rsidR="00981F44" w:rsidRPr="001C4D82" w14:paraId="2B0D4216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AB6BC" w14:textId="7B81319A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38 - Leki IX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149D4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79A037D" w14:textId="56364E84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0A84921A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5B20F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CAF47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2CA31A40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D133F" w14:textId="2658E965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39 - Leki X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815C7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EF84E7C" w14:textId="7C6F0606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36E7A0B2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CA899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CF0EA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2D9CF0D3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2C98B" w14:textId="3BFE8941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40 - Dexamathazonum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A8721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4CEC837" w14:textId="4A471FD9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1BE3CDE9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F14A7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7F634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55C859DD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F9083" w14:textId="2EE459FB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41 - Żywienie dojelitowe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7E4D4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44280F1" w14:textId="259D917D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165974EC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72D46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077FF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4955BB9B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C4BA1" w14:textId="095CC415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41 - Żywienie dojelitowe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E18E1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Bialmed Sp. z o.o.</w:t>
            </w:r>
          </w:p>
          <w:p w14:paraId="4CED7530" w14:textId="28E33118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Kazimierzowska 46/48/35</w:t>
            </w:r>
          </w:p>
          <w:p w14:paraId="4CB5902C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8CABD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- 486.00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69DF0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486,00</w:t>
            </w:r>
          </w:p>
        </w:tc>
      </w:tr>
      <w:tr w:rsidR="00981F44" w:rsidRPr="001C4D82" w14:paraId="7A8AB170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B04B8" w14:textId="46DB218F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42 - Antybiotyki 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0F7C3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MIP Pharma Polska Sp. z o.o.</w:t>
            </w:r>
          </w:p>
          <w:p w14:paraId="23EDC37E" w14:textId="2EDF208A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Orzechowa 5</w:t>
            </w:r>
          </w:p>
          <w:p w14:paraId="73716F78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80-175 Gdańsk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E3F5C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1947F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5C4C8D0E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605B5" w14:textId="5FA3532C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42 - Antybiotyki 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5B983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A3A9861" w14:textId="40F0182A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Szopienicka 77</w:t>
            </w:r>
          </w:p>
          <w:p w14:paraId="04F48726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18257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- 210.65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20CA9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210,65</w:t>
            </w:r>
          </w:p>
        </w:tc>
      </w:tr>
      <w:tr w:rsidR="00981F44" w:rsidRPr="001C4D82" w14:paraId="38B3465A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C2DDF" w14:textId="17BAB23A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43 - Roztwór do hemofiltracji i hemodializy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8B168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038AC41E" w14:textId="55DBC86A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Kruczkowskiego 8</w:t>
            </w:r>
          </w:p>
          <w:p w14:paraId="7D92647F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665C7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B7710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20901839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EC49C" w14:textId="70541C7B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44 - Płyny infuzyjne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97BB2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193B5281" w14:textId="6BA47D72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Kruczkowskiego 8</w:t>
            </w:r>
          </w:p>
          <w:p w14:paraId="13D8D5A4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89F97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F2160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71EEDE4B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E1876" w14:textId="65D58A7A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45 - Płyny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D4F94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Bialmed Sp. z o.o.</w:t>
            </w:r>
          </w:p>
          <w:p w14:paraId="28E2C7B8" w14:textId="206D70AF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Kazimierzowska 46/48/35</w:t>
            </w:r>
          </w:p>
          <w:p w14:paraId="1F14A780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AA22D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C9FE4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748A7CD7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2D5CF" w14:textId="4C2E4475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46 - Olaparibum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15C0F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AstraZeneca Kft.</w:t>
            </w:r>
          </w:p>
          <w:p w14:paraId="0415A104" w14:textId="21889D34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Budapest, Alíz utca 4. B. ép. </w:t>
            </w:r>
          </w:p>
          <w:p w14:paraId="4CCEC9C7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1117 Budapeszt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FC164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AFAF6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325DBFFF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43D43" w14:textId="2F2AFDA1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47 - Niraparibum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F289A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GSK Services Sp. z o.o.</w:t>
            </w:r>
          </w:p>
          <w:p w14:paraId="4A958020" w14:textId="11038D24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Grunwaldzka 189</w:t>
            </w:r>
          </w:p>
          <w:p w14:paraId="64611FEB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60-322 Poznań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26178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23666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04EB901E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B646A" w14:textId="1F50D93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49 - Propofol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81AFC" w14:textId="504A48DD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21E025A4" w14:textId="77777777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Al. Jerozolimskie 134</w:t>
            </w:r>
          </w:p>
          <w:p w14:paraId="2F10D43A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A9222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4ECC2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66EECCE3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486DE" w14:textId="7BA9D0A5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49 - Propofol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6E6CA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67C09BB0" w14:textId="4CDA1542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Kruczkowskiego 8</w:t>
            </w:r>
          </w:p>
          <w:p w14:paraId="632193A4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9D937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- 446.75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ED644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446,75</w:t>
            </w:r>
          </w:p>
        </w:tc>
      </w:tr>
      <w:tr w:rsidR="00981F44" w:rsidRPr="001C4D82" w14:paraId="68A45EA5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706AA" w14:textId="3CB6369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49 - Propofol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79EAB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35EEA26" w14:textId="656E700C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Szopienicka 77</w:t>
            </w:r>
          </w:p>
          <w:p w14:paraId="1B49A074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D444D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- 314.05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226BA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314,05</w:t>
            </w:r>
          </w:p>
        </w:tc>
      </w:tr>
      <w:tr w:rsidR="00981F44" w:rsidRPr="001C4D82" w14:paraId="27AFA3BE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FDF2C" w14:textId="35590105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49 - Propofol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15ECC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08E7A58" w14:textId="58CD6BDA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24F871B0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E402E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- 305.75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11D59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305,75</w:t>
            </w:r>
          </w:p>
        </w:tc>
      </w:tr>
      <w:tr w:rsidR="00981F44" w:rsidRPr="001C4D82" w14:paraId="1BFBC203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983A5" w14:textId="3288DF34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lastRenderedPageBreak/>
              <w:t>Pakiet 49 - Propofol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C1FB2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Asclepios S.A.</w:t>
            </w:r>
          </w:p>
          <w:p w14:paraId="65489F77" w14:textId="5BAF6ED3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Hubska 44</w:t>
            </w:r>
          </w:p>
          <w:p w14:paraId="2E1A9417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FF37F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- 173.55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D315F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173,55</w:t>
            </w:r>
          </w:p>
        </w:tc>
      </w:tr>
      <w:tr w:rsidR="00981F44" w:rsidRPr="001C4D82" w14:paraId="00CF5337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E9EEB" w14:textId="47E7A52F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50 - Antybiotyki III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36F31" w14:textId="743B6C51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0B3D9221" w14:textId="77777777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Al. Jerozolimskie 134</w:t>
            </w:r>
          </w:p>
          <w:p w14:paraId="541BC20C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019D4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BC131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5665043E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135D" w14:textId="1CB8C701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51 - Leki narkotyczne i psychotropowe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B9AF9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A050CAD" w14:textId="26B74D33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4EC40C3F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6A257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ED6D8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7A31B652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0AE50" w14:textId="4BBBF35C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52 - Leki XI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C3391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32308F0" w14:textId="6119550C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Szopienicka 77</w:t>
            </w:r>
          </w:p>
          <w:p w14:paraId="721A88B2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B06A1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A49E4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65F5D6BD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C69CA" w14:textId="0473E0F9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52 - Leki XI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349EB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497868E" w14:textId="23E09E0E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4411A251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CE81F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- 496.50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1E046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496,50</w:t>
            </w:r>
          </w:p>
        </w:tc>
      </w:tr>
      <w:tr w:rsidR="00981F44" w:rsidRPr="001C4D82" w14:paraId="5AF2F4EC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BED80" w14:textId="6C8A6E0C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53 - Antybiotyki IV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2FD00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C80B6FF" w14:textId="7B1C39C0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Szopienicka 77</w:t>
            </w:r>
          </w:p>
          <w:p w14:paraId="20F95837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9E7F6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481C3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09B671B5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AEED5" w14:textId="15ACA80A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53 - Antybiotyki IV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926D6" w14:textId="3424459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Tramco Sp</w:t>
            </w:r>
            <w:r w:rsidR="007C6A76">
              <w:rPr>
                <w:b/>
                <w:bCs/>
                <w:sz w:val="20"/>
                <w:szCs w:val="20"/>
              </w:rPr>
              <w:t>.</w:t>
            </w:r>
            <w:r w:rsidRPr="001C4D82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0373C832" w14:textId="77777777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Wolskie, ul. Wolska 14</w:t>
            </w:r>
          </w:p>
          <w:p w14:paraId="0BD3E1BC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7AC48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- 441.55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92ED5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441,55</w:t>
            </w:r>
          </w:p>
        </w:tc>
      </w:tr>
      <w:tr w:rsidR="00981F44" w:rsidRPr="001C4D82" w14:paraId="6C6495DC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4D571" w14:textId="1BB74DD8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53 - Antybiotyki IV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D1BBC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34D99F2" w14:textId="6E8E8B9E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7317978D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023B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- 441.05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8795B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441,05</w:t>
            </w:r>
          </w:p>
        </w:tc>
      </w:tr>
      <w:tr w:rsidR="00981F44" w:rsidRPr="001C4D82" w14:paraId="0732BD6D" w14:textId="77777777" w:rsidTr="007C6A76">
        <w:trPr>
          <w:trHeight w:val="71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61839" w14:textId="62321283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54 - Leki XII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C33EC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310D02F" w14:textId="6D8F1D76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270F60AF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CE99A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A6C1F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434950F0" w14:textId="77777777" w:rsidTr="007C6A76">
        <w:trPr>
          <w:trHeight w:val="71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9C21C" w14:textId="06113014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55 - Netupitantum + Palonosetroni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878E5" w14:textId="548595D2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Tramco Sp</w:t>
            </w:r>
            <w:r w:rsidR="007C6A76">
              <w:rPr>
                <w:b/>
                <w:bCs/>
                <w:sz w:val="20"/>
                <w:szCs w:val="20"/>
              </w:rPr>
              <w:t>.</w:t>
            </w:r>
            <w:r w:rsidRPr="001C4D82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7102E964" w14:textId="77777777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Wolskie, ul. Wolska 14</w:t>
            </w:r>
          </w:p>
          <w:p w14:paraId="17C0995E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85E53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77250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26A9170E" w14:textId="77777777" w:rsidTr="007C6A76">
        <w:trPr>
          <w:trHeight w:val="68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2D3FD" w14:textId="26487819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55 - Netupitantum + Palonosetroni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B71B7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Asclepios S.A.</w:t>
            </w:r>
          </w:p>
          <w:p w14:paraId="63C66D65" w14:textId="23D16B6A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Hubska 44</w:t>
            </w:r>
          </w:p>
          <w:p w14:paraId="4E5F9574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57435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- 499.05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7F2C4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499,05</w:t>
            </w:r>
          </w:p>
        </w:tc>
      </w:tr>
      <w:tr w:rsidR="00981F44" w:rsidRPr="001C4D82" w14:paraId="16545E9D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6435C" w14:textId="4534119A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55 - Netupitantum + Palonosetroni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30100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13A6260" w14:textId="341277FB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07DCBCA5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DA929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- 498.55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F4B9B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498,55</w:t>
            </w:r>
          </w:p>
        </w:tc>
      </w:tr>
      <w:tr w:rsidR="00981F44" w:rsidRPr="001C4D82" w14:paraId="39E212C2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E76B1" w14:textId="35FD0A86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56 - Durvalumabum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C2CFB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AstraZeneca Kft.</w:t>
            </w:r>
          </w:p>
          <w:p w14:paraId="6FB67A5D" w14:textId="4391B40C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Budapest, Alíz utca 4. B. ép. </w:t>
            </w:r>
          </w:p>
          <w:p w14:paraId="4681322D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1117 Budapeszt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ED3DE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2DE96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39C8C6B7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67664" w14:textId="044626CF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57 - Leki psychotropowe i prekursory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8B2F7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666A95E" w14:textId="47B4FE5C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Szopienicka 77</w:t>
            </w:r>
          </w:p>
          <w:p w14:paraId="2B7C2389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C14F0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C10AE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7824D58D" w14:textId="77777777" w:rsidTr="007C6A76">
        <w:trPr>
          <w:trHeight w:val="73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C3CB6" w14:textId="124B948A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57 - Leki psychotropowe i prekursory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1F0FA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1F67F02" w14:textId="058EECA3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487367E9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63CF9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- 468.60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DE272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468,60</w:t>
            </w:r>
          </w:p>
        </w:tc>
      </w:tr>
      <w:tr w:rsidR="00981F44" w:rsidRPr="001C4D82" w14:paraId="7DB60962" w14:textId="77777777" w:rsidTr="007C6A76">
        <w:trPr>
          <w:trHeight w:val="7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16D86" w14:textId="788E349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58 - Abirateroni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37C6D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A795E20" w14:textId="5718DB31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Szopienicka 77</w:t>
            </w:r>
          </w:p>
          <w:p w14:paraId="4D1CEDA1" w14:textId="455905C1" w:rsidR="007C6A76" w:rsidRPr="007C6A76" w:rsidRDefault="00981F44" w:rsidP="001C4D82">
            <w:pPr>
              <w:spacing w:after="40"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40-431 Katowic</w:t>
            </w:r>
            <w:r w:rsidR="007C6A76">
              <w:rPr>
                <w:sz w:val="20"/>
                <w:szCs w:val="20"/>
              </w:rPr>
              <w:t>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52AED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CC673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4E19815A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2EC1D" w14:textId="0284897C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58 - Abirateroni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8E395" w14:textId="7A32B2A4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C</w:t>
            </w:r>
            <w:r w:rsidR="007C6A76" w:rsidRPr="001C4D82">
              <w:rPr>
                <w:b/>
                <w:bCs/>
                <w:sz w:val="20"/>
                <w:szCs w:val="20"/>
              </w:rPr>
              <w:t>entrala</w:t>
            </w:r>
            <w:r w:rsidRPr="001C4D82">
              <w:rPr>
                <w:b/>
                <w:bCs/>
                <w:sz w:val="20"/>
                <w:szCs w:val="20"/>
              </w:rPr>
              <w:t xml:space="preserve"> F</w:t>
            </w:r>
            <w:r w:rsidR="007C6A76" w:rsidRPr="001C4D82">
              <w:rPr>
                <w:b/>
                <w:bCs/>
                <w:sz w:val="20"/>
                <w:szCs w:val="20"/>
              </w:rPr>
              <w:t>armaceutyczna</w:t>
            </w:r>
            <w:r w:rsidRPr="001C4D82">
              <w:rPr>
                <w:b/>
                <w:bCs/>
                <w:sz w:val="20"/>
                <w:szCs w:val="20"/>
              </w:rPr>
              <w:t xml:space="preserve"> CEFARM S</w:t>
            </w:r>
            <w:r w:rsidR="007C6A76">
              <w:rPr>
                <w:b/>
                <w:bCs/>
                <w:sz w:val="20"/>
                <w:szCs w:val="20"/>
              </w:rPr>
              <w:t>.</w:t>
            </w:r>
            <w:r w:rsidRPr="001C4D82">
              <w:rPr>
                <w:b/>
                <w:bCs/>
                <w:sz w:val="20"/>
                <w:szCs w:val="20"/>
              </w:rPr>
              <w:t>A</w:t>
            </w:r>
            <w:r w:rsidR="007C6A76">
              <w:rPr>
                <w:b/>
                <w:bCs/>
                <w:sz w:val="20"/>
                <w:szCs w:val="20"/>
              </w:rPr>
              <w:t>.</w:t>
            </w:r>
          </w:p>
          <w:p w14:paraId="5EBFBD2B" w14:textId="594D19BD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</w:t>
            </w:r>
            <w:r w:rsidR="00981F44" w:rsidRPr="001C4D8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="00981F44" w:rsidRPr="001C4D82">
              <w:rPr>
                <w:sz w:val="20"/>
                <w:szCs w:val="20"/>
              </w:rPr>
              <w:t>J</w:t>
            </w:r>
            <w:r w:rsidRPr="001C4D82">
              <w:rPr>
                <w:sz w:val="20"/>
                <w:szCs w:val="20"/>
              </w:rPr>
              <w:t>ana</w:t>
            </w:r>
            <w:r w:rsidR="00981F44" w:rsidRPr="001C4D82">
              <w:rPr>
                <w:sz w:val="20"/>
                <w:szCs w:val="20"/>
              </w:rPr>
              <w:t xml:space="preserve"> K</w:t>
            </w:r>
            <w:r w:rsidRPr="001C4D82">
              <w:rPr>
                <w:sz w:val="20"/>
                <w:szCs w:val="20"/>
              </w:rPr>
              <w:t>azimierza</w:t>
            </w:r>
            <w:r w:rsidR="00981F44" w:rsidRPr="001C4D82">
              <w:rPr>
                <w:sz w:val="20"/>
                <w:szCs w:val="20"/>
              </w:rPr>
              <w:t xml:space="preserve"> 16</w:t>
            </w:r>
          </w:p>
          <w:p w14:paraId="7CC905FD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7C647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- 478.55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E65F0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478,55</w:t>
            </w:r>
          </w:p>
        </w:tc>
      </w:tr>
      <w:tr w:rsidR="00981F44" w:rsidRPr="001C4D82" w14:paraId="201AECAD" w14:textId="77777777" w:rsidTr="007C6A76">
        <w:trPr>
          <w:trHeight w:val="81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43961" w14:textId="319AFAA4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lastRenderedPageBreak/>
              <w:t>Pakiet 58 - Abirateroni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A165B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Lek S.A.</w:t>
            </w:r>
          </w:p>
          <w:p w14:paraId="2C586BEA" w14:textId="7DE13AE7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Podlipie 16</w:t>
            </w:r>
          </w:p>
          <w:p w14:paraId="5730B517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95-010 Stryków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01F55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- 321.90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EA98A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321,90</w:t>
            </w:r>
          </w:p>
        </w:tc>
      </w:tr>
      <w:tr w:rsidR="00981F44" w:rsidRPr="001C4D82" w14:paraId="166D1082" w14:textId="77777777" w:rsidTr="007C6A76">
        <w:trPr>
          <w:trHeight w:val="87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675A6" w14:textId="218E3FF2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58 - Abirateroni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C421C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E512016" w14:textId="449DA88D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7948C5C1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76E2D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- 296.90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AB84C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296,90</w:t>
            </w:r>
          </w:p>
        </w:tc>
      </w:tr>
      <w:tr w:rsidR="00981F44" w:rsidRPr="001C4D82" w14:paraId="2B97AF49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EF6FB" w14:textId="6937F3A3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59 - Tezepelumab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5FE62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AstraZeneca Kft.</w:t>
            </w:r>
          </w:p>
          <w:p w14:paraId="372CD18A" w14:textId="6F581425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Budapest, Alíz utca 4. B. ép. </w:t>
            </w:r>
          </w:p>
          <w:p w14:paraId="4D6F701A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1117 Budapeszt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C6E89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9567D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70D1DDEF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C4DFF" w14:textId="3E383E8B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60 - Cyclofosfamide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91E9B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3BD7FA99" w14:textId="2109B100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Kruczkowskiego 8</w:t>
            </w:r>
          </w:p>
          <w:p w14:paraId="67B594B3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67E0E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EAF8F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6D3DD4BE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C03A0" w14:textId="180759B1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61 - Doxorubicin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3D6E3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4377A10" w14:textId="0BD813A9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6F52891B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2D415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F0C77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1C1404E9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780F8" w14:textId="6D08A70D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61 - Doxorubicin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BA55A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Lek S.A.</w:t>
            </w:r>
          </w:p>
          <w:p w14:paraId="11C33FE5" w14:textId="7B76F8E2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Podlipie 16</w:t>
            </w:r>
          </w:p>
          <w:p w14:paraId="0A76F1A3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95-010 Stryków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0AB99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- 475.10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3B498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475,10</w:t>
            </w:r>
          </w:p>
        </w:tc>
      </w:tr>
      <w:tr w:rsidR="00981F44" w:rsidRPr="001C4D82" w14:paraId="2D84DECB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D2261" w14:textId="7FFD900F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62 - Enzalutamidum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CC4DE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Astellas Pharma Sp. z o. o.</w:t>
            </w:r>
          </w:p>
          <w:p w14:paraId="5F496C7C" w14:textId="1E36E2AD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Żwirki i Wigury 16 C</w:t>
            </w:r>
          </w:p>
          <w:p w14:paraId="1ED3CA35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02-092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12214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53667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2A492F83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3CF43" w14:textId="3D8C96D8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63 - Ondansetron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31C0C" w14:textId="3AA2C1F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4D27E8FA" w14:textId="77777777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Al. Jerozolimskie 134</w:t>
            </w:r>
          </w:p>
          <w:p w14:paraId="0F2198E3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2FCAE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46C3E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30EA7A52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075C7" w14:textId="5583BF00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63 - Ondansetron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34530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2A1F982" w14:textId="10F806A3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7AEDDD78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63E5B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- 408.00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2E2FB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408,00</w:t>
            </w:r>
          </w:p>
        </w:tc>
      </w:tr>
      <w:tr w:rsidR="00981F44" w:rsidRPr="001C4D82" w14:paraId="61614132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36C0A" w14:textId="3A43375F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63 - Ondansetron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483B7" w14:textId="63BCABE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Tramco Sp</w:t>
            </w:r>
            <w:r w:rsidR="007C6A76">
              <w:rPr>
                <w:b/>
                <w:bCs/>
                <w:sz w:val="20"/>
                <w:szCs w:val="20"/>
              </w:rPr>
              <w:t>.</w:t>
            </w:r>
            <w:r w:rsidRPr="001C4D82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74ADD347" w14:textId="77777777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Wolskie, ul. Wolska 14</w:t>
            </w:r>
          </w:p>
          <w:p w14:paraId="4B8F35CA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F6EE8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EA307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0,00</w:t>
            </w:r>
          </w:p>
        </w:tc>
      </w:tr>
      <w:tr w:rsidR="00981F44" w:rsidRPr="001C4D82" w14:paraId="57C4EE23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F0C87" w14:textId="3FAFFF38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64 - Żywienie pozajelitowe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0906D" w14:textId="581BA119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02918955" w14:textId="77777777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Al. Jerozolimskie 134</w:t>
            </w:r>
          </w:p>
          <w:p w14:paraId="244E2C4A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5E561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DAA8F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68871059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0ABC7" w14:textId="5DDEDAAA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65 - Toksyna Botulinowa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ABCD3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Urtica Sp. z o.o.</w:t>
            </w:r>
          </w:p>
          <w:p w14:paraId="452AA1BA" w14:textId="3700104D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Krzemieniecka 120</w:t>
            </w:r>
          </w:p>
          <w:p w14:paraId="0F8B2375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BEC89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23F9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7C12F05F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B2124" w14:textId="497784FF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66 - Trastuzumabum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330C1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Asclepios S.A.</w:t>
            </w:r>
          </w:p>
          <w:p w14:paraId="07F22B51" w14:textId="187E3A1C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Hubska 44</w:t>
            </w:r>
          </w:p>
          <w:p w14:paraId="707475AD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350FA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66CA6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1F9030D8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C6511" w14:textId="0936114B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66 - Trastuzumabum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E476A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Bialmed Sp. z o.o.</w:t>
            </w:r>
          </w:p>
          <w:p w14:paraId="3166B2A8" w14:textId="3D87F95F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Kazimierzowska 46/48/35</w:t>
            </w:r>
          </w:p>
          <w:p w14:paraId="4BE0A854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67B6E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- 234.90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9E76F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234,90</w:t>
            </w:r>
          </w:p>
        </w:tc>
      </w:tr>
      <w:tr w:rsidR="00981F44" w:rsidRPr="001C4D82" w14:paraId="7209C807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E85B1" w14:textId="7A4217E0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66 - Trastuzumabum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BC320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Urtica Sp. z o.o.</w:t>
            </w:r>
          </w:p>
          <w:p w14:paraId="708964C9" w14:textId="24768A01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Krzemieniecka 120</w:t>
            </w:r>
          </w:p>
          <w:p w14:paraId="61EC5BC4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96C02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- 205.00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16198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205,00</w:t>
            </w:r>
          </w:p>
        </w:tc>
      </w:tr>
      <w:tr w:rsidR="00981F44" w:rsidRPr="001C4D82" w14:paraId="04B295D2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B9D24" w14:textId="549ADDF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67 - Docetaxel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85DCB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Lek S.A.</w:t>
            </w:r>
          </w:p>
          <w:p w14:paraId="36932E5B" w14:textId="72990FB1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Podlipie 16</w:t>
            </w:r>
          </w:p>
          <w:p w14:paraId="47662B68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95-010 Stryków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C0029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F465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7A5FB88E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A4592" w14:textId="544234A8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67 - Docetaxel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BD94A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38BD143" w14:textId="74FBF681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35E7C7F7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F134B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- 476.75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3DF70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476,75</w:t>
            </w:r>
          </w:p>
        </w:tc>
      </w:tr>
      <w:tr w:rsidR="00981F44" w:rsidRPr="001C4D82" w14:paraId="323166D7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81CDE" w14:textId="0AEAE86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lastRenderedPageBreak/>
              <w:t>Pakiet 68 - Irinotecani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83F1A" w14:textId="012CA0CA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7B5982BC" w14:textId="77777777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Al. Jerozolimskie 134</w:t>
            </w:r>
          </w:p>
          <w:p w14:paraId="33F972A3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FB94D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46989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3893F4CF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3172E" w14:textId="70E262F3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68 - Irinotecani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D07B8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Bialmed Sp. z o.o.</w:t>
            </w:r>
          </w:p>
          <w:p w14:paraId="4E7DE6AC" w14:textId="2821047B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Kazimierzowska 46/48/35</w:t>
            </w:r>
          </w:p>
          <w:p w14:paraId="4F07439A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95318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- 499.30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5ABFE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499,30</w:t>
            </w:r>
          </w:p>
        </w:tc>
      </w:tr>
      <w:tr w:rsidR="00981F44" w:rsidRPr="001C4D82" w14:paraId="6ACCD19F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37242" w14:textId="37FAF293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69 - Gemcitabine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30546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Lek S.A.</w:t>
            </w:r>
          </w:p>
          <w:p w14:paraId="794E2A37" w14:textId="15B5A4C6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Podlipie 16</w:t>
            </w:r>
          </w:p>
          <w:p w14:paraId="46B66D60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95-010 Stryków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EDD35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91239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655896B8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2B473" w14:textId="3138B344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69 - Gemcitabine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18AFF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Bialmed Sp. z o.o.</w:t>
            </w:r>
          </w:p>
          <w:p w14:paraId="3ADE5611" w14:textId="747F06D9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Kazimierzowska 46/48/35</w:t>
            </w:r>
          </w:p>
          <w:p w14:paraId="7E98A6B5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07A78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- 442.90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72C3A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442,90</w:t>
            </w:r>
          </w:p>
        </w:tc>
      </w:tr>
      <w:tr w:rsidR="00981F44" w:rsidRPr="001C4D82" w14:paraId="1F40AC4C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AEF08" w14:textId="67420494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70 - Paclitaxelum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0C5BE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Bialmed Sp. z o.o.</w:t>
            </w:r>
          </w:p>
          <w:p w14:paraId="503F00EF" w14:textId="48369CE5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Kazimierzowska 46/48/35</w:t>
            </w:r>
          </w:p>
          <w:p w14:paraId="1C13B4C8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B1BF9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CE597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00FE0270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E9C4E" w14:textId="6AB6898A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70 - Paclitaxelum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F14C2" w14:textId="722DC831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6EAC27B2" w14:textId="77777777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Al. Jerozolimskie 134</w:t>
            </w:r>
          </w:p>
          <w:p w14:paraId="5D7BD3F8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02-305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FB81E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- 486.15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74DBD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486,15</w:t>
            </w:r>
          </w:p>
        </w:tc>
      </w:tr>
      <w:tr w:rsidR="00981F44" w:rsidRPr="001C4D82" w14:paraId="1447F8FC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02DB3" w14:textId="77C762EC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70 - Paclitaxelum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5E98C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Lek S.A.</w:t>
            </w:r>
          </w:p>
          <w:p w14:paraId="496D63B5" w14:textId="6165F92F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Podlipie 16</w:t>
            </w:r>
          </w:p>
          <w:p w14:paraId="0496EFA9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95-010 Stryków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4DA8C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- 212.50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0F084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212,50</w:t>
            </w:r>
          </w:p>
        </w:tc>
      </w:tr>
      <w:tr w:rsidR="00981F44" w:rsidRPr="001C4D82" w14:paraId="6541CF4C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786EF" w14:textId="0682036C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71 - Pegfilgrastim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038D2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Lek S.A.</w:t>
            </w:r>
          </w:p>
          <w:p w14:paraId="5F409A64" w14:textId="201563CE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Podlipie 16</w:t>
            </w:r>
          </w:p>
          <w:p w14:paraId="4C6FE0D1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95-010 Stryków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A0BE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38BAA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4D685C61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A8EF2" w14:textId="44C9EFBF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71 - Pegfilgrastim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AA8D1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Asclepios S.A.</w:t>
            </w:r>
          </w:p>
          <w:p w14:paraId="6BFB17AA" w14:textId="6FA2A69B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Hubska 44</w:t>
            </w:r>
          </w:p>
          <w:p w14:paraId="1AC7C860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EC8D6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- 498.50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BC243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498,50</w:t>
            </w:r>
          </w:p>
        </w:tc>
      </w:tr>
      <w:tr w:rsidR="00981F44" w:rsidRPr="001C4D82" w14:paraId="5417E306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CDF7D" w14:textId="11FF3DFE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72 - Imatinibum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6879D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B8D7DA1" w14:textId="4DDE812B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Szopienicka 77</w:t>
            </w:r>
          </w:p>
          <w:p w14:paraId="5E198365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2A7D7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D9709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5C7F8F6D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D4435" w14:textId="1B91A130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72 - Imatinibum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E75BB" w14:textId="7621C950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Tramco Sp</w:t>
            </w:r>
            <w:r w:rsidR="007C6A76">
              <w:rPr>
                <w:b/>
                <w:bCs/>
                <w:sz w:val="20"/>
                <w:szCs w:val="20"/>
              </w:rPr>
              <w:t>.</w:t>
            </w:r>
            <w:r w:rsidRPr="001C4D82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4E573D8E" w14:textId="77777777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Wolskie, ul. Wolska 14</w:t>
            </w:r>
          </w:p>
          <w:p w14:paraId="03E15A64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05-860 Płochocin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564B9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- 484.90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60877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484,90</w:t>
            </w:r>
          </w:p>
        </w:tc>
      </w:tr>
      <w:tr w:rsidR="00981F44" w:rsidRPr="001C4D82" w14:paraId="52C739BA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E2C67" w14:textId="3CE18235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72 - Imatinibum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A4329" w14:textId="7AD8B2EA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C</w:t>
            </w:r>
            <w:r w:rsidR="007C6A76" w:rsidRPr="001C4D82">
              <w:rPr>
                <w:b/>
                <w:bCs/>
                <w:sz w:val="20"/>
                <w:szCs w:val="20"/>
              </w:rPr>
              <w:t>entrala</w:t>
            </w:r>
            <w:r w:rsidRPr="001C4D82">
              <w:rPr>
                <w:b/>
                <w:bCs/>
                <w:sz w:val="20"/>
                <w:szCs w:val="20"/>
              </w:rPr>
              <w:t xml:space="preserve"> F</w:t>
            </w:r>
            <w:r w:rsidR="007C6A76" w:rsidRPr="001C4D82">
              <w:rPr>
                <w:b/>
                <w:bCs/>
                <w:sz w:val="20"/>
                <w:szCs w:val="20"/>
              </w:rPr>
              <w:t>armaceutyczna</w:t>
            </w:r>
            <w:r w:rsidRPr="001C4D82">
              <w:rPr>
                <w:b/>
                <w:bCs/>
                <w:sz w:val="20"/>
                <w:szCs w:val="20"/>
              </w:rPr>
              <w:t xml:space="preserve"> CEFARM S</w:t>
            </w:r>
            <w:r w:rsidR="007C6A76">
              <w:rPr>
                <w:b/>
                <w:bCs/>
                <w:sz w:val="20"/>
                <w:szCs w:val="20"/>
              </w:rPr>
              <w:t>.</w:t>
            </w:r>
            <w:r w:rsidRPr="001C4D82">
              <w:rPr>
                <w:b/>
                <w:bCs/>
                <w:sz w:val="20"/>
                <w:szCs w:val="20"/>
              </w:rPr>
              <w:t>A</w:t>
            </w:r>
            <w:r w:rsidR="007C6A76">
              <w:rPr>
                <w:b/>
                <w:bCs/>
                <w:sz w:val="20"/>
                <w:szCs w:val="20"/>
              </w:rPr>
              <w:t>.</w:t>
            </w:r>
          </w:p>
          <w:p w14:paraId="5E1F4A45" w14:textId="1CEECC2B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</w:t>
            </w:r>
            <w:r w:rsidR="00981F44" w:rsidRPr="001C4D8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="00981F44" w:rsidRPr="001C4D82">
              <w:rPr>
                <w:sz w:val="20"/>
                <w:szCs w:val="20"/>
              </w:rPr>
              <w:t>J</w:t>
            </w:r>
            <w:r w:rsidRPr="001C4D82">
              <w:rPr>
                <w:sz w:val="20"/>
                <w:szCs w:val="20"/>
              </w:rPr>
              <w:t>ana</w:t>
            </w:r>
            <w:r w:rsidR="00981F44" w:rsidRPr="001C4D82">
              <w:rPr>
                <w:sz w:val="20"/>
                <w:szCs w:val="20"/>
              </w:rPr>
              <w:t xml:space="preserve"> K</w:t>
            </w:r>
            <w:r w:rsidRPr="001C4D82">
              <w:rPr>
                <w:sz w:val="20"/>
                <w:szCs w:val="20"/>
              </w:rPr>
              <w:t>azimierza</w:t>
            </w:r>
            <w:r w:rsidR="00981F44" w:rsidRPr="001C4D82">
              <w:rPr>
                <w:sz w:val="20"/>
                <w:szCs w:val="20"/>
              </w:rPr>
              <w:t xml:space="preserve"> 16</w:t>
            </w:r>
          </w:p>
          <w:p w14:paraId="717112C1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96037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- 480.95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CD940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480,95</w:t>
            </w:r>
          </w:p>
        </w:tc>
      </w:tr>
      <w:tr w:rsidR="00981F44" w:rsidRPr="001C4D82" w14:paraId="7C4F91FA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E675E" w14:textId="324D07F1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72 - Imatinibum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04FFA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B98E097" w14:textId="101B4B24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12ECF898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99CBD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- 442.35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EB702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442,35</w:t>
            </w:r>
          </w:p>
        </w:tc>
      </w:tr>
      <w:tr w:rsidR="00981F44" w:rsidRPr="001C4D82" w14:paraId="1CF97C62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02440" w14:textId="5036767A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73 - Etomidate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B6B9E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Delfarma Sp. z o.o.</w:t>
            </w:r>
          </w:p>
          <w:p w14:paraId="427C4100" w14:textId="021E5C6E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Św. Teresy od Dzieciątka Jezus 111</w:t>
            </w:r>
          </w:p>
          <w:p w14:paraId="33D6641C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91-222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B5393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1FA3C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1948673A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57200" w14:textId="546BFC90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74 - Leki XIII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33EE4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0E0A951" w14:textId="61CC8BDA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65CC3EE6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5D96A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2ABDE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4C7209D4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CCE0D" w14:textId="4DC4FCC6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75 - Leki XIV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9821E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BB197FB" w14:textId="7F1E0442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67206547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A409D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DAF7D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1D2365C5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FE56D" w14:textId="19221751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76 - Mepolizumabum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17785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GSK Services Sp. z o.o.</w:t>
            </w:r>
          </w:p>
          <w:p w14:paraId="7592D286" w14:textId="3D96558F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Grunwaldzka 189</w:t>
            </w:r>
          </w:p>
          <w:p w14:paraId="1CA35B23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60-322 Poznań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C1C51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717A9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155AFD12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3F2F5" w14:textId="4BE53AAB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lastRenderedPageBreak/>
              <w:t>Pakiet 77 - Leki wziewne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C8A48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6A1A793" w14:textId="4B5D12E9" w:rsidR="00981F44" w:rsidRPr="001C4D82" w:rsidRDefault="00981F44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ul.</w:t>
            </w:r>
            <w:r w:rsidR="007C6A76">
              <w:rPr>
                <w:sz w:val="20"/>
                <w:szCs w:val="20"/>
              </w:rPr>
              <w:t xml:space="preserve"> </w:t>
            </w:r>
            <w:r w:rsidRPr="001C4D82">
              <w:rPr>
                <w:sz w:val="20"/>
                <w:szCs w:val="20"/>
              </w:rPr>
              <w:t>Pułaskiego 9</w:t>
            </w:r>
          </w:p>
          <w:p w14:paraId="12A68DD1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B557B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B1F42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6EB6579D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B6A10" w14:textId="34088D76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78 - Darolutamid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CF70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CF2DD8C" w14:textId="4CAB44D1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Szopienicka 77</w:t>
            </w:r>
          </w:p>
          <w:p w14:paraId="7C2A0006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FE0E9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438DC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tr w:rsidR="00981F44" w:rsidRPr="001C4D82" w14:paraId="77392F66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C2070" w14:textId="4727AB74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78 - Darolutamid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55302" w14:textId="77777777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>Urtica Sp. z o.o.</w:t>
            </w:r>
          </w:p>
          <w:p w14:paraId="30CE6A44" w14:textId="617BED66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Krzemieniecka 120</w:t>
            </w:r>
          </w:p>
          <w:p w14:paraId="79CF73D0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AECD9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- 493.00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D0518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493,00</w:t>
            </w:r>
          </w:p>
        </w:tc>
      </w:tr>
      <w:tr w:rsidR="00981F44" w:rsidRPr="001C4D82" w14:paraId="64E967CD" w14:textId="77777777" w:rsidTr="001C4D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C5968" w14:textId="57E954D6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Pakiet 79 - Niraparyb + Abirateron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EE6A4" w14:textId="019639DF" w:rsidR="00981F44" w:rsidRPr="001C4D82" w:rsidRDefault="00981F44" w:rsidP="001C4D8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1C4D82">
              <w:rPr>
                <w:b/>
                <w:bCs/>
                <w:sz w:val="20"/>
                <w:szCs w:val="20"/>
              </w:rPr>
              <w:t xml:space="preserve">Janssen - Cilag Polska </w:t>
            </w:r>
            <w:r w:rsidR="007C6A76">
              <w:rPr>
                <w:b/>
                <w:bCs/>
                <w:sz w:val="20"/>
                <w:szCs w:val="20"/>
              </w:rPr>
              <w:t>S</w:t>
            </w:r>
            <w:r w:rsidRPr="001C4D82">
              <w:rPr>
                <w:b/>
                <w:bCs/>
                <w:sz w:val="20"/>
                <w:szCs w:val="20"/>
              </w:rPr>
              <w:t>p. z o.o.</w:t>
            </w:r>
          </w:p>
          <w:p w14:paraId="52C2DEB8" w14:textId="7B36BF54" w:rsidR="00981F44" w:rsidRPr="001C4D82" w:rsidRDefault="007C6A76" w:rsidP="001C4D82">
            <w:pPr>
              <w:spacing w:line="276" w:lineRule="auto"/>
              <w:rPr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ul. </w:t>
            </w:r>
            <w:r w:rsidR="00981F44" w:rsidRPr="001C4D82">
              <w:rPr>
                <w:sz w:val="20"/>
                <w:szCs w:val="20"/>
              </w:rPr>
              <w:t>Iłżecka 24/budynek F</w:t>
            </w:r>
          </w:p>
          <w:p w14:paraId="18E71B14" w14:textId="77777777" w:rsidR="00981F44" w:rsidRPr="001C4D82" w:rsidRDefault="00981F44" w:rsidP="001C4D8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02-135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686C2" w14:textId="77777777" w:rsidR="00981F44" w:rsidRPr="001C4D82" w:rsidRDefault="00981F44" w:rsidP="001C4D82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CBF09" w14:textId="77777777" w:rsidR="00981F44" w:rsidRPr="001C4D82" w:rsidRDefault="00981F44" w:rsidP="001C4D82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C4D82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59F6746D" w14:textId="3F81D29F" w:rsidR="008642B3" w:rsidRPr="00CB54AF" w:rsidRDefault="008642B3" w:rsidP="001C4D82">
      <w:pPr>
        <w:spacing w:line="276" w:lineRule="auto"/>
        <w:ind w:right="-425"/>
        <w:jc w:val="right"/>
        <w:rPr>
          <w:vertAlign w:val="superscript"/>
        </w:rPr>
      </w:pPr>
    </w:p>
    <w:sectPr w:rsidR="008642B3" w:rsidRPr="00CB54AF" w:rsidSect="007C6A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27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DF1C1" w14:textId="77777777" w:rsidR="00925773" w:rsidRDefault="00925773">
      <w:r>
        <w:separator/>
      </w:r>
    </w:p>
  </w:endnote>
  <w:endnote w:type="continuationSeparator" w:id="0">
    <w:p w14:paraId="527D2A21" w14:textId="77777777" w:rsidR="00925773" w:rsidRDefault="00925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B662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1AA4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1EF8FC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E6AF770" w14:textId="248BB9A2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D1BA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53DB7" w14:textId="77777777" w:rsidR="00925773" w:rsidRDefault="00925773">
      <w:r>
        <w:separator/>
      </w:r>
    </w:p>
  </w:footnote>
  <w:footnote w:type="continuationSeparator" w:id="0">
    <w:p w14:paraId="56BE9E2A" w14:textId="77777777" w:rsidR="00925773" w:rsidRDefault="009257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BB97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B039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CE14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5773"/>
    <w:rsid w:val="00022322"/>
    <w:rsid w:val="00042497"/>
    <w:rsid w:val="000C1E6F"/>
    <w:rsid w:val="000E4E56"/>
    <w:rsid w:val="001A1468"/>
    <w:rsid w:val="001B7815"/>
    <w:rsid w:val="001C4D82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C6A76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5773"/>
    <w:rsid w:val="00952256"/>
    <w:rsid w:val="00967BF4"/>
    <w:rsid w:val="0097748A"/>
    <w:rsid w:val="00981F44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54AF"/>
    <w:rsid w:val="00CF75AF"/>
    <w:rsid w:val="00D01E5B"/>
    <w:rsid w:val="00D04203"/>
    <w:rsid w:val="00D26ED6"/>
    <w:rsid w:val="00D42C90"/>
    <w:rsid w:val="00D8427E"/>
    <w:rsid w:val="00DF156F"/>
    <w:rsid w:val="00E30B2D"/>
    <w:rsid w:val="00E62859"/>
    <w:rsid w:val="00E85D70"/>
    <w:rsid w:val="00ED555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7A850"/>
  <w15:chartTrackingRefBased/>
  <w15:docId w15:val="{718E020A-16BB-489D-ABD3-3691E74E6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33</TotalTime>
  <Pages>17</Pages>
  <Words>3984</Words>
  <Characters>21835</Characters>
  <Application>Microsoft Office Word</Application>
  <DocSecurity>0</DocSecurity>
  <Lines>181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2025-05-07T08:57:00Z</dcterms:created>
  <dcterms:modified xsi:type="dcterms:W3CDTF">2025-05-09T12:39:00Z</dcterms:modified>
</cp:coreProperties>
</file>