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61508E" w:rsidP="00DB5C12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61508E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1508E">
        <w:rPr>
          <w:rFonts w:ascii="Arial" w:hAnsi="Arial" w:cs="Arial"/>
          <w:sz w:val="24"/>
          <w:szCs w:val="24"/>
        </w:rPr>
        <w:t>2025-05-09</w:t>
      </w:r>
    </w:p>
    <w:p w:rsidR="00843A88" w:rsidRPr="00AD45A9" w:rsidRDefault="0061508E" w:rsidP="00DB5C1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50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61508E" w:rsidP="00DB5C12">
      <w:pPr>
        <w:spacing w:line="360" w:lineRule="auto"/>
        <w:rPr>
          <w:rFonts w:ascii="Arial" w:hAnsi="Arial" w:cs="Arial"/>
          <w:sz w:val="24"/>
          <w:szCs w:val="24"/>
        </w:rPr>
      </w:pPr>
      <w:r w:rsidRPr="0061508E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1508E">
        <w:rPr>
          <w:rFonts w:ascii="Arial" w:hAnsi="Arial" w:cs="Arial"/>
          <w:sz w:val="24"/>
          <w:szCs w:val="24"/>
        </w:rPr>
        <w:t>69</w:t>
      </w:r>
    </w:p>
    <w:p w:rsidR="00843A88" w:rsidRDefault="0061508E" w:rsidP="00DB5C12">
      <w:pPr>
        <w:spacing w:line="360" w:lineRule="auto"/>
        <w:rPr>
          <w:rFonts w:ascii="Arial" w:hAnsi="Arial" w:cs="Arial"/>
          <w:sz w:val="24"/>
          <w:szCs w:val="24"/>
        </w:rPr>
      </w:pPr>
      <w:r w:rsidRPr="0061508E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1508E">
        <w:rPr>
          <w:rFonts w:ascii="Arial" w:hAnsi="Arial" w:cs="Arial"/>
          <w:sz w:val="24"/>
          <w:szCs w:val="24"/>
        </w:rPr>
        <w:t>Częstochowa</w:t>
      </w:r>
    </w:p>
    <w:p w:rsidR="009961BE" w:rsidRDefault="009961BE" w:rsidP="00DB5C12">
      <w:pPr>
        <w:spacing w:line="360" w:lineRule="auto"/>
        <w:rPr>
          <w:rFonts w:ascii="Arial" w:hAnsi="Arial" w:cs="Arial"/>
          <w:sz w:val="24"/>
          <w:szCs w:val="24"/>
        </w:rPr>
      </w:pPr>
    </w:p>
    <w:p w:rsidR="009961BE" w:rsidRPr="009961BE" w:rsidRDefault="009961BE" w:rsidP="00DB5C1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961BE">
        <w:rPr>
          <w:rFonts w:ascii="Arial" w:hAnsi="Arial" w:cs="Arial"/>
          <w:b/>
          <w:sz w:val="24"/>
          <w:szCs w:val="24"/>
        </w:rPr>
        <w:t xml:space="preserve">Pismo: RK - </w:t>
      </w:r>
      <w:r w:rsidR="00604D49">
        <w:rPr>
          <w:rFonts w:ascii="Arial" w:hAnsi="Arial" w:cs="Arial"/>
          <w:b/>
          <w:sz w:val="24"/>
          <w:szCs w:val="24"/>
        </w:rPr>
        <w:t>193</w:t>
      </w:r>
      <w:bookmarkStart w:id="0" w:name="_GoBack"/>
      <w:bookmarkEnd w:id="0"/>
      <w:r w:rsidRPr="009961BE">
        <w:rPr>
          <w:rFonts w:ascii="Arial" w:hAnsi="Arial" w:cs="Arial"/>
          <w:b/>
          <w:sz w:val="24"/>
          <w:szCs w:val="24"/>
        </w:rPr>
        <w:t>/25</w:t>
      </w:r>
    </w:p>
    <w:p w:rsidR="00843A88" w:rsidRPr="00AD45A9" w:rsidRDefault="00843A88" w:rsidP="00DB5C12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DB5C1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DB5C1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DB5C1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61508E" w:rsidP="00DB5C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508E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"Przebudowa Klubu Studenckiego RYWAL"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508E" w:rsidRPr="004E4B64" w:rsidTr="001E7B17">
        <w:tc>
          <w:tcPr>
            <w:tcW w:w="2269" w:type="dxa"/>
            <w:shd w:val="clear" w:color="auto" w:fill="auto"/>
          </w:tcPr>
          <w:p w:rsidR="0061508E" w:rsidRPr="004E4B64" w:rsidRDefault="0061508E" w:rsidP="00DB5C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508E" w:rsidRPr="004E4B64" w:rsidRDefault="0061508E" w:rsidP="00DB5C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508E">
              <w:rPr>
                <w:rFonts w:ascii="Arial" w:hAnsi="Arial" w:cs="Arial"/>
                <w:bCs/>
                <w:sz w:val="24"/>
                <w:szCs w:val="24"/>
              </w:rPr>
              <w:t>RK-NZ.261.16.2025.MT</w:t>
            </w:r>
          </w:p>
        </w:tc>
      </w:tr>
    </w:tbl>
    <w:p w:rsidR="004E4B64" w:rsidRPr="00AD45A9" w:rsidRDefault="004E4B64" w:rsidP="00DB5C12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DB5C12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9961B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ORAZ PRZEDŁUŻENIE TERMINU SKŁADANIA OFERT</w:t>
            </w:r>
          </w:p>
        </w:tc>
      </w:tr>
    </w:tbl>
    <w:p w:rsidR="0012774F" w:rsidRPr="00E935D6" w:rsidRDefault="00520165" w:rsidP="00DB5C12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1508E" w:rsidRPr="0061508E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1508E" w:rsidRPr="0061508E">
        <w:rPr>
          <w:rFonts w:ascii="Arial" w:hAnsi="Arial" w:cs="Arial"/>
          <w:sz w:val="24"/>
          <w:szCs w:val="24"/>
        </w:rPr>
        <w:t>(</w:t>
      </w:r>
      <w:proofErr w:type="spellStart"/>
      <w:r w:rsidR="0061508E" w:rsidRPr="0061508E">
        <w:rPr>
          <w:rFonts w:ascii="Arial" w:hAnsi="Arial" w:cs="Arial"/>
          <w:sz w:val="24"/>
          <w:szCs w:val="24"/>
        </w:rPr>
        <w:t>t.j</w:t>
      </w:r>
      <w:proofErr w:type="spellEnd"/>
      <w:r w:rsidR="0061508E" w:rsidRPr="0061508E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508E" w:rsidRPr="00E935D6" w:rsidTr="001E7B17">
        <w:tc>
          <w:tcPr>
            <w:tcW w:w="9356" w:type="dxa"/>
            <w:shd w:val="clear" w:color="auto" w:fill="auto"/>
          </w:tcPr>
          <w:p w:rsidR="0061508E" w:rsidRPr="0081462E" w:rsidRDefault="0061508E" w:rsidP="0081462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462E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61508E" w:rsidRPr="0081462E" w:rsidRDefault="00DB5C12" w:rsidP="0081462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462E">
              <w:rPr>
                <w:rFonts w:ascii="Arial" w:hAnsi="Arial" w:cs="Arial"/>
                <w:sz w:val="24"/>
                <w:szCs w:val="24"/>
              </w:rPr>
              <w:t>Z</w:t>
            </w:r>
            <w:r w:rsidR="0061508E" w:rsidRPr="0081462E">
              <w:rPr>
                <w:rFonts w:ascii="Arial" w:hAnsi="Arial" w:cs="Arial"/>
                <w:sz w:val="24"/>
                <w:szCs w:val="24"/>
              </w:rPr>
              <w:t xml:space="preserve">wracamy się z prośbą o określenie w projekcie umowy maksymalnej liczby w </w:t>
            </w:r>
            <w:r w:rsidR="0061508E" w:rsidRPr="0081462E">
              <w:rPr>
                <w:rFonts w:ascii="Arial" w:hAnsi="Arial" w:cs="Arial"/>
                <w:sz w:val="24"/>
                <w:szCs w:val="24"/>
              </w:rPr>
              <w:lastRenderedPageBreak/>
              <w:t>zakresie sprawowania nadzoru autorskiego np. poprzez dodanie zapisu: "Wynagrodzenie za pełnienie nadzoru autorskiego rozliczane będzie zgodnie z rzeczywistą liczbą odbytych nadzorów. W ramach wynagrodzenia umownego Wykonawca zobowiązuje się do 10 pobytów, każde kolejne będzie dodatkowo płatne".</w:t>
            </w:r>
          </w:p>
          <w:p w:rsidR="0061508E" w:rsidRPr="0081462E" w:rsidRDefault="009961BE" w:rsidP="0081462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462E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81462E" w:rsidRPr="0081462E" w:rsidRDefault="0081462E" w:rsidP="008146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462E">
              <w:rPr>
                <w:rFonts w:ascii="Arial" w:hAnsi="Arial" w:cs="Arial"/>
                <w:sz w:val="24"/>
                <w:szCs w:val="24"/>
              </w:rPr>
              <w:t xml:space="preserve">Zamawiający nie wyraża zgody na wprowadzenie </w:t>
            </w:r>
            <w:r w:rsidRPr="0081462E">
              <w:rPr>
                <w:rFonts w:ascii="Arial" w:hAnsi="Arial" w:cs="Arial"/>
                <w:bCs/>
                <w:sz w:val="24"/>
                <w:szCs w:val="24"/>
              </w:rPr>
              <w:t>w Projekcie umowy</w:t>
            </w:r>
            <w:r w:rsidRPr="0081462E">
              <w:rPr>
                <w:rFonts w:ascii="Arial" w:hAnsi="Arial" w:cs="Arial"/>
                <w:sz w:val="24"/>
                <w:szCs w:val="24"/>
              </w:rPr>
              <w:t xml:space="preserve"> zapisów związanych z liczbą pełnionych nadzorów autorskich w czasie realizacji robót budowlanych</w:t>
            </w:r>
            <w:r>
              <w:rPr>
                <w:rFonts w:ascii="Arial" w:hAnsi="Arial" w:cs="Arial"/>
                <w:sz w:val="24"/>
                <w:szCs w:val="24"/>
              </w:rPr>
              <w:t>, związanych</w:t>
            </w:r>
            <w:r w:rsidRPr="0081462E">
              <w:rPr>
                <w:rFonts w:ascii="Arial" w:hAnsi="Arial" w:cs="Arial"/>
                <w:sz w:val="24"/>
                <w:szCs w:val="24"/>
              </w:rPr>
              <w:t xml:space="preserve"> z wykonaniem zadania pn.: </w:t>
            </w:r>
            <w:r w:rsidRPr="0081462E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"Przebudowa Klubu Studenckiego RYWAL".</w:t>
            </w:r>
          </w:p>
          <w:p w:rsidR="00E32069" w:rsidRPr="0081462E" w:rsidRDefault="00E32069" w:rsidP="0081462E">
            <w:pPr>
              <w:spacing w:after="40" w:line="360" w:lineRule="auto"/>
              <w:ind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B5C12" w:rsidRPr="0081462E" w:rsidRDefault="00DB5C12" w:rsidP="0081462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B5C12" w:rsidRPr="0081462E" w:rsidRDefault="00DB5C12" w:rsidP="008146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462E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 oraz art. 284 ust. 3,  przedłuża termin składania ofert do dnia </w:t>
            </w:r>
            <w:r w:rsidRPr="0081462E">
              <w:rPr>
                <w:rFonts w:ascii="Arial" w:hAnsi="Arial" w:cs="Arial"/>
                <w:b/>
                <w:sz w:val="24"/>
                <w:szCs w:val="24"/>
              </w:rPr>
              <w:t>20.05.2025 r. do godz. 10:30.</w:t>
            </w:r>
            <w:r w:rsidRPr="0081462E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81462E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81462E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Pr="0081462E">
              <w:rPr>
                <w:rFonts w:ascii="Arial" w:hAnsi="Arial" w:cs="Arial"/>
                <w:b/>
                <w:sz w:val="24"/>
                <w:szCs w:val="24"/>
              </w:rPr>
              <w:t>20.05.2025 r. o godz. 11:10</w:t>
            </w:r>
            <w:r w:rsidRPr="0081462E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DB5C12" w:rsidRPr="0081462E" w:rsidRDefault="00DB5C12" w:rsidP="008146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462E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81462E">
              <w:rPr>
                <w:rFonts w:ascii="Arial" w:hAnsi="Arial" w:cs="Arial"/>
                <w:b/>
                <w:sz w:val="24"/>
                <w:szCs w:val="24"/>
              </w:rPr>
              <w:t>2025-06-18</w:t>
            </w:r>
            <w:r w:rsidRPr="0081462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B5C12" w:rsidRPr="0081462E" w:rsidRDefault="00DB5C12" w:rsidP="008146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5C12" w:rsidRPr="0081462E" w:rsidRDefault="00DB5C12" w:rsidP="008146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5C12" w:rsidRPr="0081462E" w:rsidRDefault="00DB5C12" w:rsidP="0081462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961BE" w:rsidRPr="0081462E" w:rsidRDefault="009961BE" w:rsidP="0081462E">
            <w:pPr>
              <w:spacing w:after="12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1462E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9961BE" w:rsidRPr="0081462E" w:rsidRDefault="009961BE" w:rsidP="0081462E">
            <w:pPr>
              <w:spacing w:after="12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1462E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9961BE" w:rsidRPr="0081462E" w:rsidRDefault="009961BE" w:rsidP="0081462E">
            <w:pPr>
              <w:spacing w:after="48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1462E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61508E" w:rsidRPr="0081462E" w:rsidRDefault="0061508E" w:rsidP="0081462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DB5C1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DB5C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377" w:rsidRDefault="00FB5377">
      <w:r>
        <w:separator/>
      </w:r>
    </w:p>
  </w:endnote>
  <w:endnote w:type="continuationSeparator" w:id="0">
    <w:p w:rsidR="00FB5377" w:rsidRDefault="00FB5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1BE" w:rsidRPr="009961BE" w:rsidRDefault="00604D49" w:rsidP="009961B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61BE" w:rsidRPr="009961BE" w:rsidTr="001E7B17">
      <w:tc>
        <w:tcPr>
          <w:tcW w:w="0" w:type="auto"/>
          <w:shd w:val="clear" w:color="auto" w:fill="auto"/>
          <w:vAlign w:val="center"/>
        </w:tcPr>
        <w:p w:rsidR="009961BE" w:rsidRPr="009961BE" w:rsidRDefault="009961BE" w:rsidP="009961B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961BE" w:rsidRPr="009961BE" w:rsidRDefault="009961BE" w:rsidP="009961B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961B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961BE" w:rsidRPr="009961BE" w:rsidRDefault="009961BE" w:rsidP="009961B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961BE" w:rsidRPr="009961BE" w:rsidRDefault="009961BE" w:rsidP="009961B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961BE" w:rsidRPr="009961BE" w:rsidRDefault="009961BE" w:rsidP="009961BE">
    <w:pPr>
      <w:spacing w:line="276" w:lineRule="auto"/>
      <w:rPr>
        <w:rFonts w:ascii="Roboto" w:hAnsi="Roboto"/>
        <w:b/>
        <w:bCs/>
        <w:sz w:val="24"/>
        <w:szCs w:val="24"/>
      </w:rPr>
    </w:pPr>
    <w:r w:rsidRPr="009961BE">
      <w:rPr>
        <w:rFonts w:ascii="Roboto" w:hAnsi="Roboto"/>
        <w:b/>
        <w:bCs/>
        <w:sz w:val="24"/>
        <w:szCs w:val="18"/>
      </w:rPr>
      <w:t>Kanclerz Politechniki Częstochowskiej</w:t>
    </w:r>
  </w:p>
  <w:p w:rsidR="009961BE" w:rsidRPr="009961BE" w:rsidRDefault="00604D49" w:rsidP="009961B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961BE" w:rsidRPr="009961BE">
      <w:rPr>
        <w:rFonts w:ascii="Roboto" w:hAnsi="Roboto"/>
        <w:sz w:val="24"/>
        <w:szCs w:val="24"/>
      </w:rPr>
      <w:t>ul. Gen. J.H. Dąbrowskiego 69, 42-201 Częstochowa</w:t>
    </w:r>
  </w:p>
  <w:p w:rsidR="009961BE" w:rsidRPr="009961BE" w:rsidRDefault="009961BE" w:rsidP="009961BE">
    <w:pPr>
      <w:spacing w:line="276" w:lineRule="auto"/>
      <w:rPr>
        <w:rFonts w:ascii="Arial" w:hAnsi="Arial"/>
        <w:noProof/>
        <w:sz w:val="24"/>
        <w:szCs w:val="24"/>
      </w:rPr>
    </w:pPr>
    <w:r w:rsidRPr="009961BE">
      <w:rPr>
        <w:rFonts w:ascii="Roboto" w:hAnsi="Roboto"/>
        <w:sz w:val="24"/>
        <w:szCs w:val="24"/>
      </w:rPr>
      <w:t>tel. +48 34 325 02 56, e-mail: kanclerz@pcz.pl</w:t>
    </w:r>
  </w:p>
  <w:p w:rsidR="009961BE" w:rsidRPr="009961BE" w:rsidRDefault="009961BE" w:rsidP="009961BE">
    <w:pPr>
      <w:rPr>
        <w:rFonts w:ascii="Roboto" w:hAnsi="Roboto"/>
        <w:b/>
        <w:sz w:val="24"/>
        <w:szCs w:val="24"/>
      </w:rPr>
    </w:pPr>
    <w:r w:rsidRPr="009961BE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04D4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04D4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462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377" w:rsidRDefault="00FB5377">
      <w:r>
        <w:separator/>
      </w:r>
    </w:p>
  </w:footnote>
  <w:footnote w:type="continuationSeparator" w:id="0">
    <w:p w:rsidR="00FB5377" w:rsidRDefault="00FB5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08E" w:rsidRDefault="006150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1BE" w:rsidRPr="009961BE" w:rsidRDefault="00604D49" w:rsidP="009961B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961BE" w:rsidRPr="009961BE" w:rsidRDefault="009961BE" w:rsidP="009961BE">
    <w:pPr>
      <w:spacing w:after="160" w:line="259" w:lineRule="auto"/>
      <w:rPr>
        <w:rFonts w:ascii="Arial" w:hAnsi="Arial"/>
        <w:sz w:val="22"/>
        <w:szCs w:val="22"/>
      </w:rPr>
    </w:pPr>
  </w:p>
  <w:p w:rsidR="0061508E" w:rsidRDefault="006150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08E" w:rsidRDefault="006150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537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04D49"/>
    <w:rsid w:val="0061508E"/>
    <w:rsid w:val="00632C3C"/>
    <w:rsid w:val="00662BDB"/>
    <w:rsid w:val="006A5DF1"/>
    <w:rsid w:val="006B7198"/>
    <w:rsid w:val="006D4AB3"/>
    <w:rsid w:val="006F3B81"/>
    <w:rsid w:val="007D7198"/>
    <w:rsid w:val="0081462E"/>
    <w:rsid w:val="00843A88"/>
    <w:rsid w:val="00864A4B"/>
    <w:rsid w:val="00870F9F"/>
    <w:rsid w:val="008804B6"/>
    <w:rsid w:val="00897AB0"/>
    <w:rsid w:val="008A3553"/>
    <w:rsid w:val="00974135"/>
    <w:rsid w:val="009961BE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B5C12"/>
    <w:rsid w:val="00DF32E8"/>
    <w:rsid w:val="00DF53CA"/>
    <w:rsid w:val="00E21B49"/>
    <w:rsid w:val="00E2789F"/>
    <w:rsid w:val="00E32069"/>
    <w:rsid w:val="00E72428"/>
    <w:rsid w:val="00E74BC3"/>
    <w:rsid w:val="00E935D6"/>
    <w:rsid w:val="00EA14B3"/>
    <w:rsid w:val="00EA416E"/>
    <w:rsid w:val="00FB537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759FD18"/>
  <w15:chartTrackingRefBased/>
  <w15:docId w15:val="{302B9F7C-46D7-4569-A422-3431E6FE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DB5C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4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2025-05-09T10:46:00Z</cp:lastPrinted>
  <dcterms:created xsi:type="dcterms:W3CDTF">2025-05-09T11:48:00Z</dcterms:created>
  <dcterms:modified xsi:type="dcterms:W3CDTF">2025-05-09T11:48:00Z</dcterms:modified>
</cp:coreProperties>
</file>