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2361EE" w14:textId="14014AB9" w:rsidR="002F286A" w:rsidRDefault="002F286A" w:rsidP="002F286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5B70AB58" w14:textId="77777777" w:rsidR="002F286A" w:rsidRDefault="002F286A" w:rsidP="002F286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C6A3E8A" w14:textId="77777777" w:rsidR="002F286A" w:rsidRDefault="002F286A" w:rsidP="002F286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62EDF95D" w14:textId="77777777" w:rsidR="002F286A" w:rsidRDefault="002F286A" w:rsidP="002F286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22D44A" w14:textId="77777777" w:rsidR="00E67735" w:rsidRPr="00FA50AF" w:rsidRDefault="00E67735" w:rsidP="00E6773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7C36FCBC" w14:textId="77777777" w:rsidR="00E67735" w:rsidRPr="00FA50AF" w:rsidRDefault="00E67735" w:rsidP="00E6773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648AC10A" w14:textId="77777777" w:rsidR="00E67735" w:rsidRPr="00FA50AF" w:rsidRDefault="00E67735" w:rsidP="00E6773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3A1C8981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3D3F0C7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24C8F71C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CBCA78A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C744613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3B14B27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39CE193" w14:textId="77777777" w:rsidR="00E67735" w:rsidRDefault="00E67735" w:rsidP="00E67735">
      <w:pPr>
        <w:spacing w:line="360" w:lineRule="auto"/>
      </w:pPr>
      <w:r>
        <w:t>Do: Nazwa i siedziba Zamawiającego:</w:t>
      </w:r>
    </w:p>
    <w:p w14:paraId="0486860B" w14:textId="77777777" w:rsidR="00E67735" w:rsidRPr="00DD6D32" w:rsidRDefault="00E67735" w:rsidP="00E67735">
      <w:pPr>
        <w:ind w:right="-110"/>
        <w:rPr>
          <w:b/>
          <w:sz w:val="22"/>
          <w:szCs w:val="22"/>
        </w:rPr>
      </w:pPr>
      <w:r w:rsidRPr="00DD6D32">
        <w:rPr>
          <w:b/>
          <w:sz w:val="22"/>
          <w:szCs w:val="22"/>
        </w:rPr>
        <w:t xml:space="preserve">Akademia Górniczo – Hutnicza im. Stanisława Staszica w Krakowie, Dział Zamówień Publicznych, Al. Mickiewicza 30, 30-059 Kraków,  </w:t>
      </w:r>
    </w:p>
    <w:p w14:paraId="55B6B521" w14:textId="77777777" w:rsidR="00E67735" w:rsidRDefault="00E67735" w:rsidP="00E67735">
      <w:pPr>
        <w:widowControl w:val="0"/>
        <w:ind w:right="1"/>
        <w:jc w:val="both"/>
        <w:rPr>
          <w:sz w:val="22"/>
          <w:szCs w:val="22"/>
        </w:rPr>
      </w:pPr>
    </w:p>
    <w:p w14:paraId="1B576F76" w14:textId="0973310D" w:rsidR="002F286A" w:rsidRDefault="00E67735" w:rsidP="00E67735">
      <w:pPr>
        <w:widowControl w:val="0"/>
        <w:ind w:right="1"/>
        <w:jc w:val="both"/>
      </w:pPr>
      <w:r w:rsidRPr="00DD6D32">
        <w:rPr>
          <w:sz w:val="22"/>
          <w:szCs w:val="22"/>
        </w:rPr>
        <w:t xml:space="preserve">W odpowiedzi na ogłoszenie o zamówieniu dotyczące przetargu, którego przedmiotem jest </w:t>
      </w:r>
      <w:r w:rsidR="006E543D">
        <w:rPr>
          <w:b/>
        </w:rPr>
        <w:t>u</w:t>
      </w:r>
      <w:r w:rsidR="006E543D" w:rsidRPr="006E543D">
        <w:rPr>
          <w:b/>
        </w:rPr>
        <w:t>sługa druku i dostawy Biuletynu Informacyjnego Studentów AGH - DE-dzp.272-208/25</w:t>
      </w:r>
      <w:r w:rsidR="002F286A">
        <w:rPr>
          <w:b/>
          <w:sz w:val="26"/>
        </w:rPr>
        <w:t xml:space="preserve">, </w:t>
      </w:r>
      <w:r w:rsidR="002F286A">
        <w:t>oferuję realizację przedmiotu zamówienia, zgodnie z zasadami określonymi w specyfikacji istotnych warunków zamówienia.</w:t>
      </w:r>
    </w:p>
    <w:p w14:paraId="5171F28F" w14:textId="77777777" w:rsidR="00E67735" w:rsidRDefault="00E67735" w:rsidP="002F286A">
      <w:pPr>
        <w:widowControl w:val="0"/>
        <w:spacing w:line="264" w:lineRule="auto"/>
        <w:ind w:right="1"/>
        <w:rPr>
          <w:b/>
        </w:rPr>
      </w:pPr>
      <w:bookmarkStart w:id="0" w:name="_Hlk67054875"/>
    </w:p>
    <w:bookmarkEnd w:id="0"/>
    <w:p w14:paraId="0CB901C8" w14:textId="77777777" w:rsidR="00C82FE2" w:rsidRPr="00C82FE2" w:rsidRDefault="00C82FE2" w:rsidP="00C82FE2">
      <w:pPr>
        <w:spacing w:line="360" w:lineRule="auto"/>
        <w:jc w:val="both"/>
        <w:rPr>
          <w:sz w:val="22"/>
          <w:szCs w:val="22"/>
        </w:rPr>
      </w:pPr>
      <w:r w:rsidRPr="00C82FE2">
        <w:rPr>
          <w:b/>
          <w:sz w:val="22"/>
          <w:szCs w:val="22"/>
        </w:rPr>
        <w:t>Cena brutto za całość przedmiotu zamówienia ............................... PLN</w:t>
      </w:r>
    </w:p>
    <w:p w14:paraId="30861B91" w14:textId="77777777" w:rsidR="00C82FE2" w:rsidRPr="00C82FE2" w:rsidRDefault="00C82FE2" w:rsidP="00C82FE2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bookmarkStart w:id="1" w:name="_Hlk106705224"/>
      <w:r w:rsidRPr="00C82FE2">
        <w:rPr>
          <w:i/>
          <w:sz w:val="22"/>
          <w:szCs w:val="22"/>
        </w:rPr>
        <w:t>(słownie brutto.....................................................................................................................................)</w:t>
      </w:r>
    </w:p>
    <w:bookmarkEnd w:id="1"/>
    <w:p w14:paraId="23DC4F36" w14:textId="77777777" w:rsidR="00C82FE2" w:rsidRPr="00C82FE2" w:rsidRDefault="00C82FE2" w:rsidP="00C82FE2">
      <w:pPr>
        <w:widowControl w:val="0"/>
        <w:spacing w:line="360" w:lineRule="auto"/>
        <w:ind w:right="1"/>
        <w:jc w:val="both"/>
        <w:rPr>
          <w:sz w:val="22"/>
          <w:szCs w:val="22"/>
          <w:u w:val="single"/>
        </w:rPr>
      </w:pPr>
      <w:r w:rsidRPr="00C82FE2">
        <w:rPr>
          <w:sz w:val="22"/>
          <w:szCs w:val="22"/>
          <w:u w:val="single"/>
        </w:rPr>
        <w:t xml:space="preserve">w tym: </w:t>
      </w:r>
    </w:p>
    <w:p w14:paraId="55D793AC" w14:textId="77777777" w:rsidR="00C82FE2" w:rsidRPr="00C82FE2" w:rsidRDefault="00C82FE2" w:rsidP="00C82FE2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C82FE2">
        <w:rPr>
          <w:b/>
          <w:sz w:val="22"/>
          <w:szCs w:val="22"/>
        </w:rPr>
        <w:t>Cena brutto za jedno wydanie Biuletynu ............................... PLN</w:t>
      </w:r>
    </w:p>
    <w:p w14:paraId="4A490B25" w14:textId="77777777" w:rsidR="00C82FE2" w:rsidRPr="00C82FE2" w:rsidRDefault="00C82FE2" w:rsidP="00C82FE2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C82FE2">
        <w:rPr>
          <w:i/>
          <w:sz w:val="22"/>
          <w:szCs w:val="22"/>
        </w:rPr>
        <w:t>(słownie brutto.....................................................................................................................................)</w:t>
      </w:r>
    </w:p>
    <w:p w14:paraId="6F3D663A" w14:textId="77777777" w:rsidR="00C82FE2" w:rsidRPr="00C82FE2" w:rsidRDefault="00C82FE2" w:rsidP="00C82FE2">
      <w:pPr>
        <w:pStyle w:val="Tekstpodstawowy"/>
        <w:rPr>
          <w:sz w:val="22"/>
          <w:szCs w:val="22"/>
        </w:rPr>
      </w:pPr>
      <w:r w:rsidRPr="00C82FE2">
        <w:rPr>
          <w:sz w:val="22"/>
          <w:szCs w:val="22"/>
        </w:rPr>
        <w:t>Powyższe ceny zawierają właściwą stawkę podatku VAT</w:t>
      </w:r>
    </w:p>
    <w:p w14:paraId="2187AC78" w14:textId="77777777" w:rsidR="00C82FE2" w:rsidRPr="00C82FE2" w:rsidRDefault="00C82FE2" w:rsidP="006E543D">
      <w:pPr>
        <w:jc w:val="both"/>
        <w:rPr>
          <w:b/>
          <w:sz w:val="22"/>
          <w:szCs w:val="22"/>
        </w:rPr>
      </w:pPr>
      <w:r w:rsidRPr="00C82FE2">
        <w:rPr>
          <w:b/>
          <w:sz w:val="22"/>
          <w:szCs w:val="22"/>
        </w:rPr>
        <w:t xml:space="preserve">Termin realizacji pojedynczego wydania </w:t>
      </w:r>
      <w:bookmarkStart w:id="2" w:name="_Hlk196823282"/>
      <w:r w:rsidRPr="00C82FE2">
        <w:rPr>
          <w:b/>
          <w:color w:val="FF0000"/>
          <w:sz w:val="22"/>
          <w:szCs w:val="22"/>
        </w:rPr>
        <w:t xml:space="preserve">(Kryterium oceny ofert): </w:t>
      </w:r>
      <w:bookmarkEnd w:id="2"/>
      <w:r w:rsidRPr="00C82FE2">
        <w:rPr>
          <w:sz w:val="22"/>
          <w:szCs w:val="22"/>
        </w:rPr>
        <w:t xml:space="preserve">do </w:t>
      </w:r>
      <w:r w:rsidRPr="00C82FE2">
        <w:rPr>
          <w:sz w:val="22"/>
          <w:szCs w:val="22"/>
          <w:highlight w:val="yellow"/>
        </w:rPr>
        <w:t>………</w:t>
      </w:r>
      <w:r w:rsidRPr="00C82FE2">
        <w:rPr>
          <w:sz w:val="22"/>
          <w:szCs w:val="22"/>
        </w:rPr>
        <w:t xml:space="preserve"> dni roboczych od daty dostarczenia ostatecznej wersji wydania przeznaczonej do druku.</w:t>
      </w:r>
    </w:p>
    <w:p w14:paraId="3870DC31" w14:textId="02609E2F" w:rsidR="006E543D" w:rsidRPr="006E543D" w:rsidRDefault="006E543D" w:rsidP="006E543D">
      <w:pPr>
        <w:autoSpaceDN w:val="0"/>
        <w:jc w:val="both"/>
        <w:textAlignment w:val="baseline"/>
        <w:rPr>
          <w:b/>
          <w:bCs/>
          <w:sz w:val="22"/>
          <w:szCs w:val="22"/>
        </w:rPr>
      </w:pPr>
      <w:r w:rsidRPr="006E543D">
        <w:rPr>
          <w:b/>
          <w:sz w:val="22"/>
          <w:szCs w:val="22"/>
        </w:rPr>
        <w:t>Termin dostarczenia wydruków testowych</w:t>
      </w:r>
      <w:r w:rsidRPr="006E543D">
        <w:rPr>
          <w:b/>
          <w:bCs/>
          <w:sz w:val="22"/>
          <w:szCs w:val="22"/>
        </w:rPr>
        <w:t xml:space="preserve"> </w:t>
      </w:r>
      <w:r w:rsidRPr="00C82FE2">
        <w:rPr>
          <w:b/>
          <w:color w:val="FF0000"/>
          <w:sz w:val="22"/>
          <w:szCs w:val="22"/>
        </w:rPr>
        <w:t>(Kryterium oceny ofert):</w:t>
      </w:r>
      <w:r>
        <w:rPr>
          <w:b/>
          <w:color w:val="FF0000"/>
          <w:sz w:val="22"/>
          <w:szCs w:val="22"/>
        </w:rPr>
        <w:t xml:space="preserve"> </w:t>
      </w:r>
      <w:r w:rsidRPr="006E543D">
        <w:rPr>
          <w:sz w:val="22"/>
          <w:szCs w:val="22"/>
          <w:highlight w:val="yellow"/>
        </w:rPr>
        <w:t>………</w:t>
      </w:r>
      <w:r w:rsidRPr="00CD5B15">
        <w:rPr>
          <w:sz w:val="22"/>
          <w:szCs w:val="22"/>
        </w:rPr>
        <w:t xml:space="preserve"> dni roboczych od przesłania do tego celu materiałów przez zleceniodawcę</w:t>
      </w:r>
      <w:r>
        <w:rPr>
          <w:sz w:val="22"/>
          <w:szCs w:val="22"/>
        </w:rPr>
        <w:t>.</w:t>
      </w:r>
    </w:p>
    <w:p w14:paraId="55D09647" w14:textId="4F9CE2DE" w:rsidR="00C82FE2" w:rsidRPr="006E543D" w:rsidRDefault="00C82FE2" w:rsidP="00C82FE2">
      <w:pPr>
        <w:rPr>
          <w:b/>
          <w:sz w:val="22"/>
          <w:szCs w:val="22"/>
        </w:rPr>
      </w:pPr>
      <w:r w:rsidRPr="00C82FE2">
        <w:rPr>
          <w:b/>
          <w:sz w:val="22"/>
          <w:szCs w:val="22"/>
        </w:rPr>
        <w:t xml:space="preserve">Termin realizacji umowy: </w:t>
      </w:r>
      <w:r w:rsidR="00495A7B" w:rsidRPr="00495A7B">
        <w:rPr>
          <w:sz w:val="22"/>
          <w:szCs w:val="22"/>
        </w:rPr>
        <w:t>12 miesięcy od daty podpisania umowy.</w:t>
      </w:r>
    </w:p>
    <w:p w14:paraId="3E220539" w14:textId="77777777" w:rsidR="00C82FE2" w:rsidRPr="00C82FE2" w:rsidRDefault="00C82FE2" w:rsidP="00C82FE2">
      <w:pPr>
        <w:tabs>
          <w:tab w:val="left" w:pos="426"/>
        </w:tabs>
        <w:jc w:val="both"/>
        <w:rPr>
          <w:sz w:val="22"/>
          <w:szCs w:val="22"/>
        </w:rPr>
      </w:pPr>
      <w:r w:rsidRPr="00C82FE2">
        <w:rPr>
          <w:b/>
          <w:sz w:val="22"/>
          <w:szCs w:val="22"/>
        </w:rPr>
        <w:t xml:space="preserve">Termin płatności: </w:t>
      </w:r>
      <w:r w:rsidRPr="00C82FE2">
        <w:rPr>
          <w:sz w:val="22"/>
          <w:szCs w:val="22"/>
        </w:rPr>
        <w:t>po realizacji każdego wydania,</w:t>
      </w:r>
      <w:r w:rsidRPr="00C82FE2">
        <w:rPr>
          <w:b/>
          <w:sz w:val="22"/>
          <w:szCs w:val="22"/>
        </w:rPr>
        <w:t xml:space="preserve"> </w:t>
      </w:r>
      <w:r w:rsidRPr="00C82F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D952EBA" w14:textId="77777777" w:rsidR="00030AAA" w:rsidRDefault="00030AAA" w:rsidP="00BF5FDA">
      <w:pPr>
        <w:jc w:val="both"/>
        <w:rPr>
          <w:b/>
          <w:sz w:val="22"/>
          <w:szCs w:val="22"/>
        </w:rPr>
      </w:pPr>
    </w:p>
    <w:p w14:paraId="5FFD52D9" w14:textId="77777777" w:rsidR="00495A7B" w:rsidRPr="00080CE7" w:rsidRDefault="00495A7B" w:rsidP="00495A7B">
      <w:pPr>
        <w:tabs>
          <w:tab w:val="left" w:pos="426"/>
        </w:tabs>
        <w:spacing w:after="120"/>
        <w:jc w:val="both"/>
        <w:rPr>
          <w:b/>
          <w:sz w:val="22"/>
        </w:rPr>
      </w:pPr>
      <w:r w:rsidRPr="00A213F8">
        <w:rPr>
          <w:sz w:val="22"/>
        </w:rPr>
        <w:t xml:space="preserve">Oświadczamy, że zgodnie z ustawą z dnia 6 marca 2018 r. Prawo przedsiębiorców, należymy do małych lub </w:t>
      </w:r>
      <w:r w:rsidRPr="00080CE7">
        <w:rPr>
          <w:sz w:val="22"/>
        </w:rPr>
        <w:t>średnich przedsiębiorców:</w:t>
      </w:r>
      <w:r w:rsidRPr="00080CE7">
        <w:rPr>
          <w:b/>
          <w:sz w:val="22"/>
        </w:rPr>
        <w:t xml:space="preserve"> TAK/NIE</w:t>
      </w:r>
    </w:p>
    <w:p w14:paraId="1F984709" w14:textId="17F2BC01" w:rsidR="00BF5FDA" w:rsidRDefault="00BF5FDA" w:rsidP="00E67735">
      <w:pPr>
        <w:tabs>
          <w:tab w:val="left" w:pos="426"/>
        </w:tabs>
        <w:jc w:val="both"/>
        <w:rPr>
          <w:sz w:val="22"/>
        </w:rPr>
      </w:pPr>
    </w:p>
    <w:p w14:paraId="56232FCE" w14:textId="1EEDC994" w:rsidR="00495A7B" w:rsidRDefault="00495A7B" w:rsidP="00E67735">
      <w:pPr>
        <w:tabs>
          <w:tab w:val="left" w:pos="426"/>
        </w:tabs>
        <w:jc w:val="both"/>
        <w:rPr>
          <w:sz w:val="22"/>
        </w:rPr>
      </w:pPr>
    </w:p>
    <w:p w14:paraId="235B0125" w14:textId="77777777" w:rsidR="00495A7B" w:rsidRDefault="00495A7B" w:rsidP="00E67735">
      <w:pPr>
        <w:tabs>
          <w:tab w:val="left" w:pos="426"/>
        </w:tabs>
        <w:jc w:val="both"/>
        <w:rPr>
          <w:sz w:val="22"/>
        </w:rPr>
      </w:pPr>
      <w:bookmarkStart w:id="3" w:name="_GoBack"/>
      <w:bookmarkEnd w:id="3"/>
    </w:p>
    <w:p w14:paraId="00AEBE52" w14:textId="77777777" w:rsidR="00E67735" w:rsidRDefault="00E67735" w:rsidP="00E67735">
      <w:pPr>
        <w:tabs>
          <w:tab w:val="left" w:pos="426"/>
        </w:tabs>
        <w:jc w:val="both"/>
        <w:rPr>
          <w:sz w:val="22"/>
        </w:rPr>
      </w:pPr>
    </w:p>
    <w:p w14:paraId="25D4637E" w14:textId="77777777" w:rsidR="00E67735" w:rsidRDefault="00E67735" w:rsidP="00E67735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14:paraId="10BC9241" w14:textId="77777777" w:rsidR="00495A7B" w:rsidRPr="00A213F8" w:rsidRDefault="00495A7B" w:rsidP="00495A7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213F8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D43735F" w14:textId="77777777" w:rsidR="00495A7B" w:rsidRDefault="00495A7B" w:rsidP="00495A7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213F8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A213F8">
        <w:rPr>
          <w:color w:val="000000"/>
          <w:sz w:val="22"/>
          <w:szCs w:val="22"/>
        </w:rPr>
        <w:t xml:space="preserve"> i nie wnosimy do nich żadnych zastrzeżeń.</w:t>
      </w:r>
    </w:p>
    <w:p w14:paraId="0FADE05A" w14:textId="77777777" w:rsidR="00495A7B" w:rsidRPr="00A213F8" w:rsidRDefault="00495A7B" w:rsidP="00495A7B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C849232" w14:textId="77777777" w:rsidR="00495A7B" w:rsidRPr="00A213F8" w:rsidRDefault="00495A7B" w:rsidP="00495A7B">
      <w:pPr>
        <w:ind w:left="360"/>
        <w:jc w:val="both"/>
        <w:rPr>
          <w:i/>
          <w:sz w:val="22"/>
          <w:szCs w:val="22"/>
        </w:rPr>
      </w:pPr>
      <w:r w:rsidRPr="00A213F8">
        <w:rPr>
          <w:i/>
          <w:sz w:val="22"/>
          <w:szCs w:val="22"/>
        </w:rPr>
        <w:t xml:space="preserve">*rozporządzenie Parlamentu Europejskiego i Rady (UE) 2016/679 z dnia 27 kwietnia 2016 r. </w:t>
      </w:r>
      <w:r>
        <w:rPr>
          <w:i/>
          <w:sz w:val="22"/>
          <w:szCs w:val="22"/>
        </w:rPr>
        <w:br/>
      </w:r>
      <w:r w:rsidRPr="00A213F8"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E9562B" w14:textId="77777777" w:rsidR="00495A7B" w:rsidRPr="00A213F8" w:rsidRDefault="00495A7B" w:rsidP="00495A7B">
      <w:pPr>
        <w:ind w:left="360"/>
        <w:jc w:val="both"/>
        <w:rPr>
          <w:i/>
          <w:sz w:val="22"/>
          <w:szCs w:val="22"/>
        </w:rPr>
      </w:pPr>
      <w:r w:rsidRPr="00A213F8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9B6678" w14:textId="77777777" w:rsidR="00495A7B" w:rsidRPr="00A213F8" w:rsidRDefault="00495A7B" w:rsidP="00495A7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495A7B" w:rsidRPr="00A213F8" w14:paraId="25F4D1F1" w14:textId="77777777" w:rsidTr="003F06C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B6E1EF" w14:textId="77777777" w:rsidR="00495A7B" w:rsidRPr="00A213F8" w:rsidRDefault="00495A7B" w:rsidP="003F06C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066D96" w14:textId="77777777" w:rsidR="00495A7B" w:rsidRPr="00A213F8" w:rsidRDefault="00495A7B" w:rsidP="003F06C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 xml:space="preserve">Opis części zamówienia, którą wykonawca </w:t>
            </w:r>
          </w:p>
          <w:p w14:paraId="6AA6CC36" w14:textId="77777777" w:rsidR="00495A7B" w:rsidRPr="00A213F8" w:rsidRDefault="00495A7B" w:rsidP="003F06C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F520B7" w14:textId="77777777" w:rsidR="00495A7B" w:rsidRPr="00A213F8" w:rsidRDefault="00495A7B" w:rsidP="003F06C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Nazwa podwykonawcy</w:t>
            </w:r>
            <w:r w:rsidRPr="00A213F8">
              <w:rPr>
                <w:sz w:val="18"/>
                <w:szCs w:val="22"/>
              </w:rPr>
              <w:br/>
              <w:t>(o ile jest znana)</w:t>
            </w:r>
          </w:p>
        </w:tc>
      </w:tr>
      <w:tr w:rsidR="00495A7B" w:rsidRPr="00A213F8" w14:paraId="3E4A8147" w14:textId="77777777" w:rsidTr="003F06C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26CCA3" w14:textId="77777777" w:rsidR="00495A7B" w:rsidRPr="00A213F8" w:rsidRDefault="00495A7B" w:rsidP="003F06C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856AFF" w14:textId="77777777" w:rsidR="00495A7B" w:rsidRPr="00A213F8" w:rsidRDefault="00495A7B" w:rsidP="003F06C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6940D" w14:textId="77777777" w:rsidR="00495A7B" w:rsidRPr="00A213F8" w:rsidRDefault="00495A7B" w:rsidP="003F06C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495A7B" w:rsidRPr="00A213F8" w14:paraId="0D32A4FD" w14:textId="77777777" w:rsidTr="003F06C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4E505E" w14:textId="77777777" w:rsidR="00495A7B" w:rsidRPr="00A213F8" w:rsidRDefault="00495A7B" w:rsidP="003F06C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6DFC3E" w14:textId="77777777" w:rsidR="00495A7B" w:rsidRPr="00A213F8" w:rsidRDefault="00495A7B" w:rsidP="003F06C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72A50D" w14:textId="77777777" w:rsidR="00495A7B" w:rsidRPr="00A213F8" w:rsidRDefault="00495A7B" w:rsidP="003F06C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AF03967" w14:textId="77777777" w:rsidR="00495A7B" w:rsidRPr="00A213F8" w:rsidRDefault="00495A7B" w:rsidP="00495A7B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Upoważnionymi do reprezentowania naszej firmy są następujące osoby:</w:t>
      </w:r>
    </w:p>
    <w:p w14:paraId="1CD706CD" w14:textId="77777777" w:rsidR="00495A7B" w:rsidRPr="00A213F8" w:rsidRDefault="00495A7B" w:rsidP="00495A7B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002CACFC" w14:textId="77777777" w:rsidR="00495A7B" w:rsidRPr="00A213F8" w:rsidRDefault="00495A7B" w:rsidP="00495A7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213F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213F8">
        <w:rPr>
          <w:sz w:val="18"/>
          <w:szCs w:val="18"/>
        </w:rPr>
        <w:tab/>
      </w:r>
      <w:r w:rsidRPr="00A213F8">
        <w:rPr>
          <w:sz w:val="18"/>
          <w:szCs w:val="18"/>
        </w:rPr>
        <w:tab/>
        <w:t xml:space="preserve"> </w:t>
      </w:r>
    </w:p>
    <w:p w14:paraId="4CF4F01A" w14:textId="77777777" w:rsidR="00495A7B" w:rsidRPr="00A213F8" w:rsidRDefault="00495A7B" w:rsidP="00495A7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BABE3E5" w14:textId="77777777" w:rsidR="00495A7B" w:rsidRPr="00A213F8" w:rsidRDefault="00495A7B" w:rsidP="00495A7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213F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213F8">
        <w:rPr>
          <w:sz w:val="18"/>
          <w:szCs w:val="18"/>
        </w:rPr>
        <w:tab/>
      </w:r>
      <w:r w:rsidRPr="00A213F8">
        <w:rPr>
          <w:sz w:val="18"/>
          <w:szCs w:val="18"/>
        </w:rPr>
        <w:tab/>
        <w:t xml:space="preserve"> </w:t>
      </w:r>
    </w:p>
    <w:p w14:paraId="3C52B73C" w14:textId="77777777" w:rsidR="00495A7B" w:rsidRPr="00A213F8" w:rsidRDefault="00495A7B" w:rsidP="00495A7B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upoważnienie dla powyżej wskazanych osób wynika z następującego (</w:t>
      </w:r>
      <w:proofErr w:type="spellStart"/>
      <w:r w:rsidRPr="00A213F8">
        <w:rPr>
          <w:sz w:val="22"/>
          <w:szCs w:val="22"/>
        </w:rPr>
        <w:t>ych</w:t>
      </w:r>
      <w:proofErr w:type="spellEnd"/>
      <w:r w:rsidRPr="00A213F8">
        <w:rPr>
          <w:sz w:val="22"/>
          <w:szCs w:val="22"/>
        </w:rPr>
        <w:t>) dokumentu(ów)</w:t>
      </w:r>
    </w:p>
    <w:p w14:paraId="4C4C5A21" w14:textId="77777777" w:rsidR="00495A7B" w:rsidRPr="00A213F8" w:rsidRDefault="00495A7B" w:rsidP="00495A7B">
      <w:p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82A7BF5" w14:textId="77777777" w:rsidR="00495A7B" w:rsidRPr="00A213F8" w:rsidRDefault="00495A7B" w:rsidP="00495A7B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załącznikami do niniejszej oferty są:</w:t>
      </w:r>
    </w:p>
    <w:p w14:paraId="00E222ED" w14:textId="77777777" w:rsidR="00495A7B" w:rsidRPr="00A213F8" w:rsidRDefault="00495A7B" w:rsidP="00495A7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………………………………………………………………………………………….</w:t>
      </w:r>
    </w:p>
    <w:p w14:paraId="7E62850F" w14:textId="77777777" w:rsidR="00495A7B" w:rsidRPr="00A213F8" w:rsidRDefault="00495A7B" w:rsidP="00495A7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……………………………………………..……………………………………………</w:t>
      </w:r>
    </w:p>
    <w:p w14:paraId="24977BAD" w14:textId="77777777" w:rsidR="00495A7B" w:rsidRPr="00A213F8" w:rsidRDefault="00495A7B" w:rsidP="00495A7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270582A" w14:textId="77777777" w:rsidR="00495A7B" w:rsidRPr="00A213F8" w:rsidRDefault="00495A7B" w:rsidP="00495A7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………………………………………………………………………………………….</w:t>
      </w:r>
    </w:p>
    <w:p w14:paraId="0AF32591" w14:textId="77777777" w:rsidR="00495A7B" w:rsidRPr="00A213F8" w:rsidRDefault="00495A7B" w:rsidP="00495A7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……………………………………………..……………………………………………</w:t>
      </w:r>
    </w:p>
    <w:p w14:paraId="2CF4EB24" w14:textId="77777777" w:rsidR="00495A7B" w:rsidRPr="00A213F8" w:rsidRDefault="00495A7B" w:rsidP="00495A7B">
      <w:pPr>
        <w:spacing w:line="360" w:lineRule="auto"/>
        <w:ind w:left="1440"/>
        <w:jc w:val="both"/>
        <w:rPr>
          <w:sz w:val="22"/>
          <w:szCs w:val="22"/>
        </w:rPr>
      </w:pPr>
    </w:p>
    <w:p w14:paraId="4AED9826" w14:textId="77777777" w:rsidR="00495A7B" w:rsidRDefault="00495A7B" w:rsidP="00495A7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sz w:val="30"/>
          <w:szCs w:val="30"/>
        </w:rPr>
      </w:pPr>
      <w:r w:rsidRPr="00D108BF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D108BF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D108BF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D108BF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D108BF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D108BF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D108BF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D108BF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37E787DF" w14:textId="45A2C717" w:rsidR="00FE545C" w:rsidRPr="00C82FE2" w:rsidRDefault="00FE545C" w:rsidP="00495A7B">
      <w:pPr>
        <w:pStyle w:val="Akapitzlist"/>
        <w:numPr>
          <w:ilvl w:val="0"/>
          <w:numId w:val="1"/>
        </w:numPr>
        <w:rPr>
          <w:sz w:val="20"/>
          <w:szCs w:val="20"/>
        </w:rPr>
      </w:pPr>
    </w:p>
    <w:sectPr w:rsidR="00FE545C" w:rsidRPr="00C82FE2" w:rsidSect="00E67735">
      <w:footerReference w:type="default" r:id="rId8"/>
      <w:pgSz w:w="11906" w:h="16838"/>
      <w:pgMar w:top="709" w:right="1418" w:bottom="1418" w:left="1418" w:header="56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173092" w14:textId="77777777" w:rsidR="00846F3A" w:rsidRDefault="00846F3A">
      <w:r>
        <w:separator/>
      </w:r>
    </w:p>
  </w:endnote>
  <w:endnote w:type="continuationSeparator" w:id="0">
    <w:p w14:paraId="37FE408C" w14:textId="77777777" w:rsidR="00846F3A" w:rsidRDefault="00846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1B827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6A08D7" w14:textId="77777777" w:rsidR="00846F3A" w:rsidRDefault="00846F3A">
      <w:r>
        <w:separator/>
      </w:r>
    </w:p>
  </w:footnote>
  <w:footnote w:type="continuationSeparator" w:id="0">
    <w:p w14:paraId="436C8884" w14:textId="77777777" w:rsidR="00846F3A" w:rsidRDefault="00846F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47F"/>
    <w:rsid w:val="00012286"/>
    <w:rsid w:val="000139B0"/>
    <w:rsid w:val="00020E16"/>
    <w:rsid w:val="00030AAA"/>
    <w:rsid w:val="00037381"/>
    <w:rsid w:val="00071CCC"/>
    <w:rsid w:val="000A0E1F"/>
    <w:rsid w:val="000B731D"/>
    <w:rsid w:val="000D04A1"/>
    <w:rsid w:val="000D6134"/>
    <w:rsid w:val="000E09C7"/>
    <w:rsid w:val="000E4B66"/>
    <w:rsid w:val="000F6589"/>
    <w:rsid w:val="00104CFB"/>
    <w:rsid w:val="00106636"/>
    <w:rsid w:val="00116EC6"/>
    <w:rsid w:val="001526A2"/>
    <w:rsid w:val="001801DD"/>
    <w:rsid w:val="001D4612"/>
    <w:rsid w:val="00207E98"/>
    <w:rsid w:val="002311F8"/>
    <w:rsid w:val="00271EA3"/>
    <w:rsid w:val="002723B0"/>
    <w:rsid w:val="00286812"/>
    <w:rsid w:val="002E219E"/>
    <w:rsid w:val="002F286A"/>
    <w:rsid w:val="00303D94"/>
    <w:rsid w:val="00315A4A"/>
    <w:rsid w:val="00383A9A"/>
    <w:rsid w:val="003A2EF2"/>
    <w:rsid w:val="003B7804"/>
    <w:rsid w:val="0042439E"/>
    <w:rsid w:val="004951C8"/>
    <w:rsid w:val="00495A7B"/>
    <w:rsid w:val="004B7300"/>
    <w:rsid w:val="004C6753"/>
    <w:rsid w:val="00501D44"/>
    <w:rsid w:val="00527AF8"/>
    <w:rsid w:val="005468A7"/>
    <w:rsid w:val="00595C87"/>
    <w:rsid w:val="005C6F1B"/>
    <w:rsid w:val="005D2C65"/>
    <w:rsid w:val="005E1DED"/>
    <w:rsid w:val="005E6D94"/>
    <w:rsid w:val="0063384F"/>
    <w:rsid w:val="00643C6F"/>
    <w:rsid w:val="00646202"/>
    <w:rsid w:val="0065290F"/>
    <w:rsid w:val="00653257"/>
    <w:rsid w:val="006815F6"/>
    <w:rsid w:val="00697CD8"/>
    <w:rsid w:val="006D14F5"/>
    <w:rsid w:val="006E543D"/>
    <w:rsid w:val="00726A85"/>
    <w:rsid w:val="00771D85"/>
    <w:rsid w:val="007748F0"/>
    <w:rsid w:val="007A4321"/>
    <w:rsid w:val="007E77CB"/>
    <w:rsid w:val="00824E35"/>
    <w:rsid w:val="00833933"/>
    <w:rsid w:val="00846F3A"/>
    <w:rsid w:val="00853083"/>
    <w:rsid w:val="00871E24"/>
    <w:rsid w:val="008B2F0C"/>
    <w:rsid w:val="008B4928"/>
    <w:rsid w:val="008D2AB8"/>
    <w:rsid w:val="008D5B6C"/>
    <w:rsid w:val="008F1C66"/>
    <w:rsid w:val="008F7266"/>
    <w:rsid w:val="00937192"/>
    <w:rsid w:val="00970FE4"/>
    <w:rsid w:val="00971A87"/>
    <w:rsid w:val="009807FE"/>
    <w:rsid w:val="009942C4"/>
    <w:rsid w:val="009C0E2A"/>
    <w:rsid w:val="009C3979"/>
    <w:rsid w:val="009E4801"/>
    <w:rsid w:val="00A0022B"/>
    <w:rsid w:val="00A346FE"/>
    <w:rsid w:val="00A47B4D"/>
    <w:rsid w:val="00A83018"/>
    <w:rsid w:val="00A8315E"/>
    <w:rsid w:val="00AF53FF"/>
    <w:rsid w:val="00B16A0D"/>
    <w:rsid w:val="00B31CEF"/>
    <w:rsid w:val="00B774DC"/>
    <w:rsid w:val="00BF0106"/>
    <w:rsid w:val="00BF5FDA"/>
    <w:rsid w:val="00C82FE2"/>
    <w:rsid w:val="00C969A6"/>
    <w:rsid w:val="00CA247F"/>
    <w:rsid w:val="00CA5D81"/>
    <w:rsid w:val="00CA7D36"/>
    <w:rsid w:val="00D07572"/>
    <w:rsid w:val="00D24208"/>
    <w:rsid w:val="00D51EDC"/>
    <w:rsid w:val="00D60C38"/>
    <w:rsid w:val="00D66893"/>
    <w:rsid w:val="00D85382"/>
    <w:rsid w:val="00D90ACB"/>
    <w:rsid w:val="00DB7D4F"/>
    <w:rsid w:val="00DC1500"/>
    <w:rsid w:val="00E44371"/>
    <w:rsid w:val="00E67735"/>
    <w:rsid w:val="00E949B0"/>
    <w:rsid w:val="00E97A60"/>
    <w:rsid w:val="00F00591"/>
    <w:rsid w:val="00F51688"/>
    <w:rsid w:val="00F53146"/>
    <w:rsid w:val="00F708E1"/>
    <w:rsid w:val="00F91018"/>
    <w:rsid w:val="00F9640C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B8C5AAA"/>
  <w15:chartTrackingRefBased/>
  <w15:docId w15:val="{8B6C1B28-BE30-4E44-B0BF-184A23ED9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A0E1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D9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D9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ela-Siatka">
    <w:name w:val="Table Grid"/>
    <w:basedOn w:val="Standardowy"/>
    <w:uiPriority w:val="59"/>
    <w:rsid w:val="002F286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F28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28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6773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E219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219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219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E219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E21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839BA-D135-49CB-8A20-299E22DD1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526</Words>
  <Characters>4479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2025-05-07T12:14:00Z</cp:lastPrinted>
  <dcterms:created xsi:type="dcterms:W3CDTF">2025-05-07T12:14:00Z</dcterms:created>
  <dcterms:modified xsi:type="dcterms:W3CDTF">2025-05-07T12:14:00Z</dcterms:modified>
</cp:coreProperties>
</file>