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719FC0AF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F602E2">
        <w:rPr>
          <w:rFonts w:eastAsia="Times New Roman" w:cs="Calibri"/>
          <w:b/>
          <w:lang w:eastAsia="pl-PL"/>
        </w:rPr>
        <w:t>U</w:t>
      </w:r>
      <w:bookmarkStart w:id="0" w:name="_GoBack"/>
      <w:bookmarkEnd w:id="0"/>
      <w:r w:rsidR="00F602E2" w:rsidRPr="00F602E2">
        <w:rPr>
          <w:rFonts w:eastAsia="Times New Roman" w:cs="Calibri"/>
          <w:b/>
          <w:lang w:eastAsia="pl-PL"/>
        </w:rPr>
        <w:t>sługa druku i dostawy Biuletynu Informacyjnego Studentów AGH - DE-dzp.272-208/25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CAF14" w14:textId="77777777" w:rsidR="007B6F4B" w:rsidRDefault="007B6F4B" w:rsidP="0038231F">
      <w:pPr>
        <w:spacing w:after="0" w:line="240" w:lineRule="auto"/>
      </w:pPr>
      <w:r>
        <w:separator/>
      </w:r>
    </w:p>
  </w:endnote>
  <w:endnote w:type="continuationSeparator" w:id="0">
    <w:p w14:paraId="5B27E6DC" w14:textId="77777777" w:rsidR="007B6F4B" w:rsidRDefault="007B6F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F5D3F" w14:textId="77777777" w:rsidR="007B6F4B" w:rsidRDefault="007B6F4B" w:rsidP="0038231F">
      <w:pPr>
        <w:spacing w:after="0" w:line="240" w:lineRule="auto"/>
      </w:pPr>
      <w:r>
        <w:separator/>
      </w:r>
    </w:p>
  </w:footnote>
  <w:footnote w:type="continuationSeparator" w:id="0">
    <w:p w14:paraId="04D8434C" w14:textId="77777777" w:rsidR="007B6F4B" w:rsidRDefault="007B6F4B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5953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096E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B01C8"/>
    <w:rsid w:val="007B6F4B"/>
    <w:rsid w:val="007C2FF9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607A9"/>
    <w:rsid w:val="00AE6FF2"/>
    <w:rsid w:val="00B0088C"/>
    <w:rsid w:val="00B15219"/>
    <w:rsid w:val="00B15FD3"/>
    <w:rsid w:val="00B24177"/>
    <w:rsid w:val="00B34079"/>
    <w:rsid w:val="00B7522A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81012"/>
    <w:rsid w:val="00CD0851"/>
    <w:rsid w:val="00CF6255"/>
    <w:rsid w:val="00D07FFB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32D4"/>
    <w:rsid w:val="00EF74CA"/>
    <w:rsid w:val="00F04280"/>
    <w:rsid w:val="00F365F2"/>
    <w:rsid w:val="00F43919"/>
    <w:rsid w:val="00F602E2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CBB54-E4F7-464B-8139-8F42E2800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2025-04-29T10:53:00Z</dcterms:created>
  <dcterms:modified xsi:type="dcterms:W3CDTF">2025-04-29T10:53:00Z</dcterms:modified>
</cp:coreProperties>
</file>