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13B40" w14:textId="77777777" w:rsidR="00397EA0" w:rsidRPr="00515AFA" w:rsidRDefault="00397EA0" w:rsidP="00397EA0">
      <w:pPr>
        <w:jc w:val="right"/>
        <w:rPr>
          <w:b/>
          <w:sz w:val="22"/>
          <w:szCs w:val="22"/>
          <w:lang w:val="pl-PL"/>
        </w:rPr>
      </w:pPr>
      <w:r w:rsidRPr="00515AFA">
        <w:rPr>
          <w:b/>
          <w:sz w:val="22"/>
          <w:szCs w:val="22"/>
          <w:lang w:val="pl-PL"/>
        </w:rPr>
        <w:t>Załącznik nr 3</w:t>
      </w:r>
    </w:p>
    <w:p w14:paraId="47AAFFEF" w14:textId="77777777" w:rsidR="00397EA0" w:rsidRPr="00515AFA" w:rsidRDefault="00397EA0" w:rsidP="00397EA0">
      <w:pPr>
        <w:jc w:val="right"/>
        <w:rPr>
          <w:b/>
          <w:sz w:val="22"/>
          <w:szCs w:val="22"/>
          <w:lang w:val="pl-PL"/>
        </w:rPr>
      </w:pPr>
    </w:p>
    <w:p w14:paraId="06294D11" w14:textId="77777777" w:rsidR="00397EA0" w:rsidRPr="00515AFA" w:rsidRDefault="00397EA0" w:rsidP="00397EA0">
      <w:pPr>
        <w:jc w:val="center"/>
        <w:rPr>
          <w:b/>
          <w:sz w:val="22"/>
          <w:szCs w:val="22"/>
          <w:lang w:val="pl-PL"/>
        </w:rPr>
      </w:pPr>
      <w:r w:rsidRPr="00515AFA">
        <w:rPr>
          <w:b/>
          <w:sz w:val="22"/>
          <w:szCs w:val="22"/>
          <w:lang w:val="pl-PL"/>
        </w:rPr>
        <w:t>WZÓR UMOWY</w:t>
      </w:r>
    </w:p>
    <w:p w14:paraId="797E4576" w14:textId="77777777" w:rsidR="00397EA0" w:rsidRPr="00515AFA" w:rsidRDefault="00397EA0" w:rsidP="00397EA0">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C3BBA39" w14:textId="77777777" w:rsidR="00397EA0" w:rsidRPr="00515AFA" w:rsidRDefault="00397EA0" w:rsidP="00397EA0">
      <w:pPr>
        <w:jc w:val="center"/>
        <w:rPr>
          <w:b/>
          <w:sz w:val="22"/>
          <w:szCs w:val="22"/>
          <w:lang w:val="pl-PL"/>
        </w:rPr>
      </w:pPr>
    </w:p>
    <w:p w14:paraId="1A640E60" w14:textId="396E3EB3" w:rsidR="00397EA0" w:rsidRPr="00515AFA" w:rsidRDefault="00397EA0" w:rsidP="00397EA0">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229</w:t>
      </w:r>
      <w:r w:rsidRPr="005140A1">
        <w:rPr>
          <w:sz w:val="22"/>
          <w:szCs w:val="22"/>
          <w:lang w:val="pl-PL"/>
        </w:rPr>
        <w:t>/2</w:t>
      </w:r>
      <w:r>
        <w:rPr>
          <w:sz w:val="22"/>
          <w:szCs w:val="22"/>
          <w:lang w:val="pl-PL"/>
        </w:rPr>
        <w:t>5</w:t>
      </w:r>
      <w:r w:rsidRPr="00515AFA">
        <w:rPr>
          <w:sz w:val="22"/>
          <w:szCs w:val="22"/>
          <w:lang w:val="pl-PL"/>
        </w:rPr>
        <w:t xml:space="preserve"> pomiędzy:</w:t>
      </w:r>
    </w:p>
    <w:p w14:paraId="0B88417C" w14:textId="77777777" w:rsidR="00397EA0" w:rsidRPr="00515AFA" w:rsidRDefault="00397EA0" w:rsidP="00397EA0">
      <w:pPr>
        <w:pStyle w:val="Tekstpodstawowywcity"/>
        <w:spacing w:after="0"/>
        <w:ind w:left="0"/>
        <w:jc w:val="both"/>
        <w:rPr>
          <w:sz w:val="22"/>
          <w:szCs w:val="22"/>
          <w:lang w:val="pl-PL"/>
        </w:rPr>
      </w:pPr>
    </w:p>
    <w:p w14:paraId="0544E5E7"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F3476B5"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ABAC289"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4AD0CFF1"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5951949" w14:textId="77777777" w:rsidR="004C249A" w:rsidRDefault="004C249A" w:rsidP="00397EA0">
      <w:pPr>
        <w:pStyle w:val="Tekstpodstawowy"/>
        <w:spacing w:line="240" w:lineRule="auto"/>
        <w:ind w:right="-47"/>
        <w:jc w:val="both"/>
        <w:rPr>
          <w:rFonts w:ascii="Times New Roman" w:hAnsi="Times New Roman"/>
          <w:sz w:val="22"/>
          <w:szCs w:val="22"/>
        </w:rPr>
      </w:pPr>
    </w:p>
    <w:p w14:paraId="47C62897" w14:textId="5637611A"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810131B"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BB9BC04"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F6EAAAF"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396F57C"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1545DD4"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5CA0684E"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0CE4D75"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557E422B"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7BD3C18" w14:textId="18A06F3E" w:rsidR="00397EA0" w:rsidRPr="00174A8B" w:rsidRDefault="00397EA0" w:rsidP="00397EA0">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174A8B">
        <w:rPr>
          <w:b/>
          <w:bCs/>
          <w:color w:val="000000"/>
          <w:sz w:val="22"/>
          <w:szCs w:val="22"/>
          <w:lang w:val="pl-PL"/>
        </w:rPr>
        <w:t>Dostawa</w:t>
      </w:r>
      <w:r>
        <w:rPr>
          <w:b/>
          <w:bCs/>
          <w:color w:val="000000"/>
          <w:sz w:val="22"/>
          <w:szCs w:val="22"/>
          <w:lang w:val="pl-PL"/>
        </w:rPr>
        <w:t xml:space="preserve"> mobilnej stacji roboczej i zestawu komputerowego typu Tower na potrzeby WZ. (Dwa zadania)</w:t>
      </w:r>
    </w:p>
    <w:p w14:paraId="61B741B4" w14:textId="77777777" w:rsidR="00397EA0" w:rsidRPr="00515AFA" w:rsidRDefault="00397EA0" w:rsidP="00397EA0">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E608030"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7229D8F" w14:textId="48EF28C7" w:rsidR="00397EA0" w:rsidRPr="00515AFA" w:rsidRDefault="00397EA0" w:rsidP="00397EA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w:t>
      </w:r>
      <w:r>
        <w:rPr>
          <w:rFonts w:ascii="Times New Roman" w:hAnsi="Times New Roman"/>
          <w:b/>
          <w:bCs/>
          <w:sz w:val="22"/>
          <w:szCs w:val="22"/>
        </w:rPr>
        <w:t>dni od daty podpisania umowy (</w:t>
      </w:r>
      <w:r w:rsidRPr="00397EA0">
        <w:rPr>
          <w:rFonts w:ascii="Times New Roman" w:hAnsi="Times New Roman"/>
          <w:b/>
          <w:bCs/>
          <w:i/>
          <w:iCs/>
          <w:sz w:val="22"/>
          <w:szCs w:val="22"/>
        </w:rPr>
        <w:t>zad. nr 1</w:t>
      </w:r>
      <w:r>
        <w:rPr>
          <w:rFonts w:ascii="Times New Roman" w:hAnsi="Times New Roman"/>
          <w:b/>
          <w:bCs/>
          <w:sz w:val="22"/>
          <w:szCs w:val="22"/>
        </w:rPr>
        <w:t>) lub do ………………</w:t>
      </w:r>
      <w:r w:rsidRPr="00515AFA">
        <w:rPr>
          <w:rFonts w:ascii="Times New Roman" w:hAnsi="Times New Roman"/>
          <w:b/>
          <w:bCs/>
          <w:sz w:val="22"/>
          <w:szCs w:val="22"/>
        </w:rPr>
        <w:t xml:space="preserve">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Pr>
          <w:rFonts w:ascii="Times New Roman" w:hAnsi="Times New Roman"/>
          <w:b/>
          <w:bCs/>
          <w:sz w:val="22"/>
          <w:szCs w:val="22"/>
        </w:rPr>
        <w:t xml:space="preserve"> (</w:t>
      </w:r>
      <w:r w:rsidRPr="00397EA0">
        <w:rPr>
          <w:rFonts w:ascii="Times New Roman" w:hAnsi="Times New Roman"/>
          <w:b/>
          <w:bCs/>
          <w:i/>
          <w:iCs/>
          <w:sz w:val="22"/>
          <w:szCs w:val="22"/>
        </w:rPr>
        <w:t>zad. nr 2</w:t>
      </w:r>
      <w:r>
        <w:rPr>
          <w:rFonts w:ascii="Times New Roman" w:hAnsi="Times New Roman"/>
          <w:b/>
          <w:bCs/>
          <w:sz w:val="22"/>
          <w:szCs w:val="22"/>
        </w:rPr>
        <w:t>)</w:t>
      </w:r>
      <w:r w:rsidRPr="00515AFA">
        <w:rPr>
          <w:rFonts w:ascii="Times New Roman" w:hAnsi="Times New Roman"/>
          <w:sz w:val="22"/>
          <w:szCs w:val="22"/>
        </w:rPr>
        <w:t xml:space="preserve"> do siedziby Kupującego.</w:t>
      </w:r>
    </w:p>
    <w:p w14:paraId="360354E9" w14:textId="77777777" w:rsidR="00397EA0" w:rsidRPr="00515AFA" w:rsidRDefault="00397EA0" w:rsidP="00397EA0">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8DD3FF1" w14:textId="77777777" w:rsidR="00397EA0" w:rsidRPr="00515AFA" w:rsidRDefault="00397EA0" w:rsidP="00397EA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AEADD77"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3F3EDAB3"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958CEE8" w14:textId="77777777" w:rsidR="00397EA0" w:rsidRPr="00515AFA" w:rsidRDefault="00397EA0" w:rsidP="00397EA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F0677DF" w14:textId="77777777" w:rsidR="00397EA0" w:rsidRPr="00515AFA" w:rsidRDefault="00397EA0" w:rsidP="00397EA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6315479" w14:textId="77777777" w:rsidR="00397EA0" w:rsidRPr="00515AFA" w:rsidRDefault="00397EA0" w:rsidP="00397EA0">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D824AC0" w14:textId="5E47C7DA" w:rsidR="00397EA0" w:rsidRPr="005C5222" w:rsidRDefault="00397EA0" w:rsidP="00397EA0">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zestaw komputerowy typu Tower</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y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r>
        <w:rPr>
          <w:rFonts w:eastAsia="Calibri"/>
          <w:sz w:val="22"/>
          <w:szCs w:val="22"/>
          <w:lang w:val="pl-PL" w:eastAsia="en-US"/>
        </w:rPr>
        <w:t xml:space="preserve"> (</w:t>
      </w:r>
      <w:r w:rsidRPr="00397EA0">
        <w:rPr>
          <w:rFonts w:eastAsia="Calibri"/>
          <w:b/>
          <w:bCs/>
          <w:i/>
          <w:iCs/>
          <w:sz w:val="22"/>
          <w:szCs w:val="22"/>
          <w:lang w:val="pl-PL" w:eastAsia="en-US"/>
        </w:rPr>
        <w:t>dotyczy zadania nr 2</w:t>
      </w:r>
      <w:r>
        <w:rPr>
          <w:rFonts w:eastAsia="Calibri"/>
          <w:sz w:val="22"/>
          <w:szCs w:val="22"/>
          <w:lang w:val="pl-PL" w:eastAsia="en-US"/>
        </w:rPr>
        <w:t>)</w:t>
      </w:r>
    </w:p>
    <w:p w14:paraId="7A7A6257" w14:textId="77777777" w:rsidR="00397EA0" w:rsidRPr="00515AFA" w:rsidRDefault="00397EA0" w:rsidP="00397EA0">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41BA575" w14:textId="77777777" w:rsidR="00397EA0" w:rsidRPr="00515AFA" w:rsidRDefault="00397EA0" w:rsidP="00397EA0">
      <w:pPr>
        <w:pStyle w:val="Tekstpodstawowy"/>
        <w:spacing w:line="240" w:lineRule="auto"/>
        <w:ind w:left="340" w:right="-47"/>
        <w:jc w:val="both"/>
        <w:rPr>
          <w:rFonts w:ascii="Times New Roman" w:hAnsi="Times New Roman"/>
          <w:i/>
          <w:sz w:val="22"/>
          <w:szCs w:val="22"/>
        </w:rPr>
      </w:pPr>
    </w:p>
    <w:p w14:paraId="73A74B19" w14:textId="77777777" w:rsidR="00397EA0" w:rsidRPr="00515AFA" w:rsidRDefault="00397EA0" w:rsidP="00397EA0">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73F8F6DD"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312374FF"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84C2617" w14:textId="77777777" w:rsidR="00397EA0" w:rsidRDefault="00397EA0" w:rsidP="00397EA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C5E16D2" w14:textId="77777777" w:rsidR="00397EA0" w:rsidRPr="00515AFA" w:rsidRDefault="00397EA0" w:rsidP="00397EA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09E67A8" w14:textId="77777777" w:rsidR="00397EA0" w:rsidRPr="00515AFA" w:rsidRDefault="00397EA0" w:rsidP="00397EA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7FB6B0C" w14:textId="77777777" w:rsidR="00397EA0" w:rsidRPr="00515AFA" w:rsidRDefault="00397EA0" w:rsidP="00397EA0">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346B575"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4AABF3FD"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1BC0A61"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65E6F112"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7BB2477" w14:textId="77777777" w:rsidR="00397EA0" w:rsidRPr="00515AFA" w:rsidRDefault="00397EA0" w:rsidP="00397EA0">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172DCC6" w14:textId="77777777" w:rsidR="00397EA0" w:rsidRPr="00515AFA" w:rsidRDefault="00397EA0" w:rsidP="00397EA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E8C4ED9" w14:textId="77777777" w:rsidR="00397EA0" w:rsidRPr="00515AFA" w:rsidRDefault="00397EA0" w:rsidP="00397EA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67B9E081" w14:textId="77777777" w:rsidR="00397EA0" w:rsidRPr="00515AFA" w:rsidRDefault="00397EA0" w:rsidP="00397EA0">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60E69080"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8425DF6" w14:textId="77777777" w:rsidR="00397EA0" w:rsidRPr="00515AFA" w:rsidRDefault="00397EA0" w:rsidP="00397EA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751B6993" w14:textId="77777777" w:rsidR="00397EA0" w:rsidRPr="00515AFA" w:rsidRDefault="00397EA0" w:rsidP="00397EA0">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37AE29FC"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F8D6C82"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F888766"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3BF3B89" w14:textId="77777777" w:rsidR="00397EA0" w:rsidRPr="00515AFA" w:rsidRDefault="00397EA0" w:rsidP="00397EA0">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2A5BA454" w14:textId="77777777" w:rsidR="00397EA0" w:rsidRPr="00515AFA" w:rsidRDefault="00397EA0" w:rsidP="00397EA0">
      <w:pPr>
        <w:pStyle w:val="Tekstpodstawowy"/>
        <w:ind w:right="-47"/>
        <w:jc w:val="center"/>
        <w:rPr>
          <w:rFonts w:ascii="Times New Roman" w:hAnsi="Times New Roman"/>
          <w:b/>
          <w:sz w:val="22"/>
          <w:szCs w:val="22"/>
        </w:rPr>
      </w:pPr>
    </w:p>
    <w:p w14:paraId="18BBEEC7" w14:textId="77777777" w:rsidR="00397EA0" w:rsidRPr="00515AFA" w:rsidRDefault="00397EA0" w:rsidP="00397EA0">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CC40DF9" w14:textId="77777777" w:rsidR="00397EA0" w:rsidRPr="00515AFA" w:rsidRDefault="00397EA0" w:rsidP="00397EA0">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85906D1" w14:textId="77777777" w:rsidR="00397EA0" w:rsidRPr="00515AFA" w:rsidRDefault="00397EA0" w:rsidP="00397EA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A672F0E" w14:textId="77777777" w:rsidR="00397EA0" w:rsidRPr="00515AFA" w:rsidRDefault="00397EA0" w:rsidP="00397EA0">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43850F97" w14:textId="77777777" w:rsidR="00397EA0" w:rsidRPr="00515AFA" w:rsidRDefault="00397EA0" w:rsidP="00397EA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B3F616" w14:textId="77777777" w:rsidR="00397EA0" w:rsidRPr="00515AFA" w:rsidRDefault="00397EA0" w:rsidP="00397EA0">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CF488DA" w14:textId="77777777" w:rsidR="00397EA0" w:rsidRPr="00515AFA" w:rsidRDefault="00397EA0" w:rsidP="00397EA0">
      <w:pPr>
        <w:rPr>
          <w:color w:val="00000A"/>
          <w:sz w:val="22"/>
          <w:szCs w:val="22"/>
          <w:lang w:val="pl-PL"/>
        </w:rPr>
      </w:pPr>
    </w:p>
    <w:p w14:paraId="3C32EB63" w14:textId="77777777" w:rsidR="00397EA0" w:rsidRPr="00515AFA" w:rsidRDefault="00397EA0" w:rsidP="00397EA0">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87D06CA"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F7A3459" w14:textId="77777777" w:rsidR="00397EA0" w:rsidRPr="00515AFA" w:rsidRDefault="00397EA0" w:rsidP="00397EA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E370051" w14:textId="77777777" w:rsidR="00397EA0" w:rsidRPr="00515AFA" w:rsidRDefault="00397EA0" w:rsidP="00397EA0">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F13EFEE" w14:textId="77777777" w:rsidR="00397EA0" w:rsidRPr="00515AFA" w:rsidRDefault="00397EA0" w:rsidP="00397EA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AE84266" w14:textId="77777777" w:rsidR="00397EA0" w:rsidRPr="00515AFA" w:rsidRDefault="00397EA0" w:rsidP="00397EA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B47FABA" w14:textId="77777777" w:rsidR="00397EA0" w:rsidRPr="00515AFA" w:rsidRDefault="00397EA0" w:rsidP="00397EA0">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36A89D7"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936AF89"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1F8D79D"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2746865"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6D5B3AC" w14:textId="77777777" w:rsidR="00397EA0" w:rsidRPr="00515AFA" w:rsidRDefault="00397EA0" w:rsidP="00397EA0">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3F5AA42D" w14:textId="77777777" w:rsidR="00397EA0" w:rsidRPr="00515AFA" w:rsidRDefault="00397EA0" w:rsidP="00397EA0">
      <w:pPr>
        <w:ind w:left="720"/>
        <w:jc w:val="both"/>
        <w:rPr>
          <w:color w:val="00000A"/>
          <w:sz w:val="22"/>
          <w:szCs w:val="22"/>
          <w:lang w:val="pl-PL"/>
        </w:rPr>
      </w:pPr>
    </w:p>
    <w:p w14:paraId="13593242" w14:textId="77777777" w:rsidR="00397EA0" w:rsidRPr="00515AFA" w:rsidRDefault="00397EA0" w:rsidP="00397EA0">
      <w:pPr>
        <w:ind w:left="170"/>
        <w:jc w:val="both"/>
        <w:rPr>
          <w:color w:val="00000A"/>
          <w:sz w:val="22"/>
          <w:szCs w:val="22"/>
          <w:lang w:val="pl-PL"/>
        </w:rPr>
      </w:pPr>
    </w:p>
    <w:p w14:paraId="5FE9D4A2" w14:textId="77777777" w:rsidR="00397EA0" w:rsidRDefault="00397EA0" w:rsidP="00397EA0">
      <w:pPr>
        <w:pStyle w:val="Tekstpodstawowy"/>
        <w:spacing w:line="240" w:lineRule="auto"/>
        <w:ind w:left="360" w:right="-47"/>
        <w:jc w:val="center"/>
        <w:rPr>
          <w:rFonts w:ascii="Times New Roman" w:hAnsi="Times New Roman"/>
          <w:b/>
          <w:sz w:val="22"/>
          <w:szCs w:val="22"/>
        </w:rPr>
      </w:pPr>
    </w:p>
    <w:p w14:paraId="288F2FB5" w14:textId="77777777" w:rsidR="00397EA0" w:rsidRDefault="00397EA0" w:rsidP="00397EA0">
      <w:pPr>
        <w:pStyle w:val="Tekstpodstawowy"/>
        <w:spacing w:line="240" w:lineRule="auto"/>
        <w:ind w:left="360" w:right="-47"/>
        <w:jc w:val="center"/>
        <w:rPr>
          <w:rFonts w:ascii="Times New Roman" w:hAnsi="Times New Roman"/>
          <w:b/>
          <w:sz w:val="22"/>
          <w:szCs w:val="22"/>
        </w:rPr>
      </w:pPr>
    </w:p>
    <w:p w14:paraId="1825F8F7" w14:textId="77777777" w:rsidR="00397EA0" w:rsidRDefault="00397EA0" w:rsidP="00397EA0">
      <w:pPr>
        <w:pStyle w:val="Tekstpodstawowy"/>
        <w:spacing w:line="240" w:lineRule="auto"/>
        <w:ind w:left="360" w:right="-47"/>
        <w:jc w:val="center"/>
        <w:rPr>
          <w:rFonts w:ascii="Times New Roman" w:hAnsi="Times New Roman"/>
          <w:b/>
          <w:sz w:val="22"/>
          <w:szCs w:val="22"/>
        </w:rPr>
      </w:pPr>
    </w:p>
    <w:p w14:paraId="03CCD6C7" w14:textId="77777777" w:rsidR="00397EA0" w:rsidRPr="00515AFA" w:rsidRDefault="00397EA0" w:rsidP="00397EA0">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645848DD" w14:textId="77777777" w:rsidR="00397EA0" w:rsidRPr="00515AFA" w:rsidRDefault="00397EA0" w:rsidP="00397EA0">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9F02572" w14:textId="77777777" w:rsidR="00397EA0" w:rsidRPr="00515AFA" w:rsidRDefault="00397EA0" w:rsidP="00397EA0">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CD9541C"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87CC43D" w14:textId="77777777" w:rsidR="00397EA0"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5811AA0" w14:textId="77777777" w:rsidR="00397EA0" w:rsidRPr="00515AFA" w:rsidRDefault="00397EA0" w:rsidP="00397EA0">
      <w:pPr>
        <w:ind w:left="284"/>
        <w:jc w:val="both"/>
        <w:rPr>
          <w:bCs/>
          <w:sz w:val="22"/>
          <w:szCs w:val="22"/>
          <w:lang w:val="pl-PL" w:eastAsia="en-US"/>
        </w:rPr>
      </w:pPr>
    </w:p>
    <w:p w14:paraId="64E72405"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25DC0FD"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31C17657"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65E5A592" w14:textId="53DA7FEC" w:rsidR="00397EA0" w:rsidRPr="00515AFA" w:rsidRDefault="00397EA0" w:rsidP="00397EA0">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2 dni</w:t>
      </w:r>
      <w:r w:rsidRPr="00681AF6">
        <w:rPr>
          <w:bCs/>
          <w:sz w:val="22"/>
          <w:szCs w:val="22"/>
          <w:lang w:val="pl-PL" w:eastAsia="en-US"/>
        </w:rPr>
        <w:t xml:space="preserve"> </w:t>
      </w:r>
      <w:r>
        <w:rPr>
          <w:bCs/>
          <w:sz w:val="22"/>
          <w:szCs w:val="22"/>
          <w:lang w:val="pl-PL" w:eastAsia="en-US"/>
        </w:rPr>
        <w:t>robocze</w:t>
      </w:r>
      <w:r w:rsidRPr="00681AF6">
        <w:rPr>
          <w:bCs/>
          <w:sz w:val="22"/>
          <w:szCs w:val="22"/>
          <w:lang w:val="pl-PL" w:eastAsia="en-US"/>
        </w:rPr>
        <w:t xml:space="preserve"> od momentu zgłoszenia, czas naprawy nie dłuższy niż </w:t>
      </w:r>
      <w:r>
        <w:rPr>
          <w:bCs/>
          <w:sz w:val="22"/>
          <w:szCs w:val="22"/>
          <w:lang w:val="pl-PL" w:eastAsia="en-US"/>
        </w:rPr>
        <w:t>5 dni roboczych</w:t>
      </w:r>
      <w:r w:rsidRPr="00681AF6">
        <w:rPr>
          <w:bCs/>
          <w:sz w:val="22"/>
          <w:szCs w:val="22"/>
          <w:lang w:val="pl-PL" w:eastAsia="en-US"/>
        </w:rPr>
        <w:t xml:space="preserve"> od momentu zgłoszenia</w:t>
      </w:r>
      <w:r w:rsidRPr="00515AFA">
        <w:rPr>
          <w:bCs/>
          <w:sz w:val="22"/>
          <w:szCs w:val="22"/>
          <w:lang w:val="pl-PL" w:eastAsia="en-US"/>
        </w:rPr>
        <w:t>.</w:t>
      </w:r>
      <w:r w:rsidR="00687D4A">
        <w:rPr>
          <w:bCs/>
          <w:sz w:val="22"/>
          <w:szCs w:val="22"/>
          <w:lang w:val="pl-PL" w:eastAsia="en-US"/>
        </w:rPr>
        <w:t xml:space="preserve"> Za dni robocze uznaje się dni od poniedziałku do piątku z wyłączeniem dni ustawowo wolnych od pracy.</w:t>
      </w:r>
    </w:p>
    <w:p w14:paraId="360DB432"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46C6BA0E"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50DC8766"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37432581" w14:textId="77777777" w:rsidR="00397EA0" w:rsidRPr="00515AFA" w:rsidRDefault="00397EA0" w:rsidP="00397EA0">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6028A5A" w14:textId="77777777" w:rsidR="00397EA0" w:rsidRPr="00515AFA" w:rsidRDefault="00397EA0" w:rsidP="00397EA0">
      <w:pPr>
        <w:ind w:left="567"/>
        <w:jc w:val="both"/>
        <w:rPr>
          <w:bCs/>
          <w:sz w:val="22"/>
          <w:szCs w:val="22"/>
          <w:lang w:val="pl-PL" w:eastAsia="en-US"/>
        </w:rPr>
      </w:pPr>
    </w:p>
    <w:p w14:paraId="4A8252EC"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04B3F25E"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665B055"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62A587E" w14:textId="77777777" w:rsidR="00397EA0" w:rsidRPr="00515AFA" w:rsidRDefault="00397EA0" w:rsidP="00397EA0">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1918250" w14:textId="77777777" w:rsidR="00397EA0" w:rsidRPr="00515AFA" w:rsidRDefault="00397EA0" w:rsidP="00397EA0">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40F4CD" w14:textId="77777777" w:rsidR="00397EA0" w:rsidRPr="00515AFA" w:rsidRDefault="00397EA0" w:rsidP="00397EA0">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4FC5016" w14:textId="77777777" w:rsidR="00397EA0" w:rsidRPr="00515AFA" w:rsidRDefault="00397EA0" w:rsidP="00397EA0">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E99403F" w14:textId="77777777" w:rsidR="00397EA0" w:rsidRPr="00515AFA" w:rsidRDefault="00397EA0" w:rsidP="00397EA0">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428C14" w14:textId="77777777" w:rsidR="00397EA0" w:rsidRPr="00515AFA" w:rsidRDefault="00397EA0" w:rsidP="00397EA0">
      <w:pPr>
        <w:pStyle w:val="Tekstpodstawowy"/>
        <w:spacing w:line="240" w:lineRule="auto"/>
        <w:ind w:right="-47"/>
        <w:rPr>
          <w:rFonts w:ascii="Times New Roman" w:hAnsi="Times New Roman"/>
          <w:b/>
          <w:sz w:val="22"/>
          <w:szCs w:val="22"/>
        </w:rPr>
      </w:pPr>
    </w:p>
    <w:p w14:paraId="4C0490EA" w14:textId="77777777"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6383CF1"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686E4E3" w14:textId="77777777" w:rsidR="00397EA0" w:rsidRPr="00515AFA" w:rsidRDefault="00397EA0" w:rsidP="00397EA0">
      <w:pPr>
        <w:pStyle w:val="Tekstpodstawowy"/>
        <w:spacing w:line="240" w:lineRule="auto"/>
        <w:ind w:right="-47"/>
        <w:jc w:val="both"/>
        <w:rPr>
          <w:rFonts w:ascii="Times New Roman" w:hAnsi="Times New Roman"/>
          <w:sz w:val="22"/>
          <w:szCs w:val="22"/>
        </w:rPr>
      </w:pPr>
    </w:p>
    <w:p w14:paraId="50078B31" w14:textId="77777777" w:rsidR="00397EA0" w:rsidRPr="00515AFA" w:rsidRDefault="00397EA0" w:rsidP="00397EA0">
      <w:pPr>
        <w:spacing w:line="240" w:lineRule="atLeast"/>
        <w:ind w:right="-47"/>
        <w:jc w:val="center"/>
        <w:rPr>
          <w:b/>
          <w:sz w:val="22"/>
          <w:szCs w:val="22"/>
        </w:rPr>
      </w:pPr>
      <w:r w:rsidRPr="00515AFA">
        <w:rPr>
          <w:b/>
          <w:sz w:val="22"/>
          <w:szCs w:val="22"/>
        </w:rPr>
        <w:t>§ 10</w:t>
      </w:r>
    </w:p>
    <w:p w14:paraId="4C73AF84" w14:textId="77777777" w:rsidR="00397EA0" w:rsidRPr="00515AFA" w:rsidRDefault="00397EA0" w:rsidP="00397EA0">
      <w:pPr>
        <w:spacing w:line="240" w:lineRule="atLeast"/>
        <w:ind w:right="-47"/>
        <w:rPr>
          <w:sz w:val="22"/>
          <w:szCs w:val="22"/>
          <w:lang w:val="pl-PL"/>
        </w:rPr>
      </w:pPr>
    </w:p>
    <w:p w14:paraId="0D213731" w14:textId="77777777" w:rsidR="00397EA0" w:rsidRPr="00515AFA" w:rsidRDefault="00397EA0" w:rsidP="00397EA0">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E4F1D47" w14:textId="77777777" w:rsidR="00397EA0" w:rsidRPr="00515AFA" w:rsidRDefault="00397EA0" w:rsidP="00397EA0">
      <w:pPr>
        <w:tabs>
          <w:tab w:val="left" w:pos="367"/>
        </w:tabs>
        <w:spacing w:line="276" w:lineRule="auto"/>
        <w:ind w:left="360" w:right="60"/>
        <w:contextualSpacing/>
        <w:jc w:val="both"/>
        <w:rPr>
          <w:rFonts w:eastAsia="Calibri"/>
          <w:sz w:val="22"/>
          <w:szCs w:val="22"/>
          <w:lang w:val="pl-PL" w:eastAsia="en-US"/>
        </w:rPr>
      </w:pPr>
    </w:p>
    <w:p w14:paraId="4C231BC3" w14:textId="77777777" w:rsidR="00397EA0" w:rsidRPr="00515AFA" w:rsidRDefault="00397EA0" w:rsidP="00397EA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9ECE20D" w14:textId="77777777" w:rsidR="00397EA0" w:rsidRPr="00515AFA" w:rsidRDefault="00397EA0" w:rsidP="00397EA0">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FA9013D" w14:textId="77777777" w:rsidR="00397EA0" w:rsidRPr="00515AFA" w:rsidRDefault="00397EA0" w:rsidP="00397EA0">
      <w:pPr>
        <w:tabs>
          <w:tab w:val="left" w:pos="387"/>
        </w:tabs>
        <w:spacing w:line="276" w:lineRule="auto"/>
        <w:ind w:left="720" w:right="60"/>
        <w:contextualSpacing/>
        <w:jc w:val="both"/>
        <w:rPr>
          <w:rFonts w:eastAsia="Calibri"/>
          <w:sz w:val="22"/>
          <w:szCs w:val="22"/>
          <w:lang w:val="pl-PL" w:eastAsia="en-US"/>
        </w:rPr>
      </w:pPr>
    </w:p>
    <w:p w14:paraId="61A14604" w14:textId="77777777" w:rsidR="00397EA0" w:rsidRPr="00515AFA" w:rsidRDefault="00397EA0" w:rsidP="00397EA0">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30804E3" w14:textId="77777777" w:rsidR="00397EA0" w:rsidRPr="00515AFA" w:rsidRDefault="00397EA0" w:rsidP="00397EA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B02E7C" w14:textId="77777777" w:rsidR="00397EA0" w:rsidRPr="00515AFA" w:rsidRDefault="00397EA0" w:rsidP="00397EA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F449D4" w14:textId="77777777" w:rsidR="00397EA0" w:rsidRPr="00515AFA" w:rsidRDefault="00397EA0" w:rsidP="00397EA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60C12161" w14:textId="77777777" w:rsidR="00397EA0" w:rsidRPr="00515AFA" w:rsidRDefault="00397EA0" w:rsidP="00397EA0">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C2A7E7F" w14:textId="77777777" w:rsidR="00397EA0" w:rsidRPr="00515AFA" w:rsidRDefault="00397EA0" w:rsidP="00397EA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543BC6F" w14:textId="77777777" w:rsidR="00397EA0" w:rsidRPr="00515AFA" w:rsidRDefault="00397EA0" w:rsidP="00397EA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2A0B031" w14:textId="77777777" w:rsidR="00397EA0" w:rsidRPr="00515AFA" w:rsidRDefault="00397EA0" w:rsidP="00397EA0">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993EE50" w14:textId="77777777" w:rsidR="00397EA0" w:rsidRPr="00515AFA" w:rsidRDefault="00397EA0" w:rsidP="00397EA0">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B2A5AD7" w14:textId="77777777" w:rsidR="00397EA0" w:rsidRPr="00515AFA" w:rsidRDefault="00397EA0" w:rsidP="00397EA0">
      <w:pPr>
        <w:pStyle w:val="Standard"/>
        <w:widowControl w:val="0"/>
        <w:spacing w:after="0"/>
        <w:jc w:val="both"/>
        <w:rPr>
          <w:rFonts w:ascii="Times New Roman" w:eastAsia="Lucida Sans Unicode" w:hAnsi="Times New Roman" w:cs="Times New Roman"/>
          <w:lang w:eastAsia="ar-SA"/>
        </w:rPr>
      </w:pPr>
    </w:p>
    <w:p w14:paraId="52EBCA8A" w14:textId="77777777" w:rsidR="00397EA0" w:rsidRPr="00515AFA" w:rsidRDefault="00397EA0" w:rsidP="00397EA0">
      <w:pPr>
        <w:tabs>
          <w:tab w:val="left" w:pos="387"/>
        </w:tabs>
        <w:spacing w:line="276" w:lineRule="auto"/>
        <w:ind w:left="720" w:right="60"/>
        <w:contextualSpacing/>
        <w:jc w:val="both"/>
        <w:rPr>
          <w:rFonts w:eastAsia="Calibri"/>
          <w:sz w:val="22"/>
          <w:szCs w:val="22"/>
          <w:lang w:val="pl-PL" w:eastAsia="en-US"/>
        </w:rPr>
      </w:pPr>
    </w:p>
    <w:p w14:paraId="3AC5E148" w14:textId="77777777" w:rsidR="00397EA0" w:rsidRPr="00515AFA" w:rsidRDefault="00397EA0" w:rsidP="00397EA0">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4605621" w14:textId="77777777" w:rsidR="00397EA0" w:rsidRPr="00515AFA" w:rsidRDefault="00397EA0" w:rsidP="00397EA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ED51B10" w14:textId="77777777" w:rsidR="00397EA0" w:rsidRPr="00515AFA" w:rsidRDefault="00397EA0" w:rsidP="00397EA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07BFDF2" w14:textId="77777777" w:rsidR="00397EA0" w:rsidRPr="00515AFA" w:rsidRDefault="00397EA0" w:rsidP="00397EA0">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FC9EB2E" w14:textId="77777777" w:rsidR="00397EA0" w:rsidRPr="00515AFA" w:rsidRDefault="00397EA0" w:rsidP="00397EA0">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10501B61" w14:textId="77777777" w:rsidR="00397EA0" w:rsidRPr="00515AFA" w:rsidRDefault="00397EA0" w:rsidP="00397EA0">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C371FA4" w14:textId="77777777" w:rsidR="00397EA0" w:rsidRPr="00515AFA" w:rsidRDefault="00397EA0" w:rsidP="00397EA0">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9C5DAC1" w14:textId="77777777" w:rsidR="00397EA0" w:rsidRPr="00515AFA" w:rsidRDefault="00397EA0" w:rsidP="00397EA0">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665E179" w14:textId="77777777" w:rsidR="00397EA0" w:rsidRPr="00515AFA" w:rsidRDefault="00397EA0" w:rsidP="00397EA0">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D87C41D" w14:textId="77777777" w:rsidR="00397EA0" w:rsidRPr="00515AFA" w:rsidRDefault="00397EA0" w:rsidP="00397EA0">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C7B4840" w14:textId="77777777" w:rsidR="00397EA0" w:rsidRPr="00515AFA" w:rsidRDefault="00397EA0" w:rsidP="00397EA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08FB68A" w14:textId="77777777" w:rsidR="00397EA0" w:rsidRPr="00515AFA" w:rsidRDefault="00397EA0" w:rsidP="00397EA0">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45A8634" w14:textId="77777777" w:rsidR="00397EA0" w:rsidRPr="00515AFA" w:rsidRDefault="00397EA0" w:rsidP="00397EA0">
      <w:pPr>
        <w:widowControl w:val="0"/>
        <w:suppressAutoHyphens/>
        <w:autoSpaceDN w:val="0"/>
        <w:ind w:left="360"/>
        <w:jc w:val="center"/>
        <w:textAlignment w:val="baseline"/>
        <w:rPr>
          <w:rFonts w:eastAsia="SimSun"/>
          <w:b/>
          <w:bCs/>
          <w:color w:val="000000"/>
          <w:kern w:val="2"/>
          <w:sz w:val="22"/>
          <w:szCs w:val="22"/>
          <w:lang w:val="pl-PL"/>
        </w:rPr>
      </w:pPr>
    </w:p>
    <w:p w14:paraId="5FDB49F6" w14:textId="77777777" w:rsidR="00397EA0" w:rsidRPr="00515AFA" w:rsidRDefault="00397EA0" w:rsidP="00397EA0">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AB150BC" w14:textId="77777777" w:rsidR="00397EA0" w:rsidRPr="00515AFA" w:rsidRDefault="00397EA0" w:rsidP="00397EA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F732B7D" w14:textId="77777777" w:rsidR="00397EA0" w:rsidRPr="00515AFA" w:rsidRDefault="00397EA0" w:rsidP="00397EA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0584988" w14:textId="77777777" w:rsidR="00397EA0" w:rsidRPr="00515AFA" w:rsidRDefault="00397EA0" w:rsidP="00397EA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609A844" w14:textId="77777777" w:rsidR="00397EA0" w:rsidRPr="00515AFA" w:rsidRDefault="00397EA0" w:rsidP="00397EA0">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A06029A"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739E8BE8" w14:textId="12B91BA9"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4C249A">
        <w:rPr>
          <w:rFonts w:ascii="Times New Roman" w:hAnsi="Times New Roman"/>
          <w:b/>
          <w:sz w:val="22"/>
          <w:szCs w:val="22"/>
        </w:rPr>
        <w:t>4</w:t>
      </w:r>
    </w:p>
    <w:p w14:paraId="246A4BCD" w14:textId="77777777" w:rsidR="00397EA0" w:rsidRPr="00515AFA" w:rsidRDefault="00397EA0" w:rsidP="00397EA0">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CEACF84" w14:textId="77777777" w:rsidR="00397EA0" w:rsidRPr="00515AFA" w:rsidRDefault="00397EA0" w:rsidP="00397EA0">
      <w:pPr>
        <w:jc w:val="center"/>
        <w:rPr>
          <w:b/>
          <w:sz w:val="22"/>
          <w:szCs w:val="22"/>
          <w:lang w:val="pl-PL"/>
        </w:rPr>
      </w:pPr>
    </w:p>
    <w:p w14:paraId="7727BED6" w14:textId="20C27FAF" w:rsidR="00397EA0" w:rsidRPr="00515AFA" w:rsidRDefault="00397EA0" w:rsidP="00397EA0">
      <w:pPr>
        <w:jc w:val="center"/>
        <w:rPr>
          <w:b/>
          <w:sz w:val="22"/>
          <w:szCs w:val="22"/>
          <w:lang w:val="pl-PL"/>
        </w:rPr>
      </w:pPr>
      <w:r w:rsidRPr="00515AFA">
        <w:rPr>
          <w:b/>
          <w:sz w:val="22"/>
          <w:szCs w:val="22"/>
          <w:lang w:val="pl-PL"/>
        </w:rPr>
        <w:t>§1</w:t>
      </w:r>
      <w:r w:rsidR="004C249A">
        <w:rPr>
          <w:b/>
          <w:sz w:val="22"/>
          <w:szCs w:val="22"/>
          <w:lang w:val="pl-PL"/>
        </w:rPr>
        <w:t>5</w:t>
      </w:r>
    </w:p>
    <w:p w14:paraId="4AD1074F"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0A35D5AF" w14:textId="77777777" w:rsidR="00687D4A" w:rsidRDefault="00687D4A" w:rsidP="00397EA0">
      <w:pPr>
        <w:pStyle w:val="Tekstpodstawowy"/>
        <w:spacing w:line="240" w:lineRule="auto"/>
        <w:ind w:right="-47"/>
        <w:jc w:val="center"/>
        <w:rPr>
          <w:rFonts w:ascii="Times New Roman" w:hAnsi="Times New Roman"/>
          <w:b/>
          <w:sz w:val="22"/>
          <w:szCs w:val="22"/>
        </w:rPr>
      </w:pPr>
    </w:p>
    <w:p w14:paraId="6BBB3358" w14:textId="77777777" w:rsidR="00687D4A" w:rsidRDefault="00687D4A" w:rsidP="00397EA0">
      <w:pPr>
        <w:pStyle w:val="Tekstpodstawowy"/>
        <w:spacing w:line="240" w:lineRule="auto"/>
        <w:ind w:right="-47"/>
        <w:jc w:val="center"/>
        <w:rPr>
          <w:rFonts w:ascii="Times New Roman" w:hAnsi="Times New Roman"/>
          <w:b/>
          <w:sz w:val="22"/>
          <w:szCs w:val="22"/>
        </w:rPr>
      </w:pPr>
    </w:p>
    <w:p w14:paraId="50124D5F" w14:textId="513B4FFF"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4C249A">
        <w:rPr>
          <w:rFonts w:ascii="Times New Roman" w:hAnsi="Times New Roman"/>
          <w:b/>
          <w:sz w:val="22"/>
          <w:szCs w:val="22"/>
        </w:rPr>
        <w:t>6</w:t>
      </w:r>
    </w:p>
    <w:p w14:paraId="692F1006"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D86A034" w14:textId="77777777" w:rsidR="00397EA0" w:rsidRPr="00515AFA" w:rsidRDefault="00397EA0" w:rsidP="00397EA0">
      <w:pPr>
        <w:pStyle w:val="Tekstpodstawowy"/>
        <w:spacing w:line="240" w:lineRule="auto"/>
        <w:ind w:right="-47"/>
        <w:jc w:val="center"/>
        <w:rPr>
          <w:rFonts w:ascii="Times New Roman" w:hAnsi="Times New Roman"/>
          <w:b/>
          <w:sz w:val="22"/>
          <w:szCs w:val="22"/>
        </w:rPr>
      </w:pPr>
    </w:p>
    <w:p w14:paraId="40BCC58E" w14:textId="77777777" w:rsidR="00397EA0" w:rsidRDefault="00397EA0" w:rsidP="00397EA0">
      <w:pPr>
        <w:pStyle w:val="Tekstpodstawowy"/>
        <w:spacing w:line="240" w:lineRule="auto"/>
        <w:ind w:right="-47"/>
        <w:jc w:val="center"/>
        <w:rPr>
          <w:rFonts w:ascii="Times New Roman" w:hAnsi="Times New Roman"/>
          <w:b/>
          <w:sz w:val="22"/>
          <w:szCs w:val="22"/>
        </w:rPr>
      </w:pPr>
    </w:p>
    <w:p w14:paraId="24F3AA2F" w14:textId="77777777" w:rsidR="00397EA0" w:rsidRDefault="00397EA0" w:rsidP="00397EA0">
      <w:pPr>
        <w:pStyle w:val="Tekstpodstawowy"/>
        <w:spacing w:line="240" w:lineRule="auto"/>
        <w:ind w:right="-47"/>
        <w:jc w:val="center"/>
        <w:rPr>
          <w:rFonts w:ascii="Times New Roman" w:hAnsi="Times New Roman"/>
          <w:b/>
          <w:sz w:val="22"/>
          <w:szCs w:val="22"/>
        </w:rPr>
      </w:pPr>
    </w:p>
    <w:p w14:paraId="3361696D" w14:textId="14DE5AC0"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4C249A">
        <w:rPr>
          <w:rFonts w:ascii="Times New Roman" w:hAnsi="Times New Roman"/>
          <w:b/>
          <w:sz w:val="22"/>
          <w:szCs w:val="22"/>
        </w:rPr>
        <w:t>7</w:t>
      </w:r>
    </w:p>
    <w:p w14:paraId="3B164A19" w14:textId="77777777" w:rsidR="00397EA0" w:rsidRPr="00515AFA" w:rsidRDefault="00397EA0" w:rsidP="00397EA0">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1257034" w14:textId="77777777" w:rsidR="00397EA0" w:rsidRPr="00515AFA" w:rsidRDefault="00397EA0" w:rsidP="00397EA0">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744E73E6" w14:textId="77777777" w:rsidR="00397EA0" w:rsidRPr="00515AFA" w:rsidRDefault="00397EA0" w:rsidP="00397EA0">
      <w:pPr>
        <w:pStyle w:val="Tekstpodstawowy"/>
        <w:spacing w:line="240" w:lineRule="auto"/>
        <w:ind w:right="-47"/>
        <w:jc w:val="both"/>
        <w:rPr>
          <w:rFonts w:ascii="Times New Roman" w:hAnsi="Times New Roman"/>
          <w:sz w:val="22"/>
          <w:szCs w:val="22"/>
        </w:rPr>
      </w:pPr>
    </w:p>
    <w:p w14:paraId="00C125CF" w14:textId="5519FF99" w:rsidR="00397EA0" w:rsidRPr="00515AFA" w:rsidRDefault="00397EA0" w:rsidP="00397EA0">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4C249A">
        <w:rPr>
          <w:rFonts w:ascii="Times New Roman" w:hAnsi="Times New Roman"/>
          <w:b/>
          <w:sz w:val="22"/>
          <w:szCs w:val="22"/>
        </w:rPr>
        <w:t>8</w:t>
      </w:r>
    </w:p>
    <w:p w14:paraId="0CD4355E" w14:textId="77777777" w:rsidR="00397EA0" w:rsidRPr="00515AFA" w:rsidRDefault="00397EA0" w:rsidP="00397EA0">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4100F59" w14:textId="77777777" w:rsidR="00397EA0" w:rsidRPr="00515AFA" w:rsidRDefault="00397EA0" w:rsidP="00397EA0">
      <w:pPr>
        <w:pStyle w:val="Tekstpodstawowy2"/>
        <w:spacing w:line="240" w:lineRule="auto"/>
        <w:ind w:right="-47"/>
        <w:rPr>
          <w:sz w:val="22"/>
          <w:szCs w:val="22"/>
        </w:rPr>
      </w:pPr>
    </w:p>
    <w:p w14:paraId="37299127" w14:textId="77777777" w:rsidR="00397EA0" w:rsidRPr="00515AFA" w:rsidRDefault="00397EA0" w:rsidP="00397EA0">
      <w:pPr>
        <w:pStyle w:val="Tekstpodstawowy2"/>
        <w:spacing w:line="240" w:lineRule="auto"/>
        <w:ind w:right="-47"/>
        <w:rPr>
          <w:sz w:val="22"/>
          <w:szCs w:val="22"/>
        </w:rPr>
      </w:pPr>
    </w:p>
    <w:p w14:paraId="4E6C892F" w14:textId="77777777" w:rsidR="004C249A" w:rsidRDefault="004C249A" w:rsidP="004C249A">
      <w:pPr>
        <w:pStyle w:val="Tekstpodstawowy2"/>
        <w:spacing w:line="240" w:lineRule="auto"/>
        <w:ind w:right="-47" w:firstLine="720"/>
        <w:rPr>
          <w:b/>
          <w:sz w:val="22"/>
          <w:szCs w:val="22"/>
        </w:rPr>
      </w:pPr>
      <w:r>
        <w:rPr>
          <w:b/>
          <w:sz w:val="22"/>
          <w:szCs w:val="22"/>
        </w:rPr>
        <w:t xml:space="preserve">Za Sprzedawcę                                                                  </w:t>
      </w:r>
      <w:r>
        <w:rPr>
          <w:b/>
          <w:sz w:val="22"/>
          <w:szCs w:val="22"/>
        </w:rPr>
        <w:tab/>
      </w:r>
      <w:r>
        <w:rPr>
          <w:b/>
          <w:sz w:val="22"/>
          <w:szCs w:val="22"/>
        </w:rPr>
        <w:tab/>
        <w:t>Za Kupującego</w:t>
      </w:r>
    </w:p>
    <w:p w14:paraId="34D7ACD6" w14:textId="77777777" w:rsidR="004C249A" w:rsidRDefault="004C249A" w:rsidP="004C249A">
      <w:pPr>
        <w:rPr>
          <w:sz w:val="22"/>
          <w:szCs w:val="22"/>
          <w:lang w:val="pl-PL"/>
        </w:rPr>
      </w:pPr>
    </w:p>
    <w:p w14:paraId="510E62A3" w14:textId="77777777" w:rsidR="004C249A" w:rsidRDefault="004C249A" w:rsidP="004C249A">
      <w:pPr>
        <w:pStyle w:val="Zwykytekst"/>
        <w:rPr>
          <w:rFonts w:ascii="Times New Roman" w:hAnsi="Times New Roman" w:cs="Times New Roman"/>
          <w:sz w:val="22"/>
          <w:szCs w:val="22"/>
          <w:lang w:val="pl-PL"/>
        </w:rPr>
      </w:pPr>
      <w:r>
        <w:rPr>
          <w:rFonts w:ascii="Times New Roman" w:hAnsi="Times New Roman" w:cs="Times New Roman"/>
          <w:sz w:val="22"/>
          <w:szCs w:val="22"/>
          <w:lang w:val="pl-PL"/>
        </w:rPr>
        <w:t xml:space="preserve">       ......................................</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2FEAD956" w14:textId="77777777" w:rsidR="004C249A" w:rsidRDefault="004C249A" w:rsidP="004C249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FA09514" w14:textId="77777777" w:rsidR="004C249A" w:rsidRDefault="004C249A" w:rsidP="004C249A">
      <w:pPr>
        <w:pStyle w:val="Zwykytekst"/>
        <w:rPr>
          <w:rFonts w:ascii="Times New Roman" w:hAnsi="Times New Roman" w:cs="Times New Roman"/>
          <w:sz w:val="22"/>
          <w:szCs w:val="22"/>
          <w:lang w:val="pl-PL"/>
        </w:rPr>
      </w:pPr>
    </w:p>
    <w:p w14:paraId="2E83FC21" w14:textId="77777777" w:rsidR="004C249A" w:rsidRDefault="004C249A" w:rsidP="004C249A">
      <w:pPr>
        <w:pStyle w:val="Zwykytekst"/>
        <w:ind w:left="4956" w:firstLine="708"/>
        <w:rPr>
          <w:rFonts w:ascii="Times New Roman" w:hAnsi="Times New Roman" w:cs="Times New Roman"/>
          <w:sz w:val="22"/>
          <w:szCs w:val="22"/>
          <w:lang w:val="pl-PL"/>
        </w:rPr>
      </w:pPr>
    </w:p>
    <w:p w14:paraId="186C4BFE" w14:textId="77777777" w:rsidR="004C249A" w:rsidRDefault="004C249A" w:rsidP="004C249A">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DAC0620" w14:textId="77777777" w:rsidR="004C249A" w:rsidRDefault="004C249A" w:rsidP="004C249A">
      <w:pPr>
        <w:pStyle w:val="Zwykytekst"/>
        <w:ind w:left="4956" w:firstLine="708"/>
        <w:rPr>
          <w:rFonts w:ascii="Times New Roman" w:hAnsi="Times New Roman" w:cs="Times New Roman"/>
          <w:b/>
          <w:bCs/>
          <w:sz w:val="22"/>
          <w:szCs w:val="22"/>
          <w:lang w:val="pl-PL"/>
        </w:rPr>
      </w:pPr>
    </w:p>
    <w:p w14:paraId="1B73AB9B" w14:textId="77777777" w:rsidR="004C249A" w:rsidRDefault="004C249A" w:rsidP="004C249A">
      <w:pPr>
        <w:pStyle w:val="Zwykytekst"/>
        <w:ind w:left="4956" w:firstLine="708"/>
        <w:rPr>
          <w:rFonts w:ascii="Times New Roman" w:hAnsi="Times New Roman" w:cs="Times New Roman"/>
          <w:b/>
          <w:bCs/>
          <w:sz w:val="22"/>
          <w:szCs w:val="22"/>
          <w:lang w:val="pl-PL"/>
        </w:rPr>
      </w:pPr>
    </w:p>
    <w:p w14:paraId="3F8B12B4" w14:textId="77777777" w:rsidR="004C249A" w:rsidRDefault="004C249A" w:rsidP="004C249A">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5596279" w14:textId="77777777" w:rsidR="004C249A" w:rsidRDefault="004C249A" w:rsidP="004C249A">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5059016"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5175772E"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2269FBBA"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56EAC425"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0773946A"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7811593B"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4C992B83"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2B271CD4"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p>
    <w:p w14:paraId="1689BB7F"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CEABFBE" w14:textId="77777777" w:rsidR="00397EA0" w:rsidRPr="00515AFA" w:rsidRDefault="00397EA0" w:rsidP="00397EA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FBE1050" w14:textId="77777777" w:rsidR="00397EA0" w:rsidRDefault="00397EA0" w:rsidP="00397EA0">
      <w:pPr>
        <w:widowControl w:val="0"/>
        <w:autoSpaceDE w:val="0"/>
        <w:autoSpaceDN w:val="0"/>
        <w:jc w:val="right"/>
        <w:textAlignment w:val="baseline"/>
        <w:rPr>
          <w:sz w:val="22"/>
          <w:szCs w:val="22"/>
          <w:lang w:val="pl-PL"/>
        </w:rPr>
      </w:pPr>
    </w:p>
    <w:p w14:paraId="798491D8" w14:textId="77777777" w:rsidR="00397EA0" w:rsidRDefault="00397EA0" w:rsidP="00397EA0">
      <w:pPr>
        <w:widowControl w:val="0"/>
        <w:autoSpaceDE w:val="0"/>
        <w:autoSpaceDN w:val="0"/>
        <w:jc w:val="right"/>
        <w:textAlignment w:val="baseline"/>
        <w:rPr>
          <w:sz w:val="22"/>
          <w:szCs w:val="22"/>
          <w:lang w:val="pl-PL"/>
        </w:rPr>
      </w:pPr>
    </w:p>
    <w:p w14:paraId="6DDC01EE" w14:textId="77777777" w:rsidR="00397EA0" w:rsidRDefault="00397EA0" w:rsidP="00397EA0">
      <w:pPr>
        <w:widowControl w:val="0"/>
        <w:autoSpaceDE w:val="0"/>
        <w:autoSpaceDN w:val="0"/>
        <w:jc w:val="right"/>
        <w:textAlignment w:val="baseline"/>
        <w:rPr>
          <w:sz w:val="22"/>
          <w:szCs w:val="22"/>
          <w:lang w:val="pl-PL"/>
        </w:rPr>
      </w:pPr>
    </w:p>
    <w:p w14:paraId="2C42E80C" w14:textId="77777777" w:rsidR="00397EA0" w:rsidRDefault="00397EA0" w:rsidP="00397EA0">
      <w:pPr>
        <w:widowControl w:val="0"/>
        <w:autoSpaceDE w:val="0"/>
        <w:autoSpaceDN w:val="0"/>
        <w:jc w:val="right"/>
        <w:textAlignment w:val="baseline"/>
        <w:rPr>
          <w:sz w:val="22"/>
          <w:szCs w:val="22"/>
          <w:lang w:val="pl-PL"/>
        </w:rPr>
      </w:pPr>
    </w:p>
    <w:p w14:paraId="1DCCCD15" w14:textId="77777777" w:rsidR="00397EA0" w:rsidRDefault="00397EA0" w:rsidP="00397EA0">
      <w:pPr>
        <w:widowControl w:val="0"/>
        <w:autoSpaceDE w:val="0"/>
        <w:autoSpaceDN w:val="0"/>
        <w:jc w:val="right"/>
        <w:textAlignment w:val="baseline"/>
        <w:rPr>
          <w:sz w:val="22"/>
          <w:szCs w:val="22"/>
          <w:lang w:val="pl-PL"/>
        </w:rPr>
      </w:pPr>
    </w:p>
    <w:p w14:paraId="54E4655C" w14:textId="77777777" w:rsidR="00397EA0" w:rsidRDefault="00397EA0" w:rsidP="00397EA0">
      <w:pPr>
        <w:widowControl w:val="0"/>
        <w:autoSpaceDE w:val="0"/>
        <w:autoSpaceDN w:val="0"/>
        <w:jc w:val="right"/>
        <w:textAlignment w:val="baseline"/>
        <w:rPr>
          <w:sz w:val="22"/>
          <w:szCs w:val="22"/>
          <w:lang w:val="pl-PL"/>
        </w:rPr>
      </w:pPr>
    </w:p>
    <w:p w14:paraId="5911663E" w14:textId="77777777" w:rsidR="00397EA0" w:rsidRDefault="00397EA0" w:rsidP="00397EA0">
      <w:pPr>
        <w:widowControl w:val="0"/>
        <w:autoSpaceDE w:val="0"/>
        <w:autoSpaceDN w:val="0"/>
        <w:jc w:val="right"/>
        <w:textAlignment w:val="baseline"/>
        <w:rPr>
          <w:sz w:val="22"/>
          <w:szCs w:val="22"/>
          <w:lang w:val="pl-PL"/>
        </w:rPr>
      </w:pPr>
    </w:p>
    <w:p w14:paraId="0B8C40FA" w14:textId="77777777" w:rsidR="00397EA0" w:rsidRDefault="00397EA0" w:rsidP="00397EA0">
      <w:pPr>
        <w:widowControl w:val="0"/>
        <w:autoSpaceDE w:val="0"/>
        <w:autoSpaceDN w:val="0"/>
        <w:jc w:val="right"/>
        <w:textAlignment w:val="baseline"/>
        <w:rPr>
          <w:sz w:val="22"/>
          <w:szCs w:val="22"/>
          <w:lang w:val="pl-PL"/>
        </w:rPr>
      </w:pPr>
    </w:p>
    <w:p w14:paraId="1EA5723E" w14:textId="77777777" w:rsidR="00397EA0" w:rsidRDefault="00397EA0" w:rsidP="00397EA0">
      <w:pPr>
        <w:widowControl w:val="0"/>
        <w:autoSpaceDE w:val="0"/>
        <w:autoSpaceDN w:val="0"/>
        <w:jc w:val="right"/>
        <w:textAlignment w:val="baseline"/>
        <w:rPr>
          <w:sz w:val="22"/>
          <w:szCs w:val="22"/>
          <w:lang w:val="pl-PL"/>
        </w:rPr>
      </w:pPr>
    </w:p>
    <w:p w14:paraId="4C1C6992" w14:textId="77777777" w:rsidR="00397EA0" w:rsidRDefault="00397EA0" w:rsidP="00397EA0">
      <w:pPr>
        <w:widowControl w:val="0"/>
        <w:autoSpaceDE w:val="0"/>
        <w:autoSpaceDN w:val="0"/>
        <w:jc w:val="right"/>
        <w:textAlignment w:val="baseline"/>
        <w:rPr>
          <w:sz w:val="22"/>
          <w:szCs w:val="22"/>
          <w:lang w:val="pl-PL"/>
        </w:rPr>
      </w:pPr>
    </w:p>
    <w:p w14:paraId="790AF6F4" w14:textId="77777777" w:rsidR="00397EA0" w:rsidRDefault="00397EA0" w:rsidP="00397EA0">
      <w:pPr>
        <w:widowControl w:val="0"/>
        <w:autoSpaceDE w:val="0"/>
        <w:autoSpaceDN w:val="0"/>
        <w:jc w:val="right"/>
        <w:textAlignment w:val="baseline"/>
        <w:rPr>
          <w:sz w:val="22"/>
          <w:szCs w:val="22"/>
          <w:lang w:val="pl-PL"/>
        </w:rPr>
      </w:pPr>
    </w:p>
    <w:p w14:paraId="34B0E494" w14:textId="77777777" w:rsidR="00397EA0" w:rsidRDefault="00397EA0" w:rsidP="00397EA0">
      <w:pPr>
        <w:widowControl w:val="0"/>
        <w:autoSpaceDE w:val="0"/>
        <w:autoSpaceDN w:val="0"/>
        <w:jc w:val="right"/>
        <w:textAlignment w:val="baseline"/>
        <w:rPr>
          <w:sz w:val="22"/>
          <w:szCs w:val="22"/>
          <w:lang w:val="pl-PL"/>
        </w:rPr>
      </w:pPr>
    </w:p>
    <w:p w14:paraId="013DD803" w14:textId="77777777" w:rsidR="00397EA0" w:rsidRDefault="00397EA0" w:rsidP="00397EA0">
      <w:pPr>
        <w:widowControl w:val="0"/>
        <w:autoSpaceDE w:val="0"/>
        <w:autoSpaceDN w:val="0"/>
        <w:jc w:val="right"/>
        <w:textAlignment w:val="baseline"/>
        <w:rPr>
          <w:sz w:val="22"/>
          <w:szCs w:val="22"/>
          <w:lang w:val="pl-PL"/>
        </w:rPr>
      </w:pPr>
    </w:p>
    <w:p w14:paraId="3C94A130" w14:textId="77777777" w:rsidR="00397EA0" w:rsidRDefault="00397EA0" w:rsidP="00397EA0">
      <w:pPr>
        <w:widowControl w:val="0"/>
        <w:autoSpaceDE w:val="0"/>
        <w:autoSpaceDN w:val="0"/>
        <w:jc w:val="right"/>
        <w:textAlignment w:val="baseline"/>
        <w:rPr>
          <w:sz w:val="22"/>
          <w:szCs w:val="22"/>
          <w:lang w:val="pl-PL"/>
        </w:rPr>
      </w:pPr>
    </w:p>
    <w:p w14:paraId="2CF88DD3" w14:textId="77777777" w:rsidR="00397EA0" w:rsidRDefault="00397EA0" w:rsidP="00397EA0">
      <w:pPr>
        <w:widowControl w:val="0"/>
        <w:autoSpaceDE w:val="0"/>
        <w:autoSpaceDN w:val="0"/>
        <w:jc w:val="right"/>
        <w:textAlignment w:val="baseline"/>
        <w:rPr>
          <w:sz w:val="22"/>
          <w:szCs w:val="22"/>
          <w:lang w:val="pl-PL"/>
        </w:rPr>
      </w:pPr>
    </w:p>
    <w:p w14:paraId="56659F5C" w14:textId="77777777" w:rsidR="00397EA0" w:rsidRDefault="00397EA0" w:rsidP="00397EA0">
      <w:pPr>
        <w:widowControl w:val="0"/>
        <w:autoSpaceDE w:val="0"/>
        <w:autoSpaceDN w:val="0"/>
        <w:jc w:val="right"/>
        <w:textAlignment w:val="baseline"/>
        <w:rPr>
          <w:sz w:val="22"/>
          <w:szCs w:val="22"/>
          <w:lang w:val="pl-PL"/>
        </w:rPr>
      </w:pPr>
    </w:p>
    <w:p w14:paraId="139F5FBF" w14:textId="77777777" w:rsidR="00397EA0" w:rsidRDefault="00397EA0" w:rsidP="00397EA0">
      <w:pPr>
        <w:widowControl w:val="0"/>
        <w:autoSpaceDE w:val="0"/>
        <w:autoSpaceDN w:val="0"/>
        <w:jc w:val="right"/>
        <w:textAlignment w:val="baseline"/>
        <w:rPr>
          <w:sz w:val="22"/>
          <w:szCs w:val="22"/>
          <w:lang w:val="pl-PL"/>
        </w:rPr>
      </w:pPr>
    </w:p>
    <w:p w14:paraId="6428D543" w14:textId="77777777" w:rsidR="00397EA0" w:rsidRDefault="00397EA0" w:rsidP="00397EA0">
      <w:pPr>
        <w:widowControl w:val="0"/>
        <w:autoSpaceDE w:val="0"/>
        <w:autoSpaceDN w:val="0"/>
        <w:jc w:val="right"/>
        <w:textAlignment w:val="baseline"/>
        <w:rPr>
          <w:sz w:val="22"/>
          <w:szCs w:val="22"/>
          <w:lang w:val="pl-PL"/>
        </w:rPr>
      </w:pPr>
    </w:p>
    <w:p w14:paraId="0D8A51FF" w14:textId="77777777" w:rsidR="00397EA0" w:rsidRDefault="00397EA0" w:rsidP="00397EA0">
      <w:pPr>
        <w:widowControl w:val="0"/>
        <w:autoSpaceDE w:val="0"/>
        <w:autoSpaceDN w:val="0"/>
        <w:jc w:val="right"/>
        <w:textAlignment w:val="baseline"/>
        <w:rPr>
          <w:sz w:val="22"/>
          <w:szCs w:val="22"/>
          <w:lang w:val="pl-PL"/>
        </w:rPr>
      </w:pPr>
    </w:p>
    <w:sectPr w:rsidR="00397EA0">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D8817" w14:textId="77777777" w:rsidR="0053472E" w:rsidRDefault="0053472E">
      <w:r>
        <w:separator/>
      </w:r>
    </w:p>
  </w:endnote>
  <w:endnote w:type="continuationSeparator" w:id="0">
    <w:p w14:paraId="651C6E4A" w14:textId="77777777" w:rsidR="0053472E" w:rsidRDefault="00534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7C4E" w14:textId="77777777" w:rsidR="00B71726" w:rsidRDefault="00B7172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75C8A" w14:textId="77777777" w:rsidR="00397EA0" w:rsidRDefault="00397EA0">
    <w:pPr>
      <w:pStyle w:val="Stopka"/>
      <w:jc w:val="right"/>
    </w:pPr>
    <w:r>
      <w:fldChar w:fldCharType="begin"/>
    </w:r>
    <w:r>
      <w:instrText>PAGE   \* MERGEFORMAT</w:instrText>
    </w:r>
    <w:r>
      <w:fldChar w:fldCharType="separate"/>
    </w:r>
    <w:r>
      <w:rPr>
        <w:lang w:val="pl-PL"/>
      </w:rPr>
      <w:t>2</w:t>
    </w:r>
    <w:r>
      <w:fldChar w:fldCharType="end"/>
    </w:r>
  </w:p>
  <w:p w14:paraId="2B94A55B" w14:textId="77777777" w:rsidR="00B71726" w:rsidRDefault="00B7172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E736" w14:textId="77777777" w:rsidR="00B71726" w:rsidRDefault="00B717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1654D" w14:textId="77777777" w:rsidR="0053472E" w:rsidRDefault="0053472E">
      <w:r>
        <w:separator/>
      </w:r>
    </w:p>
  </w:footnote>
  <w:footnote w:type="continuationSeparator" w:id="0">
    <w:p w14:paraId="2E7C52D3" w14:textId="77777777" w:rsidR="0053472E" w:rsidRDefault="00534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234EC" w14:textId="77777777" w:rsidR="00B71726" w:rsidRDefault="00B7172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75DA8" w14:textId="77777777" w:rsidR="00B71726" w:rsidRDefault="00B7172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C2FEF" w14:textId="77777777" w:rsidR="00B71726" w:rsidRDefault="00B7172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92274703">
    <w:abstractNumId w:val="19"/>
  </w:num>
  <w:num w:numId="2" w16cid:durableId="43818189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4950266">
    <w:abstractNumId w:val="29"/>
  </w:num>
  <w:num w:numId="4" w16cid:durableId="1055279670">
    <w:abstractNumId w:val="11"/>
  </w:num>
  <w:num w:numId="5" w16cid:durableId="1271626064">
    <w:abstractNumId w:val="30"/>
  </w:num>
  <w:num w:numId="6" w16cid:durableId="1377780273">
    <w:abstractNumId w:val="32"/>
  </w:num>
  <w:num w:numId="7" w16cid:durableId="429005367">
    <w:abstractNumId w:val="35"/>
  </w:num>
  <w:num w:numId="8" w16cid:durableId="1666086400">
    <w:abstractNumId w:val="25"/>
  </w:num>
  <w:num w:numId="9" w16cid:durableId="739794775">
    <w:abstractNumId w:val="39"/>
  </w:num>
  <w:num w:numId="10" w16cid:durableId="1320033941">
    <w:abstractNumId w:val="27"/>
  </w:num>
  <w:num w:numId="11" w16cid:durableId="1661034028">
    <w:abstractNumId w:val="6"/>
  </w:num>
  <w:num w:numId="12" w16cid:durableId="2131825739">
    <w:abstractNumId w:val="10"/>
  </w:num>
  <w:num w:numId="13" w16cid:durableId="1192306096">
    <w:abstractNumId w:val="14"/>
  </w:num>
  <w:num w:numId="14" w16cid:durableId="388115581">
    <w:abstractNumId w:val="40"/>
  </w:num>
  <w:num w:numId="15" w16cid:durableId="2117670908">
    <w:abstractNumId w:val="13"/>
  </w:num>
  <w:num w:numId="16" w16cid:durableId="1318682173">
    <w:abstractNumId w:val="9"/>
  </w:num>
  <w:num w:numId="17" w16cid:durableId="885412868">
    <w:abstractNumId w:val="37"/>
  </w:num>
  <w:num w:numId="18" w16cid:durableId="1461455600">
    <w:abstractNumId w:val="28"/>
  </w:num>
  <w:num w:numId="19" w16cid:durableId="1360742737">
    <w:abstractNumId w:val="23"/>
  </w:num>
  <w:num w:numId="20" w16cid:durableId="1600135675">
    <w:abstractNumId w:val="26"/>
  </w:num>
  <w:num w:numId="21" w16cid:durableId="1177618009">
    <w:abstractNumId w:val="20"/>
  </w:num>
  <w:num w:numId="22" w16cid:durableId="851575834">
    <w:abstractNumId w:val="0"/>
  </w:num>
  <w:num w:numId="23" w16cid:durableId="158155427">
    <w:abstractNumId w:val="38"/>
  </w:num>
  <w:num w:numId="24" w16cid:durableId="533856380">
    <w:abstractNumId w:val="18"/>
  </w:num>
  <w:num w:numId="25" w16cid:durableId="942806783">
    <w:abstractNumId w:val="3"/>
  </w:num>
  <w:num w:numId="26" w16cid:durableId="2012442885">
    <w:abstractNumId w:val="31"/>
  </w:num>
  <w:num w:numId="27" w16cid:durableId="4564175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643195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95818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65810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88412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353610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44646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57389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7491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29208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223457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26184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736902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030737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85875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794796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29220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00477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349772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495820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03332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380594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472E"/>
    <w:rsid w:val="000033EA"/>
    <w:rsid w:val="0002467C"/>
    <w:rsid w:val="00040A7A"/>
    <w:rsid w:val="0007315E"/>
    <w:rsid w:val="000936CA"/>
    <w:rsid w:val="00097182"/>
    <w:rsid w:val="000B1A00"/>
    <w:rsid w:val="000C0F66"/>
    <w:rsid w:val="001764D4"/>
    <w:rsid w:val="001F341B"/>
    <w:rsid w:val="002430FD"/>
    <w:rsid w:val="00247850"/>
    <w:rsid w:val="00267340"/>
    <w:rsid w:val="00275C59"/>
    <w:rsid w:val="002E46B7"/>
    <w:rsid w:val="00337165"/>
    <w:rsid w:val="003974EB"/>
    <w:rsid w:val="00397EA0"/>
    <w:rsid w:val="003C6167"/>
    <w:rsid w:val="003F1749"/>
    <w:rsid w:val="00496551"/>
    <w:rsid w:val="004A692C"/>
    <w:rsid w:val="004C249A"/>
    <w:rsid w:val="004C4EC3"/>
    <w:rsid w:val="0050219D"/>
    <w:rsid w:val="00512FD2"/>
    <w:rsid w:val="00523F87"/>
    <w:rsid w:val="0053472E"/>
    <w:rsid w:val="00593CEB"/>
    <w:rsid w:val="005C6D38"/>
    <w:rsid w:val="005D2104"/>
    <w:rsid w:val="00614C95"/>
    <w:rsid w:val="00660027"/>
    <w:rsid w:val="00687D4A"/>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7172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0CD00"/>
  <w15:chartTrackingRefBased/>
  <w15:docId w15:val="{0363C98E-31A8-4E99-BCF0-B43A27518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7EA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97EA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66056-BDA6-4681-91C0-CFA5E5A4B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8</Pages>
  <Words>3128</Words>
  <Characters>20676</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23757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2025-05-06T06:56:00Z</cp:lastPrinted>
  <dcterms:created xsi:type="dcterms:W3CDTF">2025-05-06T07:02:00Z</dcterms:created>
  <dcterms:modified xsi:type="dcterms:W3CDTF">2025-05-06T07:02:00Z</dcterms:modified>
</cp:coreProperties>
</file>