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7CBA5" w14:textId="77777777" w:rsidR="002C36D1" w:rsidRPr="002A16E2" w:rsidRDefault="002C36D1" w:rsidP="002C36D1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4EF06E1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77C2D9E" w14:textId="77777777" w:rsidR="002C36D1" w:rsidRPr="002A16E2" w:rsidRDefault="002C36D1" w:rsidP="002C36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1EED479" w14:textId="77777777" w:rsidR="002C36D1" w:rsidRPr="002A16E2" w:rsidRDefault="002C36D1" w:rsidP="002C36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25A0A23" w14:textId="77777777" w:rsidR="002C36D1" w:rsidRPr="002A16E2" w:rsidRDefault="002C36D1" w:rsidP="002C36D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343B4EE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8114F6" w14:textId="77777777" w:rsidR="002C36D1" w:rsidRPr="00FA50AF" w:rsidRDefault="002C36D1" w:rsidP="002C36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E0DD6A3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3F03109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0960FFE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7F06880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CE5DF8C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9BDF12C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6DA13BB" w14:textId="77777777" w:rsidR="002C36D1" w:rsidRPr="002A16E2" w:rsidRDefault="002C36D1" w:rsidP="002C36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733B264" w14:textId="77777777" w:rsidR="002C36D1" w:rsidRPr="002A16E2" w:rsidRDefault="002C36D1" w:rsidP="002C36D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54F8EC8" w14:textId="77777777" w:rsidR="002C36D1" w:rsidRPr="002A16E2" w:rsidRDefault="002C36D1" w:rsidP="002C36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8254A3A" w14:textId="77777777" w:rsidR="002C36D1" w:rsidRPr="002A16E2" w:rsidRDefault="002C36D1" w:rsidP="002C36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99D560F" w14:textId="77777777" w:rsidR="002C36D1" w:rsidRPr="002A16E2" w:rsidRDefault="002C36D1" w:rsidP="002C36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3FB3FC2" w14:textId="77777777" w:rsidR="002C36D1" w:rsidRPr="002A16E2" w:rsidRDefault="002C36D1" w:rsidP="002C36D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8C9EC2A" w14:textId="77777777" w:rsidR="002C36D1" w:rsidRPr="002A16E2" w:rsidRDefault="002C36D1" w:rsidP="002C36D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575D64F" w14:textId="77777777" w:rsidR="002C36D1" w:rsidRPr="002A16E2" w:rsidRDefault="002C36D1" w:rsidP="002C36D1">
      <w:pPr>
        <w:ind w:firstLine="3969"/>
        <w:rPr>
          <w:b/>
          <w:sz w:val="22"/>
          <w:szCs w:val="22"/>
        </w:rPr>
      </w:pPr>
    </w:p>
    <w:p w14:paraId="04AB6061" w14:textId="5E31793F" w:rsidR="002C36D1" w:rsidRDefault="002C36D1" w:rsidP="002C36D1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mobilnej stacji roboczej i zestawu komputerowego typu Tower na potrzeby WZ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229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3D9D2E3F" w14:textId="77777777" w:rsidR="002C36D1" w:rsidRDefault="002C36D1" w:rsidP="002C36D1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2040BE4" w14:textId="77777777" w:rsidR="002C36D1" w:rsidRPr="00BB4283" w:rsidRDefault="002C36D1" w:rsidP="002C36D1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0048FDFA" w14:textId="7621628F" w:rsidR="002C36D1" w:rsidRPr="004E7108" w:rsidRDefault="002C36D1" w:rsidP="002C36D1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mobilnej stacji roboczej</w:t>
      </w:r>
      <w:r>
        <w:rPr>
          <w:b/>
          <w:bCs/>
          <w:color w:val="FF0000"/>
        </w:rPr>
        <w:t xml:space="preserve"> na potrzeby </w:t>
      </w:r>
      <w:r>
        <w:rPr>
          <w:b/>
          <w:bCs/>
          <w:color w:val="FF0000"/>
        </w:rPr>
        <w:t>Laboratorium CSCES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C36D1" w:rsidRPr="008A2B7D" w14:paraId="17FBCB47" w14:textId="77777777" w:rsidTr="00BC69C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4412A0" w14:textId="77777777" w:rsidR="002C36D1" w:rsidRPr="002A16E2" w:rsidRDefault="002C36D1" w:rsidP="00BC69C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8B3D72" w14:textId="77777777" w:rsidR="002C36D1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1C124E7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B1B56B" w14:textId="77777777" w:rsidR="002C36D1" w:rsidRPr="0084309D" w:rsidRDefault="002C36D1" w:rsidP="00BC69C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99B51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7185D46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BF2104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628771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DF2F6F6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F8E70D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3C4B397" w14:textId="77777777" w:rsidR="002C36D1" w:rsidRPr="008A2B7D" w:rsidRDefault="002C36D1" w:rsidP="00BC6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C2A87D7" w14:textId="77777777" w:rsidR="002C36D1" w:rsidRPr="008A2B7D" w:rsidRDefault="002C36D1" w:rsidP="00BC69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AA10BC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550B6AA" w14:textId="77777777" w:rsidR="002C36D1" w:rsidRPr="008A2B7D" w:rsidRDefault="002C36D1" w:rsidP="00BC69C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47C84B4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C36D1" w:rsidRPr="002A16E2" w14:paraId="117FC629" w14:textId="77777777" w:rsidTr="00BC69C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B22D1F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79DF4C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7822B4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D820CA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6ED793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50F55A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E13417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98519C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C36D1" w:rsidRPr="002A16E2" w14:paraId="451D1664" w14:textId="77777777" w:rsidTr="00BC69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E1C95D" w14:textId="77777777" w:rsidR="002C36D1" w:rsidRPr="002A16E2" w:rsidRDefault="002C36D1" w:rsidP="00BC69C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0021" w14:textId="49149017" w:rsidR="002C36D1" w:rsidRDefault="002C36D1" w:rsidP="00BC69C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Mobilna stacja robocza</w:t>
            </w:r>
          </w:p>
          <w:p w14:paraId="09F6F704" w14:textId="63FACBA3" w:rsidR="002C36D1" w:rsidRPr="00125021" w:rsidRDefault="002C36D1" w:rsidP="00BC69CF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(k</w:t>
            </w:r>
            <w:r>
              <w:rPr>
                <w:b/>
                <w:sz w:val="18"/>
                <w:szCs w:val="18"/>
              </w:rPr>
              <w:t>omputer przenośny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FC3D" w14:textId="77777777" w:rsidR="002C36D1" w:rsidRPr="00A47B30" w:rsidRDefault="002C36D1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9B4E" w14:textId="77777777" w:rsidR="002C36D1" w:rsidRPr="00F55968" w:rsidRDefault="002C36D1" w:rsidP="00BC6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5CB" w14:textId="77777777" w:rsidR="002C36D1" w:rsidRPr="002A16E2" w:rsidRDefault="002C36D1" w:rsidP="00BC69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739E" w14:textId="77777777" w:rsidR="002C36D1" w:rsidRPr="002A16E2" w:rsidRDefault="002C36D1" w:rsidP="00BC69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E74C70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6C4EF0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</w:tr>
      <w:tr w:rsidR="00E41F9E" w:rsidRPr="002A16E2" w14:paraId="0053F4B6" w14:textId="77777777" w:rsidTr="00BC69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1CF264" w14:textId="2FDFA370" w:rsidR="00E41F9E" w:rsidRPr="002A16E2" w:rsidRDefault="00E41F9E" w:rsidP="00BC69C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CF01" w14:textId="05D9190F" w:rsidR="00E41F9E" w:rsidRDefault="00E41F9E" w:rsidP="00BC69C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29B0" w14:textId="77777777" w:rsidR="00E41F9E" w:rsidRPr="00A47B30" w:rsidRDefault="00E41F9E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13FD" w14:textId="124C4019" w:rsidR="00E41F9E" w:rsidRDefault="00E41F9E" w:rsidP="00BC6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9C97" w14:textId="77777777" w:rsidR="00E41F9E" w:rsidRPr="002A16E2" w:rsidRDefault="00E41F9E" w:rsidP="00BC69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11DD" w14:textId="77777777" w:rsidR="00E41F9E" w:rsidRPr="002A16E2" w:rsidRDefault="00E41F9E" w:rsidP="00BC69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2E304A" w14:textId="77777777" w:rsidR="00E41F9E" w:rsidRPr="002A16E2" w:rsidRDefault="00E41F9E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FF5B08" w14:textId="77777777" w:rsidR="00E41F9E" w:rsidRPr="002A16E2" w:rsidRDefault="00E41F9E" w:rsidP="00BC69CF">
            <w:pPr>
              <w:ind w:right="425"/>
              <w:rPr>
                <w:sz w:val="22"/>
                <w:szCs w:val="22"/>
              </w:rPr>
            </w:pPr>
          </w:p>
        </w:tc>
      </w:tr>
      <w:tr w:rsidR="002C36D1" w:rsidRPr="002A16E2" w14:paraId="3A05E5A4" w14:textId="77777777" w:rsidTr="00BC69CF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F0E5EE" w14:textId="77777777" w:rsidR="002C36D1" w:rsidRDefault="002C36D1" w:rsidP="00BC69C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FB188A5" w14:textId="77777777" w:rsidR="002C36D1" w:rsidRPr="002A16E2" w:rsidRDefault="002C36D1" w:rsidP="00BC69CF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E9BA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BA3880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163541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</w:tr>
      <w:tr w:rsidR="002C36D1" w:rsidRPr="002A16E2" w14:paraId="18CB86C3" w14:textId="77777777" w:rsidTr="00BC69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47950E" w14:textId="77777777" w:rsidR="002C36D1" w:rsidRPr="002A16E2" w:rsidRDefault="002C36D1" w:rsidP="00BC69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2DF0B5" w14:textId="77777777" w:rsidR="002C36D1" w:rsidRPr="002A16E2" w:rsidRDefault="002C36D1" w:rsidP="00BC69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398E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44C259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E087EE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2FD9D63" w14:textId="77777777" w:rsidR="002C36D1" w:rsidRPr="002A16E2" w:rsidRDefault="002C36D1" w:rsidP="002C36D1">
      <w:pPr>
        <w:tabs>
          <w:tab w:val="right" w:pos="9000"/>
        </w:tabs>
        <w:rPr>
          <w:sz w:val="22"/>
          <w:szCs w:val="22"/>
        </w:rPr>
      </w:pPr>
    </w:p>
    <w:p w14:paraId="668BC1CB" w14:textId="77777777" w:rsidR="002C36D1" w:rsidRDefault="002C36D1" w:rsidP="002C36D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A9678FE" w14:textId="77777777" w:rsidR="002C36D1" w:rsidRDefault="002C36D1" w:rsidP="002C36D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……………..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9AC5F80" w14:textId="77777777" w:rsidR="002C36D1" w:rsidRPr="002A16E2" w:rsidRDefault="002C36D1" w:rsidP="002C36D1">
      <w:pPr>
        <w:widowControl w:val="0"/>
        <w:jc w:val="both"/>
        <w:rPr>
          <w:b/>
          <w:sz w:val="22"/>
          <w:szCs w:val="22"/>
        </w:rPr>
      </w:pPr>
    </w:p>
    <w:p w14:paraId="04D85FF6" w14:textId="77777777" w:rsidR="002C36D1" w:rsidRPr="002A16E2" w:rsidRDefault="002C36D1" w:rsidP="002C36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BE60527" w14:textId="77777777" w:rsidR="002C36D1" w:rsidRPr="002A16E2" w:rsidRDefault="002C36D1" w:rsidP="002C36D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260B07D" w14:textId="77777777" w:rsidR="002C36D1" w:rsidRDefault="002C36D1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25F870D" w14:textId="77777777" w:rsidR="002C36D1" w:rsidRDefault="002C36D1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CCB6D1" w14:textId="77777777" w:rsidR="002C36D1" w:rsidRDefault="002C36D1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2E08B74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DDC57E0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6B0366A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4C2DE07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F06C826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5D2C5E2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338779C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DEFFB3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EF1AF67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CA26146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A6AF533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1BC2A07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E07FDE4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5F5276F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7F3B964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7F9E3EA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A6296B9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5E3EC23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C43BCEC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14EA525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6CEC4F7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21EF169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F8CC1D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F326BB7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EA2A01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25CFA0E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C78B124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B1860AB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81E6AE5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A19CB03" w14:textId="77777777" w:rsidR="004651F7" w:rsidRDefault="004651F7" w:rsidP="002C36D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8E5980" w14:textId="77777777" w:rsidR="002C36D1" w:rsidRPr="00BB4283" w:rsidRDefault="002C36D1" w:rsidP="002C36D1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750C5ACA" w14:textId="513D1895" w:rsidR="002C36D1" w:rsidRPr="002A16E2" w:rsidRDefault="002C36D1" w:rsidP="002C36D1">
      <w:pPr>
        <w:widowControl w:val="0"/>
        <w:ind w:right="1"/>
        <w:jc w:val="both"/>
        <w:rPr>
          <w:sz w:val="22"/>
          <w:szCs w:val="22"/>
        </w:rPr>
      </w:pPr>
      <w:r w:rsidRPr="006131DB">
        <w:rPr>
          <w:b/>
          <w:bCs/>
          <w:color w:val="FF0000"/>
        </w:rPr>
        <w:t xml:space="preserve">Dostawa </w:t>
      </w:r>
      <w:r w:rsidR="004651F7">
        <w:rPr>
          <w:b/>
          <w:bCs/>
          <w:color w:val="FF0000"/>
        </w:rPr>
        <w:t>zestawu komputerowego typu Tower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C36D1" w:rsidRPr="008A2B7D" w14:paraId="77A2F1D7" w14:textId="77777777" w:rsidTr="00BC69C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03E8AC" w14:textId="77777777" w:rsidR="002C36D1" w:rsidRPr="002A16E2" w:rsidRDefault="002C36D1" w:rsidP="00BC69C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0200E7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E95F7B" w14:textId="77777777" w:rsidR="002C36D1" w:rsidRPr="0084309D" w:rsidRDefault="002C36D1" w:rsidP="00BC69C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00C90D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72DC99F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9CA0B2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CD8E86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1E19DEC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74284C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E3AC2FA" w14:textId="77777777" w:rsidR="002C36D1" w:rsidRPr="008A2B7D" w:rsidRDefault="002C36D1" w:rsidP="00BC6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F56D9B8" w14:textId="77777777" w:rsidR="002C36D1" w:rsidRPr="008A2B7D" w:rsidRDefault="002C36D1" w:rsidP="00BC69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EB4D13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AF89497" w14:textId="77777777" w:rsidR="002C36D1" w:rsidRPr="008A2B7D" w:rsidRDefault="002C36D1" w:rsidP="00BC69C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D6931A8" w14:textId="77777777" w:rsidR="002C36D1" w:rsidRPr="008A2B7D" w:rsidRDefault="002C36D1" w:rsidP="00BC69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C36D1" w:rsidRPr="002A16E2" w14:paraId="4863AB57" w14:textId="77777777" w:rsidTr="00BC69C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24B007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81DE2D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3531D4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C53E72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F99099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2D4116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269414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0B87C1" w14:textId="77777777" w:rsidR="002C36D1" w:rsidRPr="002A16E2" w:rsidRDefault="002C36D1" w:rsidP="00BC69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C36D1" w:rsidRPr="002A16E2" w14:paraId="0608FC67" w14:textId="77777777" w:rsidTr="00BC69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B0F33C" w14:textId="77777777" w:rsidR="002C36D1" w:rsidRDefault="002C36D1" w:rsidP="00BC69C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1B57" w14:textId="30271701" w:rsidR="002C36D1" w:rsidRDefault="004651F7" w:rsidP="00BC69C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Zestaw komputerowy typu Tower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F2C2" w14:textId="77777777" w:rsidR="002C36D1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Procesor: ………………………</w:t>
            </w:r>
          </w:p>
          <w:p w14:paraId="7C915170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Pamięć operacyjna RAM: ………………………</w:t>
            </w:r>
          </w:p>
          <w:p w14:paraId="3BAD73A4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twardy: ………………………...</w:t>
            </w:r>
          </w:p>
          <w:p w14:paraId="3BC6572D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58CC8462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</w:t>
            </w:r>
          </w:p>
          <w:p w14:paraId="7690F360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Płyta główna: ………………………...</w:t>
            </w:r>
          </w:p>
          <w:p w14:paraId="47214922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Obudowa: ………………………...</w:t>
            </w:r>
          </w:p>
          <w:p w14:paraId="537066ED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Zasilacz: ………………………..</w:t>
            </w:r>
          </w:p>
          <w:p w14:paraId="6431AAB8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Klawiatura:</w:t>
            </w:r>
          </w:p>
          <w:p w14:paraId="7EB1D56D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………………………...</w:t>
            </w:r>
          </w:p>
          <w:p w14:paraId="41B5242E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Mysz:</w:t>
            </w:r>
          </w:p>
          <w:p w14:paraId="1D568861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………………………...</w:t>
            </w:r>
          </w:p>
          <w:p w14:paraId="303D64B5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Monitor:</w:t>
            </w:r>
          </w:p>
          <w:p w14:paraId="59B34E0F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7940C9CC" w14:textId="77777777" w:rsidR="004651F7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operacyjny:</w:t>
            </w:r>
          </w:p>
          <w:p w14:paraId="6CD5AA93" w14:textId="5D47654C" w:rsidR="004651F7" w:rsidRPr="00A47B30" w:rsidRDefault="004651F7" w:rsidP="00BC69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BEAA" w14:textId="77777777" w:rsidR="002C36D1" w:rsidRDefault="002C36D1" w:rsidP="00BC6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63F0" w14:textId="77777777" w:rsidR="002C36D1" w:rsidRPr="002A16E2" w:rsidRDefault="002C36D1" w:rsidP="00BC69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C267" w14:textId="77777777" w:rsidR="002C36D1" w:rsidRPr="002A16E2" w:rsidRDefault="002C36D1" w:rsidP="00BC69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24EFEA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14BFA6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</w:tr>
      <w:tr w:rsidR="002C36D1" w:rsidRPr="002A16E2" w14:paraId="70A60B0A" w14:textId="77777777" w:rsidTr="00BC69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C7BEA1" w14:textId="77777777" w:rsidR="002C36D1" w:rsidRDefault="002C36D1" w:rsidP="00BC69C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6E8FDB5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  <w:p w14:paraId="3359CCB7" w14:textId="77777777" w:rsidR="002C36D1" w:rsidRDefault="002C36D1" w:rsidP="00BC69C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70F58A8" w14:textId="77777777" w:rsidR="002C36D1" w:rsidRPr="002A16E2" w:rsidRDefault="002C36D1" w:rsidP="00BC69C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E625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31ED5D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6BCD0C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</w:tr>
      <w:tr w:rsidR="002C36D1" w:rsidRPr="002A16E2" w14:paraId="5B56043D" w14:textId="77777777" w:rsidTr="00BC69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027BFD" w14:textId="77777777" w:rsidR="002C36D1" w:rsidRPr="002A16E2" w:rsidRDefault="002C36D1" w:rsidP="00BC69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35B6E67" w14:textId="77777777" w:rsidR="002C36D1" w:rsidRPr="002A16E2" w:rsidRDefault="002C36D1" w:rsidP="00BC69CF">
            <w:pPr>
              <w:rPr>
                <w:sz w:val="22"/>
                <w:szCs w:val="22"/>
              </w:rPr>
            </w:pPr>
          </w:p>
          <w:p w14:paraId="75A748EB" w14:textId="77777777" w:rsidR="002C36D1" w:rsidRPr="002A16E2" w:rsidRDefault="002C36D1" w:rsidP="00BC69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DA567F8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4DAA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BA51EB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E57212" w14:textId="77777777" w:rsidR="002C36D1" w:rsidRPr="002A16E2" w:rsidRDefault="002C36D1" w:rsidP="00BC69C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3F8CFBC" w14:textId="13444E28" w:rsidR="004651F7" w:rsidRPr="002A16E2" w:rsidRDefault="004651F7" w:rsidP="004651F7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zestaw komputerowy typu Tower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B4661C0" w14:textId="77777777" w:rsidR="004651F7" w:rsidRPr="002A16E2" w:rsidRDefault="004651F7" w:rsidP="004651F7">
      <w:pPr>
        <w:tabs>
          <w:tab w:val="right" w:pos="9000"/>
        </w:tabs>
        <w:rPr>
          <w:sz w:val="22"/>
          <w:szCs w:val="22"/>
        </w:rPr>
      </w:pPr>
    </w:p>
    <w:p w14:paraId="0DED80FD" w14:textId="77777777" w:rsidR="002C36D1" w:rsidRPr="002A16E2" w:rsidRDefault="002C36D1" w:rsidP="002C36D1">
      <w:pPr>
        <w:tabs>
          <w:tab w:val="right" w:pos="9000"/>
        </w:tabs>
        <w:rPr>
          <w:sz w:val="22"/>
          <w:szCs w:val="22"/>
        </w:rPr>
      </w:pPr>
    </w:p>
    <w:p w14:paraId="72DBC3F0" w14:textId="77777777" w:rsidR="004651F7" w:rsidRDefault="004651F7" w:rsidP="002C36D1">
      <w:pPr>
        <w:widowControl w:val="0"/>
        <w:jc w:val="both"/>
        <w:rPr>
          <w:b/>
          <w:sz w:val="22"/>
          <w:szCs w:val="22"/>
        </w:rPr>
      </w:pPr>
    </w:p>
    <w:p w14:paraId="6B7A21CE" w14:textId="49C70370" w:rsidR="002C36D1" w:rsidRDefault="002C36D1" w:rsidP="002C36D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 w:rsidR="004651F7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4651F7"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76FC902" w14:textId="77777777" w:rsidR="002C36D1" w:rsidRDefault="002C36D1" w:rsidP="002C36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67F1E3B" w14:textId="77777777" w:rsidR="002C36D1" w:rsidRDefault="002C36D1" w:rsidP="002C36D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5B7825D" w14:textId="77777777" w:rsidR="002C36D1" w:rsidRPr="002A16E2" w:rsidRDefault="002C36D1" w:rsidP="002C36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C112E30" w14:textId="77777777" w:rsidR="002C36D1" w:rsidRPr="002A16E2" w:rsidRDefault="002C36D1" w:rsidP="002C36D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A25996A" w14:textId="77777777" w:rsidR="002C36D1" w:rsidRPr="002A16E2" w:rsidRDefault="002C36D1" w:rsidP="002C36D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F7B5743" w14:textId="77777777" w:rsidR="002C36D1" w:rsidRPr="00E63BA7" w:rsidRDefault="002C36D1" w:rsidP="002C36D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CFAAC9" w14:textId="77777777" w:rsidR="002C36D1" w:rsidRPr="00E63BA7" w:rsidRDefault="002C36D1" w:rsidP="002C36D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5ED7CE30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180DFA3B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6B456766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609C9636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723B6DA8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6CEAB047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02798384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0AB70BD7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2B4DE304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660AEBDB" w14:textId="77777777" w:rsidR="002C36D1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4C07123A" w14:textId="77777777" w:rsidR="002C36D1" w:rsidRPr="002A16E2" w:rsidRDefault="002C36D1" w:rsidP="002C36D1">
      <w:pPr>
        <w:tabs>
          <w:tab w:val="left" w:pos="426"/>
        </w:tabs>
        <w:jc w:val="both"/>
        <w:rPr>
          <w:sz w:val="22"/>
          <w:szCs w:val="22"/>
        </w:rPr>
      </w:pPr>
    </w:p>
    <w:p w14:paraId="46531F2D" w14:textId="77777777" w:rsidR="002C36D1" w:rsidRDefault="002C36D1" w:rsidP="002C36D1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65B3BE9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DA58607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5AFE36FA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5E2DF648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5FC38467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2D85AF00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5828E66C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4AE4A2A8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3E89DB9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88A5655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31EFD047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60F35313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6344D54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D1A692E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0E7E9883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02C46E72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2429A21E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E977EF4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8B9D4DF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B697F74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9850C02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55F1A36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6BFC6F1F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03FB63B6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B3C7E3A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161CFD1E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030D322A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34C73D70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63860CF3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5E972920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05445A09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420EEF3E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11A9769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4FA5F053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4FFF7374" w14:textId="77777777" w:rsidR="004651F7" w:rsidRDefault="004651F7" w:rsidP="002C36D1">
      <w:pPr>
        <w:rPr>
          <w:b/>
          <w:sz w:val="22"/>
          <w:szCs w:val="22"/>
          <w:u w:val="single"/>
        </w:rPr>
      </w:pPr>
    </w:p>
    <w:p w14:paraId="7DDFCE98" w14:textId="170109C9" w:rsidR="002C36D1" w:rsidRPr="002A16E2" w:rsidRDefault="002C36D1" w:rsidP="002C36D1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E05A7D7" w14:textId="77777777" w:rsidR="002C36D1" w:rsidRDefault="002C36D1" w:rsidP="002C36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A049815" w14:textId="77777777" w:rsidR="002C36D1" w:rsidRPr="001E70CA" w:rsidRDefault="002C36D1" w:rsidP="002C36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6D4B2136" w14:textId="77777777" w:rsidR="002C36D1" w:rsidRPr="003E2056" w:rsidRDefault="002C36D1" w:rsidP="002C36D1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6460EAC" w14:textId="77777777" w:rsidR="002C36D1" w:rsidRPr="002A16E2" w:rsidRDefault="002C36D1" w:rsidP="002C36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ADD8A3" w14:textId="77777777" w:rsidR="002C36D1" w:rsidRPr="002A16E2" w:rsidRDefault="002C36D1" w:rsidP="002C36D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5CE4AB" w14:textId="77777777" w:rsidR="002C36D1" w:rsidRPr="002A16E2" w:rsidRDefault="002C36D1" w:rsidP="002C36D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BD4CE9" w14:textId="77777777" w:rsidR="002C36D1" w:rsidRPr="002A16E2" w:rsidRDefault="002C36D1" w:rsidP="002C36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36D1" w:rsidRPr="002A16E2" w14:paraId="5D7A210E" w14:textId="77777777" w:rsidTr="00BC69C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C69D9" w14:textId="77777777" w:rsidR="002C36D1" w:rsidRPr="002A16E2" w:rsidRDefault="002C36D1" w:rsidP="00BC69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5968E" w14:textId="77777777" w:rsidR="002C36D1" w:rsidRPr="002A16E2" w:rsidRDefault="002C36D1" w:rsidP="00BC69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85D8E91" w14:textId="77777777" w:rsidR="002C36D1" w:rsidRPr="002A16E2" w:rsidRDefault="002C36D1" w:rsidP="00BC69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3275D" w14:textId="77777777" w:rsidR="002C36D1" w:rsidRPr="002A16E2" w:rsidRDefault="002C36D1" w:rsidP="00BC69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C36D1" w:rsidRPr="002A16E2" w14:paraId="40E44723" w14:textId="77777777" w:rsidTr="00BC69C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3031C" w14:textId="77777777" w:rsidR="002C36D1" w:rsidRPr="002A16E2" w:rsidRDefault="002C36D1" w:rsidP="00BC69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B07A9" w14:textId="77777777" w:rsidR="002C36D1" w:rsidRPr="002A16E2" w:rsidRDefault="002C36D1" w:rsidP="00BC69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1CAF7" w14:textId="77777777" w:rsidR="002C36D1" w:rsidRPr="002A16E2" w:rsidRDefault="002C36D1" w:rsidP="00BC69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C36D1" w:rsidRPr="002A16E2" w14:paraId="78F4EB29" w14:textId="77777777" w:rsidTr="00BC69C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9E8A7" w14:textId="77777777" w:rsidR="002C36D1" w:rsidRPr="002A16E2" w:rsidRDefault="002C36D1" w:rsidP="00BC69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F0777" w14:textId="77777777" w:rsidR="002C36D1" w:rsidRPr="002A16E2" w:rsidRDefault="002C36D1" w:rsidP="00BC69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E2DEE" w14:textId="77777777" w:rsidR="002C36D1" w:rsidRPr="002A16E2" w:rsidRDefault="002C36D1" w:rsidP="00BC69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6EE6CB8" w14:textId="77777777" w:rsidR="002C36D1" w:rsidRPr="002A16E2" w:rsidRDefault="002C36D1" w:rsidP="002C36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3CDAD2D" w14:textId="77777777" w:rsidR="002C36D1" w:rsidRPr="002A16E2" w:rsidRDefault="002C36D1" w:rsidP="002C36D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4798B7C" w14:textId="77777777" w:rsidR="002C36D1" w:rsidRPr="002A16E2" w:rsidRDefault="002C36D1" w:rsidP="002C36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5E902B8" w14:textId="77777777" w:rsidR="002C36D1" w:rsidRPr="002A16E2" w:rsidRDefault="002C36D1" w:rsidP="002C36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71A0B2E" w14:textId="77777777" w:rsidR="002C36D1" w:rsidRPr="002A16E2" w:rsidRDefault="002C36D1" w:rsidP="002C36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D2BE8B6" w14:textId="77777777" w:rsidR="002C36D1" w:rsidRPr="002A16E2" w:rsidRDefault="002C36D1" w:rsidP="002C36D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8B517A" w14:textId="77777777" w:rsidR="002C36D1" w:rsidRPr="002A16E2" w:rsidRDefault="002C36D1" w:rsidP="002C36D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3C19A78" w14:textId="77777777" w:rsidR="002C36D1" w:rsidRPr="002A16E2" w:rsidRDefault="002C36D1" w:rsidP="002C36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54FF609" w14:textId="77777777" w:rsidR="002C36D1" w:rsidRPr="002A16E2" w:rsidRDefault="002C36D1" w:rsidP="002C36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79EAEA1" w14:textId="77777777" w:rsidR="002C36D1" w:rsidRPr="00F47191" w:rsidRDefault="002C36D1" w:rsidP="002C36D1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397C10C" w14:textId="77777777" w:rsidR="00FE545C" w:rsidRPr="002C36D1" w:rsidRDefault="00FE545C" w:rsidP="002C36D1"/>
    <w:sectPr w:rsidR="00FE545C" w:rsidRPr="002C3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55B13" w14:textId="77777777" w:rsidR="00A660FD" w:rsidRDefault="00A660FD">
      <w:r>
        <w:separator/>
      </w:r>
    </w:p>
  </w:endnote>
  <w:endnote w:type="continuationSeparator" w:id="0">
    <w:p w14:paraId="4B8BDAC3" w14:textId="77777777" w:rsidR="00A660FD" w:rsidRDefault="00A66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EAA32" w14:textId="77777777" w:rsidR="00E66EA3" w:rsidRDefault="00E66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755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D3646" w14:textId="77777777" w:rsidR="00E66EA3" w:rsidRDefault="00E66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E1712" w14:textId="77777777" w:rsidR="00A660FD" w:rsidRDefault="00A660FD">
      <w:r>
        <w:separator/>
      </w:r>
    </w:p>
  </w:footnote>
  <w:footnote w:type="continuationSeparator" w:id="0">
    <w:p w14:paraId="5D4062E1" w14:textId="77777777" w:rsidR="00A660FD" w:rsidRDefault="00A66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5C896" w14:textId="77777777" w:rsidR="00E66EA3" w:rsidRDefault="00E66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3FCA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891B1" w14:textId="77777777" w:rsidR="00E66EA3" w:rsidRDefault="00E66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81497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46127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8570896">
    <w:abstractNumId w:val="0"/>
  </w:num>
  <w:num w:numId="4" w16cid:durableId="1315991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0F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36D1"/>
    <w:rsid w:val="00315A4A"/>
    <w:rsid w:val="004651F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60F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1F9E"/>
    <w:rsid w:val="00E44371"/>
    <w:rsid w:val="00E66EA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038CD6C"/>
  <w15:chartTrackingRefBased/>
  <w15:docId w15:val="{F930D909-049A-4C61-BDC6-D98B6FF09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6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830</Words>
  <Characters>6007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2025-04-30T07:02:00Z</cp:lastPrinted>
  <dcterms:created xsi:type="dcterms:W3CDTF">2025-04-30T06:40:00Z</dcterms:created>
  <dcterms:modified xsi:type="dcterms:W3CDTF">2025-04-30T07:08:00Z</dcterms:modified>
</cp:coreProperties>
</file>