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44674" w:rsidP="00201846">
      <w:pPr>
        <w:jc w:val="right"/>
        <w:rPr>
          <w:sz w:val="22"/>
          <w:szCs w:val="22"/>
        </w:rPr>
      </w:pPr>
      <w:bookmarkStart w:id="0" w:name="_Hlk53520193"/>
      <w:r w:rsidRPr="0084467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44674">
        <w:rPr>
          <w:sz w:val="22"/>
          <w:szCs w:val="22"/>
        </w:rPr>
        <w:t>2025-05-07</w:t>
      </w:r>
    </w:p>
    <w:p w:rsidR="00844674" w:rsidRPr="00844674" w:rsidRDefault="00201846" w:rsidP="0020184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844674" w:rsidRPr="00844674">
        <w:rPr>
          <w:b/>
          <w:bCs/>
          <w:sz w:val="22"/>
          <w:szCs w:val="22"/>
        </w:rPr>
        <w:t>kademia Górniczo - Hutnicza</w:t>
      </w:r>
    </w:p>
    <w:p w:rsidR="00844674" w:rsidRPr="00844674" w:rsidRDefault="00844674" w:rsidP="00201846">
      <w:pPr>
        <w:rPr>
          <w:b/>
          <w:bCs/>
          <w:sz w:val="22"/>
          <w:szCs w:val="22"/>
        </w:rPr>
      </w:pPr>
      <w:r w:rsidRPr="00844674">
        <w:rPr>
          <w:b/>
          <w:bCs/>
          <w:sz w:val="22"/>
          <w:szCs w:val="22"/>
        </w:rPr>
        <w:t>im. Stanisława Staszica w Krakowie</w:t>
      </w:r>
    </w:p>
    <w:p w:rsidR="00FB7F50" w:rsidRPr="002245BE" w:rsidRDefault="00844674" w:rsidP="00201846">
      <w:pPr>
        <w:rPr>
          <w:b/>
          <w:bCs/>
          <w:sz w:val="22"/>
          <w:szCs w:val="22"/>
        </w:rPr>
      </w:pPr>
      <w:r w:rsidRPr="00844674">
        <w:rPr>
          <w:b/>
          <w:bCs/>
          <w:sz w:val="22"/>
          <w:szCs w:val="22"/>
        </w:rPr>
        <w:t>Dział Zamówień Publicznych</w:t>
      </w:r>
    </w:p>
    <w:p w:rsidR="00FB7F50" w:rsidRPr="002245BE" w:rsidRDefault="00844674" w:rsidP="00201846">
      <w:pPr>
        <w:rPr>
          <w:sz w:val="22"/>
          <w:szCs w:val="22"/>
        </w:rPr>
      </w:pPr>
      <w:r w:rsidRPr="0084467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44674">
        <w:rPr>
          <w:sz w:val="22"/>
          <w:szCs w:val="22"/>
        </w:rPr>
        <w:t>30</w:t>
      </w:r>
    </w:p>
    <w:p w:rsidR="00FB7F50" w:rsidRPr="002245BE" w:rsidRDefault="00844674" w:rsidP="00201846">
      <w:pPr>
        <w:rPr>
          <w:sz w:val="22"/>
          <w:szCs w:val="22"/>
        </w:rPr>
      </w:pPr>
      <w:r w:rsidRPr="0084467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44674">
        <w:rPr>
          <w:sz w:val="22"/>
          <w:szCs w:val="22"/>
        </w:rPr>
        <w:t>Kraków</w:t>
      </w:r>
    </w:p>
    <w:p w:rsidR="008642B3" w:rsidRDefault="00A17CDB" w:rsidP="00201846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201846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201846" w:rsidRDefault="00201846" w:rsidP="0020184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44674" w:rsidRPr="00607F9B" w:rsidTr="002A1CC3">
        <w:trPr>
          <w:trHeight w:val="638"/>
        </w:trPr>
        <w:tc>
          <w:tcPr>
            <w:tcW w:w="959" w:type="dxa"/>
            <w:shd w:val="clear" w:color="auto" w:fill="auto"/>
          </w:tcPr>
          <w:p w:rsidR="00844674" w:rsidRPr="00607F9B" w:rsidRDefault="00844674" w:rsidP="0020184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4674" w:rsidRPr="00607F9B" w:rsidRDefault="00844674" w:rsidP="0020184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4467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4467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4674">
              <w:rPr>
                <w:b/>
                <w:bCs/>
                <w:sz w:val="22"/>
                <w:szCs w:val="22"/>
              </w:rPr>
              <w:t xml:space="preserve">Dostawa drukarki 3D dla </w:t>
            </w:r>
            <w:proofErr w:type="spellStart"/>
            <w:r w:rsidRPr="00844674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844674">
              <w:rPr>
                <w:b/>
                <w:bCs/>
                <w:sz w:val="22"/>
                <w:szCs w:val="22"/>
              </w:rPr>
              <w:t xml:space="preserve"> - DE-dzp.272-201/25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44674">
              <w:rPr>
                <w:b/>
                <w:sz w:val="22"/>
                <w:szCs w:val="22"/>
              </w:rPr>
              <w:t>DE-dzp.272-201/25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01846" w:rsidRDefault="00201846" w:rsidP="0020184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8642B3" w:rsidRDefault="00C65E53" w:rsidP="0020184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44674" w:rsidTr="002A1C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44674" w:rsidRPr="00D26ED6" w:rsidRDefault="00844674" w:rsidP="002A1CC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44674">
              <w:rPr>
                <w:b/>
                <w:sz w:val="22"/>
                <w:szCs w:val="22"/>
              </w:rPr>
              <w:t>TechForge</w:t>
            </w:r>
            <w:proofErr w:type="spellEnd"/>
            <w:r w:rsidRPr="00844674">
              <w:rPr>
                <w:b/>
                <w:sz w:val="22"/>
                <w:szCs w:val="22"/>
              </w:rPr>
              <w:t xml:space="preserve"> International spółka z ograniczoną odpowiedzialnością</w:t>
            </w:r>
          </w:p>
          <w:p w:rsidR="00844674" w:rsidRPr="009F0E5C" w:rsidRDefault="00844674" w:rsidP="002A1CC3">
            <w:pPr>
              <w:jc w:val="both"/>
              <w:rPr>
                <w:bCs/>
                <w:sz w:val="22"/>
                <w:szCs w:val="22"/>
              </w:rPr>
            </w:pPr>
            <w:r w:rsidRPr="00844674">
              <w:rPr>
                <w:bCs/>
                <w:sz w:val="22"/>
                <w:szCs w:val="22"/>
              </w:rPr>
              <w:t>Floriana Ceynowy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4674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44674" w:rsidRPr="009F0E5C" w:rsidRDefault="00844674" w:rsidP="002A1CC3">
            <w:pPr>
              <w:jc w:val="both"/>
              <w:rPr>
                <w:bCs/>
                <w:sz w:val="22"/>
                <w:szCs w:val="22"/>
              </w:rPr>
            </w:pPr>
            <w:r w:rsidRPr="00844674">
              <w:rPr>
                <w:bCs/>
                <w:sz w:val="22"/>
                <w:szCs w:val="22"/>
              </w:rPr>
              <w:t>77-100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44674">
              <w:rPr>
                <w:bCs/>
                <w:sz w:val="22"/>
                <w:szCs w:val="22"/>
              </w:rPr>
              <w:t>Bytów</w:t>
            </w:r>
          </w:p>
          <w:p w:rsidR="00844674" w:rsidRPr="00D26ED6" w:rsidRDefault="00844674" w:rsidP="002A1CC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44674">
              <w:rPr>
                <w:b/>
                <w:sz w:val="22"/>
                <w:szCs w:val="22"/>
              </w:rPr>
              <w:t>6 384.93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44674" w:rsidRDefault="00844674" w:rsidP="002A1CC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985"/>
        <w:gridCol w:w="1842"/>
        <w:gridCol w:w="2127"/>
      </w:tblGrid>
      <w:tr w:rsidR="00201846" w:rsidRPr="008567C7" w:rsidTr="00201846">
        <w:trPr>
          <w:trHeight w:val="510"/>
        </w:trPr>
        <w:tc>
          <w:tcPr>
            <w:tcW w:w="709" w:type="dxa"/>
            <w:vAlign w:val="center"/>
          </w:tcPr>
          <w:p w:rsidR="00201846" w:rsidRPr="008567C7" w:rsidRDefault="002018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201846" w:rsidRPr="008567C7" w:rsidRDefault="002018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201846" w:rsidRPr="008567C7" w:rsidRDefault="002018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:rsidR="00201846" w:rsidRPr="008567C7" w:rsidRDefault="0020184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:rsidR="00201846" w:rsidRPr="008567C7" w:rsidRDefault="0020184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01846" w:rsidRPr="008567C7" w:rsidTr="00201846">
        <w:tc>
          <w:tcPr>
            <w:tcW w:w="709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201846" w:rsidRPr="002B6761" w:rsidRDefault="00201846" w:rsidP="002A1CC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44674">
              <w:rPr>
                <w:rFonts w:ascii="Times New Roman" w:hAnsi="Times New Roman" w:cs="Times New Roman"/>
                <w:b/>
                <w:sz w:val="18"/>
                <w:szCs w:val="18"/>
              </w:rPr>
              <w:t>TechForge</w:t>
            </w:r>
            <w:proofErr w:type="spellEnd"/>
            <w:r w:rsidRPr="0084467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International spółka z ograniczoną odpowiedzialnością</w:t>
            </w:r>
          </w:p>
          <w:p w:rsidR="00201846" w:rsidRPr="008567C7" w:rsidRDefault="00201846" w:rsidP="002A1CC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Floriana Ceynowy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01846" w:rsidRPr="001B7815" w:rsidRDefault="00201846" w:rsidP="002A1C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985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58,91</w:t>
            </w:r>
          </w:p>
        </w:tc>
        <w:tc>
          <w:tcPr>
            <w:tcW w:w="1842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98,91</w:t>
            </w:r>
          </w:p>
        </w:tc>
      </w:tr>
      <w:tr w:rsidR="00201846" w:rsidRPr="008567C7" w:rsidTr="00201846">
        <w:tc>
          <w:tcPr>
            <w:tcW w:w="709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:rsidR="00201846" w:rsidRPr="002B6761" w:rsidRDefault="00201846" w:rsidP="002A1CC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/>
                <w:sz w:val="18"/>
                <w:szCs w:val="18"/>
              </w:rPr>
              <w:t>Pro3Ds Paweł Krawczyk</w:t>
            </w:r>
          </w:p>
          <w:p w:rsidR="00201846" w:rsidRPr="008567C7" w:rsidRDefault="00201846" w:rsidP="002A1CC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Lotników Polskich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/305</w:t>
            </w:r>
          </w:p>
          <w:p w:rsidR="00201846" w:rsidRPr="001B7815" w:rsidRDefault="00201846" w:rsidP="002A1C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21-040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Świdnik</w:t>
            </w:r>
          </w:p>
        </w:tc>
        <w:tc>
          <w:tcPr>
            <w:tcW w:w="1985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43,69</w:t>
            </w:r>
          </w:p>
        </w:tc>
        <w:tc>
          <w:tcPr>
            <w:tcW w:w="1842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83,69</w:t>
            </w:r>
          </w:p>
        </w:tc>
      </w:tr>
      <w:tr w:rsidR="00201846" w:rsidRPr="008567C7" w:rsidTr="00201846">
        <w:tc>
          <w:tcPr>
            <w:tcW w:w="709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201846" w:rsidRPr="002B6761" w:rsidRDefault="00201846" w:rsidP="002A1CC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FUTURE TECHNOLOGY AND DEVELOPMENT GROUP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201846" w:rsidRPr="008567C7" w:rsidRDefault="00201846" w:rsidP="002A1CC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Marii Skłodowskiej Curie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/W</w:t>
            </w:r>
          </w:p>
          <w:p w:rsidR="00201846" w:rsidRPr="001B7815" w:rsidRDefault="00201846" w:rsidP="002A1C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985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201846" w:rsidRPr="008567C7" w:rsidTr="00201846">
        <w:tc>
          <w:tcPr>
            <w:tcW w:w="709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vAlign w:val="center"/>
          </w:tcPr>
          <w:p w:rsidR="00201846" w:rsidRPr="002B6761" w:rsidRDefault="00201846" w:rsidP="002A1CC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/>
                <w:sz w:val="18"/>
                <w:szCs w:val="18"/>
              </w:rPr>
              <w:t>BOTLAND B. DERKACZ SPÓŁKA KOMANDYTOWA</w:t>
            </w:r>
          </w:p>
          <w:p w:rsidR="00201846" w:rsidRPr="008567C7" w:rsidRDefault="00201846" w:rsidP="002A1CC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Gola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25a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01846" w:rsidRPr="001B7815" w:rsidRDefault="00201846" w:rsidP="002A1C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63-640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bRALIN</w:t>
            </w:r>
            <w:proofErr w:type="spellEnd"/>
          </w:p>
        </w:tc>
        <w:tc>
          <w:tcPr>
            <w:tcW w:w="1985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201846" w:rsidRPr="008567C7" w:rsidTr="00201846">
        <w:tc>
          <w:tcPr>
            <w:tcW w:w="709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201846" w:rsidRPr="002B6761" w:rsidRDefault="00201846" w:rsidP="002A1CC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/>
                <w:sz w:val="18"/>
                <w:szCs w:val="18"/>
              </w:rPr>
              <w:t>GLOBAL 3D sp. z o.o.</w:t>
            </w:r>
          </w:p>
          <w:p w:rsidR="00201846" w:rsidRPr="008567C7" w:rsidRDefault="00201846" w:rsidP="002A1CC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01846" w:rsidRPr="001B7815" w:rsidRDefault="00201846" w:rsidP="002A1C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48-300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4674">
              <w:rPr>
                <w:rFonts w:ascii="Times New Roman" w:hAnsi="Times New Roman" w:cs="Times New Roman"/>
                <w:bCs/>
                <w:sz w:val="18"/>
                <w:szCs w:val="18"/>
              </w:rPr>
              <w:t>Nysa</w:t>
            </w:r>
          </w:p>
        </w:tc>
        <w:tc>
          <w:tcPr>
            <w:tcW w:w="1985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54,61</w:t>
            </w:r>
          </w:p>
        </w:tc>
        <w:tc>
          <w:tcPr>
            <w:tcW w:w="1842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201846" w:rsidRPr="008567C7" w:rsidRDefault="00201846" w:rsidP="002A1C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674">
              <w:rPr>
                <w:rFonts w:ascii="Times New Roman" w:hAnsi="Times New Roman" w:cs="Times New Roman"/>
                <w:sz w:val="18"/>
                <w:szCs w:val="18"/>
              </w:rPr>
              <w:t xml:space="preserve">  54,61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D7E" w:rsidRDefault="00DB5D7E">
      <w:r>
        <w:separator/>
      </w:r>
    </w:p>
  </w:endnote>
  <w:endnote w:type="continuationSeparator" w:id="0">
    <w:p w:rsidR="00DB5D7E" w:rsidRDefault="00DB5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D7E" w:rsidRDefault="00DB5D7E">
      <w:r>
        <w:separator/>
      </w:r>
    </w:p>
  </w:footnote>
  <w:footnote w:type="continuationSeparator" w:id="0">
    <w:p w:rsidR="00DB5D7E" w:rsidRDefault="00DB5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D7E"/>
    <w:rsid w:val="00005838"/>
    <w:rsid w:val="00022322"/>
    <w:rsid w:val="00042497"/>
    <w:rsid w:val="000C1E6F"/>
    <w:rsid w:val="000E4E56"/>
    <w:rsid w:val="001A1468"/>
    <w:rsid w:val="001B7815"/>
    <w:rsid w:val="001C31ED"/>
    <w:rsid w:val="00201846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467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B5D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5AB"/>
  <w15:chartTrackingRefBased/>
  <w15:docId w15:val="{826306FB-4D78-4C8D-A206-DF6E53F9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232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2025-05-07T13:24:00Z</dcterms:created>
  <dcterms:modified xsi:type="dcterms:W3CDTF">2025-05-07T13:26:00Z</dcterms:modified>
</cp:coreProperties>
</file>