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865D7" w14:textId="6EDC1F3D" w:rsidR="00D62E6E" w:rsidRPr="00B017AE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B017AE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7AE" w:rsidRPr="00B017AE">
        <w:rPr>
          <w:rFonts w:ascii="Times New Roman" w:eastAsia="Times New Roman" w:hAnsi="Times New Roman"/>
          <w:bCs/>
          <w:lang w:eastAsia="pl-PL"/>
        </w:rPr>
        <w:t>6</w:t>
      </w:r>
      <w:r w:rsidRPr="00B017AE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017AE" w14:paraId="46457578" w14:textId="77777777" w:rsidTr="00D62E6E">
        <w:tc>
          <w:tcPr>
            <w:tcW w:w="2800" w:type="dxa"/>
            <w:shd w:val="clear" w:color="auto" w:fill="auto"/>
          </w:tcPr>
          <w:p w14:paraId="61A7EC87" w14:textId="77777777" w:rsidR="00D62E6E" w:rsidRPr="00B017A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hAnsi="Times New Roman"/>
                <w:b/>
              </w:rPr>
              <w:t>Wykonawca</w:t>
            </w:r>
            <w:r w:rsidRPr="00B017A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29E7F7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CB497F2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35CEA5" w14:textId="77777777" w:rsidR="00D62E6E" w:rsidRPr="00B017AE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017A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B017AE" w14:paraId="1FD4F276" w14:textId="77777777" w:rsidTr="00D62E6E">
        <w:tc>
          <w:tcPr>
            <w:tcW w:w="2800" w:type="dxa"/>
            <w:shd w:val="clear" w:color="auto" w:fill="auto"/>
          </w:tcPr>
          <w:p w14:paraId="71B85B27" w14:textId="77777777" w:rsidR="00D62E6E" w:rsidRPr="00B017A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8DC9D9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856C38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95406A" w14:textId="77777777" w:rsidR="00D62E6E" w:rsidRPr="00B017A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017A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7665C14" w14:textId="77777777" w:rsidR="00BC121E" w:rsidRPr="00B017A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079C0" w:rsidRPr="00B017AE" w14:paraId="36D424D4" w14:textId="77777777" w:rsidTr="00683A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7427C" w14:textId="77777777" w:rsidR="00C079C0" w:rsidRPr="00B017AE" w:rsidRDefault="00C079C0" w:rsidP="00683A6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0EEE5303" w14:textId="77777777" w:rsidR="00C079C0" w:rsidRPr="00B017AE" w:rsidRDefault="00C079C0" w:rsidP="00683A6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017A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B017AE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B017A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B017A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67F343E6" w14:textId="77777777" w:rsidR="00C079C0" w:rsidRPr="00B017AE" w:rsidRDefault="00C079C0" w:rsidP="00683A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A80B607" w14:textId="77777777" w:rsidR="00C079C0" w:rsidRPr="00B017AE" w:rsidRDefault="00C079C0" w:rsidP="00683A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959D48" w14:textId="77777777" w:rsidR="00BC121E" w:rsidRPr="00B017AE" w:rsidRDefault="00C079C0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017AE">
        <w:rPr>
          <w:rFonts w:ascii="Times New Roman" w:eastAsia="Times New Roman" w:hAnsi="Times New Roman"/>
          <w:lang w:eastAsia="pl-PL"/>
        </w:rPr>
        <w:t xml:space="preserve"> </w:t>
      </w:r>
      <w:r w:rsidR="00C93F0A" w:rsidRPr="00B017AE">
        <w:rPr>
          <w:rFonts w:ascii="Times New Roman" w:eastAsia="Times New Roman" w:hAnsi="Times New Roman"/>
          <w:lang w:eastAsia="pl-PL"/>
        </w:rPr>
        <w:t>N</w:t>
      </w:r>
      <w:r w:rsidR="00BC121E" w:rsidRPr="00B017AE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017AE" w14:paraId="547B977B" w14:textId="77777777" w:rsidTr="00D62E6E">
        <w:tc>
          <w:tcPr>
            <w:tcW w:w="2269" w:type="dxa"/>
            <w:shd w:val="clear" w:color="auto" w:fill="auto"/>
          </w:tcPr>
          <w:p w14:paraId="1DBF727B" w14:textId="77777777" w:rsidR="00D62E6E" w:rsidRPr="00B017A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978950" w14:textId="77777777" w:rsidR="00D62E6E" w:rsidRPr="00B017AE" w:rsidRDefault="00C079C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Leki - Środki kontrastowe</w:t>
            </w:r>
            <w:r w:rsidR="00D62E6E" w:rsidRPr="00B017A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C079C0" w:rsidRPr="00B017AE" w14:paraId="1F324327" w14:textId="77777777" w:rsidTr="00683A69">
        <w:tc>
          <w:tcPr>
            <w:tcW w:w="2269" w:type="dxa"/>
            <w:shd w:val="clear" w:color="auto" w:fill="auto"/>
          </w:tcPr>
          <w:p w14:paraId="246F2639" w14:textId="77777777" w:rsidR="00C079C0" w:rsidRPr="00B017AE" w:rsidRDefault="00C079C0" w:rsidP="00683A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1A18B2" w14:textId="77777777" w:rsidR="00C079C0" w:rsidRPr="00B017AE" w:rsidRDefault="00C079C0" w:rsidP="00683A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SZW/DZP/38/2025</w:t>
            </w:r>
          </w:p>
        </w:tc>
      </w:tr>
    </w:tbl>
    <w:p w14:paraId="5F040BBC" w14:textId="77777777" w:rsidR="00B017AE" w:rsidRPr="00A74930" w:rsidRDefault="00B017AE" w:rsidP="00B017A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POZNANIU,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94326C8" w14:textId="0CD689A2" w:rsidR="00B017AE" w:rsidRPr="00A74930" w:rsidRDefault="00B017AE" w:rsidP="00B017A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6E7598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453pt;height:17.25pt" o:ole="">
            <v:imagedata r:id="rId8" o:title=""/>
          </v:shape>
          <w:control r:id="rId9" w:name="OptionButton211" w:shapeid="_x0000_i1046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1689), z innym Wykonawcą, który złożył odrębną ofertę w niniejszym postępowaniu.</w:t>
      </w:r>
    </w:p>
    <w:p w14:paraId="60338751" w14:textId="36AB384C" w:rsidR="00B017AE" w:rsidRPr="00A74930" w:rsidRDefault="00B017AE" w:rsidP="00B017A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30559A0F">
          <v:shape id="_x0000_i1045" type="#_x0000_t75" style="width:453pt;height:17.25pt" o:ole="">
            <v:imagedata r:id="rId10" o:title=""/>
          </v:shape>
          <w:control r:id="rId11" w:name="OptionButton21" w:shapeid="_x0000_i1045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1689), z innym Wykonawcą, który złożył odrębną ofertę w niniejszym postępowaniu.</w:t>
      </w:r>
    </w:p>
    <w:p w14:paraId="131365E5" w14:textId="77777777" w:rsidR="00BF69A4" w:rsidRPr="00B017AE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017AE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B017AE" w14:paraId="31B9930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C2A1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C6C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FE39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B017AE" w14:paraId="21F8A3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F724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FAA1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CCD9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B017AE" w14:paraId="2CDFF35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E423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A88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38C0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68654E7" w14:textId="77777777" w:rsidR="00BC121E" w:rsidRPr="00B017A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B017AE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0A73D9AB" w14:textId="77777777" w:rsidR="00BC121E" w:rsidRPr="00B017A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B017AE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B017AE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9722DFF" w14:textId="77777777" w:rsidR="00067B62" w:rsidRPr="00B017A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B017AE">
        <w:rPr>
          <w:rFonts w:ascii="Times New Roman" w:eastAsia="Times New Roman" w:hAnsi="Times New Roman"/>
          <w:color w:val="0070C0"/>
          <w:lang w:eastAsia="pl-PL"/>
        </w:rPr>
        <w:t>*</w:t>
      </w:r>
      <w:r w:rsidRPr="00B017AE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B017AE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4C5B3DF1" w14:textId="77777777" w:rsidR="00067B62" w:rsidRPr="00B017A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017AE" w14:paraId="3F690617" w14:textId="77777777" w:rsidTr="00620E37">
        <w:tc>
          <w:tcPr>
            <w:tcW w:w="2660" w:type="dxa"/>
            <w:shd w:val="clear" w:color="auto" w:fill="auto"/>
          </w:tcPr>
          <w:p w14:paraId="63642A21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4B11D31" w14:textId="77777777" w:rsidR="00BC121E" w:rsidRPr="00B017A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9B9952C" w14:textId="77777777" w:rsidR="00BC121E" w:rsidRPr="00B017A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F9CB7EB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A485A50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BD5B6C" w14:textId="1A21575E" w:rsidR="00BC121E" w:rsidRPr="00B017A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C079C0" w:rsidRPr="00B017A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B017A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3B1B819D" w14:textId="77777777" w:rsidR="00106AC7" w:rsidRPr="00B017AE" w:rsidRDefault="00106AC7" w:rsidP="00BC121E">
      <w:pPr>
        <w:rPr>
          <w:rFonts w:ascii="Times New Roman" w:hAnsi="Times New Roman"/>
        </w:rPr>
      </w:pPr>
    </w:p>
    <w:sectPr w:rsidR="00106AC7" w:rsidRPr="00B017A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400CE" w14:textId="77777777" w:rsidR="00567969" w:rsidRDefault="00567969">
      <w:r>
        <w:separator/>
      </w:r>
    </w:p>
  </w:endnote>
  <w:endnote w:type="continuationSeparator" w:id="0">
    <w:p w14:paraId="1D96B16C" w14:textId="77777777" w:rsidR="00567969" w:rsidRDefault="0056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36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2D0B2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E3F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98F50BB" w14:textId="6B86B36B" w:rsidR="009A4CD3" w:rsidRDefault="00412D1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94C965" wp14:editId="02C21AB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2095357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CFD0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18FC7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CA673" w14:textId="77777777" w:rsidR="00C079C0" w:rsidRDefault="00C079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A47A8" w14:textId="77777777" w:rsidR="00567969" w:rsidRDefault="00567969">
      <w:r>
        <w:separator/>
      </w:r>
    </w:p>
  </w:footnote>
  <w:footnote w:type="continuationSeparator" w:id="0">
    <w:p w14:paraId="72957AAE" w14:textId="77777777" w:rsidR="00567969" w:rsidRDefault="00567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8D4CE" w14:textId="77777777" w:rsidR="00C079C0" w:rsidRDefault="00C07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9C9F" w14:textId="77777777" w:rsidR="00C079C0" w:rsidRDefault="00C07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3E4DC" w14:textId="77777777" w:rsidR="00C079C0" w:rsidRDefault="00C07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8658395">
    <w:abstractNumId w:val="13"/>
  </w:num>
  <w:num w:numId="2" w16cid:durableId="144667299">
    <w:abstractNumId w:val="0"/>
  </w:num>
  <w:num w:numId="3" w16cid:durableId="814375691">
    <w:abstractNumId w:val="11"/>
  </w:num>
  <w:num w:numId="4" w16cid:durableId="1808933623">
    <w:abstractNumId w:val="8"/>
  </w:num>
  <w:num w:numId="5" w16cid:durableId="173804431">
    <w:abstractNumId w:val="7"/>
  </w:num>
  <w:num w:numId="6" w16cid:durableId="394932074">
    <w:abstractNumId w:val="1"/>
  </w:num>
  <w:num w:numId="7" w16cid:durableId="823593932">
    <w:abstractNumId w:val="6"/>
  </w:num>
  <w:num w:numId="8" w16cid:durableId="1256786189">
    <w:abstractNumId w:val="3"/>
  </w:num>
  <w:num w:numId="9" w16cid:durableId="1599101539">
    <w:abstractNumId w:val="2"/>
  </w:num>
  <w:num w:numId="10" w16cid:durableId="1437601104">
    <w:abstractNumId w:val="5"/>
  </w:num>
  <w:num w:numId="11" w16cid:durableId="1703507800">
    <w:abstractNumId w:val="10"/>
  </w:num>
  <w:num w:numId="12" w16cid:durableId="751660514">
    <w:abstractNumId w:val="4"/>
  </w:num>
  <w:num w:numId="13" w16cid:durableId="1473013404">
    <w:abstractNumId w:val="9"/>
  </w:num>
  <w:num w:numId="14" w16cid:durableId="708452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6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2D16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67969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658"/>
    <w:rsid w:val="007D36CE"/>
    <w:rsid w:val="007F2DA5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7AE"/>
    <w:rsid w:val="00B04D14"/>
    <w:rsid w:val="00B26102"/>
    <w:rsid w:val="00B45ED4"/>
    <w:rsid w:val="00B54FB4"/>
    <w:rsid w:val="00BC121E"/>
    <w:rsid w:val="00BE6092"/>
    <w:rsid w:val="00BF69A4"/>
    <w:rsid w:val="00C079C0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A8F872E"/>
  <w15:chartTrackingRefBased/>
  <w15:docId w15:val="{3BC973BD-BB55-4BBE-95CE-24545C94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212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2010-01-07T09:39:00Z</cp:lastPrinted>
  <dcterms:created xsi:type="dcterms:W3CDTF">2025-04-25T08:42:00Z</dcterms:created>
  <dcterms:modified xsi:type="dcterms:W3CDTF">2025-04-25T08:43:00Z</dcterms:modified>
</cp:coreProperties>
</file>