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0B77" w:rsidRDefault="00290B77" w:rsidP="00290B77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Zamawiający:</w:t>
      </w:r>
    </w:p>
    <w:p w:rsidR="00290B77" w:rsidRDefault="00290B77" w:rsidP="00290B77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Akademia Górniczo – Hutnicza</w:t>
      </w:r>
    </w:p>
    <w:p w:rsidR="00290B77" w:rsidRDefault="00290B77" w:rsidP="00290B77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im. Stanisława Staszica w Krakowie</w:t>
      </w:r>
    </w:p>
    <w:p w:rsidR="00290B77" w:rsidRDefault="00290B77" w:rsidP="00290B77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al. Mickiewicza 30 </w:t>
      </w:r>
    </w:p>
    <w:p w:rsidR="00290B77" w:rsidRDefault="00290B77" w:rsidP="00290B77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30-059 Kraków</w:t>
      </w:r>
    </w:p>
    <w:p w:rsidR="00290B77" w:rsidRDefault="00290B77" w:rsidP="00290B77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290B77" w:rsidRDefault="00290B77" w:rsidP="00290B7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290B77" w:rsidRDefault="00290B77" w:rsidP="00290B77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290B77" w:rsidRDefault="00290B77" w:rsidP="00290B77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290B77" w:rsidRDefault="00290B77" w:rsidP="00290B7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290B77" w:rsidRDefault="00290B77" w:rsidP="00290B77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290B77" w:rsidRDefault="00290B77" w:rsidP="00290B77">
      <w:pPr>
        <w:rPr>
          <w:rFonts w:ascii="Arial" w:hAnsi="Arial" w:cs="Arial"/>
        </w:rPr>
      </w:pPr>
    </w:p>
    <w:p w:rsidR="00290B77" w:rsidRDefault="00290B77" w:rsidP="00290B77">
      <w:pPr>
        <w:spacing w:after="0"/>
        <w:rPr>
          <w:rFonts w:ascii="Arial" w:hAnsi="Arial" w:cs="Arial"/>
          <w:b/>
          <w:sz w:val="20"/>
          <w:szCs w:val="20"/>
        </w:rPr>
      </w:pPr>
    </w:p>
    <w:p w:rsidR="00290B77" w:rsidRDefault="00290B77" w:rsidP="00290B7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90B77" w:rsidRPr="00367806" w:rsidRDefault="00290B77" w:rsidP="00367806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367806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367806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90B77" w:rsidRPr="00367806" w:rsidRDefault="00290B77" w:rsidP="00290B77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67806">
        <w:rPr>
          <w:rFonts w:ascii="Arial" w:hAnsi="Arial" w:cs="Arial"/>
          <w:b/>
          <w:sz w:val="20"/>
          <w:szCs w:val="20"/>
        </w:rPr>
        <w:t xml:space="preserve">składane na podstawie art. 125 ust. 1 ustawy </w:t>
      </w:r>
      <w:proofErr w:type="spellStart"/>
      <w:r w:rsidRPr="00367806">
        <w:rPr>
          <w:rFonts w:ascii="Arial" w:hAnsi="Arial" w:cs="Arial"/>
          <w:b/>
          <w:sz w:val="20"/>
          <w:szCs w:val="20"/>
        </w:rPr>
        <w:t>Pzp</w:t>
      </w:r>
      <w:proofErr w:type="spellEnd"/>
    </w:p>
    <w:p w:rsidR="00290B77" w:rsidRPr="00367806" w:rsidRDefault="00290B77" w:rsidP="00367806">
      <w:pPr>
        <w:spacing w:before="12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67806"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Pr="00367806">
        <w:rPr>
          <w:rFonts w:ascii="Arial" w:hAnsi="Arial" w:cs="Arial"/>
          <w:sz w:val="20"/>
          <w:szCs w:val="20"/>
        </w:rPr>
        <w:br/>
        <w:t xml:space="preserve">pn. </w:t>
      </w:r>
      <w:r w:rsidRPr="00367806">
        <w:rPr>
          <w:rFonts w:ascii="Arial" w:hAnsi="Arial" w:cs="Arial"/>
          <w:b/>
          <w:sz w:val="20"/>
          <w:szCs w:val="20"/>
        </w:rPr>
        <w:t xml:space="preserve">Leasing operacyjny i dostawa tomografu rentgenowskiego do specjalistycznych wysokorozdzielczych analiz tomograficznych struktury wewnętrznej kabli WN; wad, nieciągłości, pęknięć prętów po ciągłym odlewaniu, pasma z </w:t>
      </w:r>
      <w:proofErr w:type="spellStart"/>
      <w:r w:rsidRPr="00367806">
        <w:rPr>
          <w:rFonts w:ascii="Arial" w:hAnsi="Arial" w:cs="Arial"/>
          <w:b/>
          <w:sz w:val="20"/>
          <w:szCs w:val="20"/>
        </w:rPr>
        <w:t>COiW</w:t>
      </w:r>
      <w:proofErr w:type="spellEnd"/>
      <w:r w:rsidRPr="00367806">
        <w:rPr>
          <w:rFonts w:ascii="Arial" w:hAnsi="Arial" w:cs="Arial"/>
          <w:b/>
          <w:sz w:val="20"/>
          <w:szCs w:val="20"/>
        </w:rPr>
        <w:t xml:space="preserve">; drutów w testach zmęczeniowych; żył po </w:t>
      </w:r>
      <w:proofErr w:type="spellStart"/>
      <w:r w:rsidRPr="00367806">
        <w:rPr>
          <w:rFonts w:ascii="Arial" w:hAnsi="Arial" w:cs="Arial"/>
          <w:b/>
          <w:sz w:val="20"/>
          <w:szCs w:val="20"/>
        </w:rPr>
        <w:t>kompaktowaniu</w:t>
      </w:r>
      <w:proofErr w:type="spellEnd"/>
      <w:r w:rsidRPr="00367806">
        <w:rPr>
          <w:rFonts w:ascii="Arial" w:hAnsi="Arial" w:cs="Arial"/>
          <w:b/>
          <w:sz w:val="20"/>
          <w:szCs w:val="20"/>
        </w:rPr>
        <w:t xml:space="preserve"> i testach mechanicznych- DE-dzp.272-185/25</w:t>
      </w:r>
      <w:r w:rsidRPr="00367806">
        <w:rPr>
          <w:rFonts w:ascii="Arial" w:hAnsi="Arial" w:cs="Arial"/>
          <w:sz w:val="20"/>
          <w:szCs w:val="20"/>
        </w:rPr>
        <w:t xml:space="preserve">prowadzonego przez </w:t>
      </w:r>
      <w:r w:rsidRPr="00367806">
        <w:rPr>
          <w:rFonts w:ascii="Arial" w:hAnsi="Arial" w:cs="Arial"/>
          <w:b/>
          <w:sz w:val="20"/>
          <w:szCs w:val="20"/>
        </w:rPr>
        <w:t>Akademię Górniczo-Hutniczą im. Stanisława Staszica</w:t>
      </w:r>
      <w:r w:rsidRPr="00367806">
        <w:rPr>
          <w:rFonts w:ascii="Arial" w:hAnsi="Arial" w:cs="Arial"/>
          <w:i/>
          <w:sz w:val="20"/>
          <w:szCs w:val="20"/>
        </w:rPr>
        <w:t xml:space="preserve"> </w:t>
      </w:r>
      <w:r w:rsidRPr="00367806">
        <w:rPr>
          <w:rFonts w:ascii="Arial" w:hAnsi="Arial" w:cs="Arial"/>
          <w:sz w:val="20"/>
          <w:szCs w:val="20"/>
        </w:rPr>
        <w:t>oświadczam, co następuje:</w:t>
      </w:r>
    </w:p>
    <w:p w:rsidR="00290B77" w:rsidRPr="00367806" w:rsidRDefault="00290B77" w:rsidP="00290B77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0"/>
          <w:szCs w:val="20"/>
        </w:rPr>
      </w:pPr>
      <w:r w:rsidRPr="00367806">
        <w:rPr>
          <w:rFonts w:ascii="Arial" w:hAnsi="Arial" w:cs="Arial"/>
          <w:b/>
          <w:sz w:val="20"/>
          <w:szCs w:val="20"/>
        </w:rPr>
        <w:t>OŚWIADCZENIA DOTYCZĄCE WYKONAWCY:</w:t>
      </w:r>
    </w:p>
    <w:p w:rsidR="00290B77" w:rsidRPr="00367806" w:rsidRDefault="00290B77" w:rsidP="00290B77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367806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367806">
        <w:rPr>
          <w:rFonts w:ascii="Arial" w:hAnsi="Arial" w:cs="Arial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367806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:rsidR="00290B77" w:rsidRPr="00367806" w:rsidRDefault="00290B77" w:rsidP="00290B77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67806">
        <w:rPr>
          <w:rFonts w:ascii="Arial" w:hAnsi="Arial" w:cs="Arial"/>
          <w:sz w:val="20"/>
          <w:szCs w:val="20"/>
        </w:rPr>
        <w:lastRenderedPageBreak/>
        <w:t xml:space="preserve">Oświadczam, że nie zachodzą w stosunku do mnie przesłanki wykluczenia z postępowania na podstawie art. </w:t>
      </w:r>
      <w:r w:rsidRPr="00367806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367806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367806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367806">
        <w:rPr>
          <w:rFonts w:ascii="Arial" w:hAnsi="Arial" w:cs="Arial"/>
          <w:color w:val="222222"/>
          <w:sz w:val="20"/>
          <w:szCs w:val="20"/>
        </w:rPr>
        <w:t>(Dz. U. poz. 835)</w:t>
      </w:r>
      <w:r w:rsidRPr="00367806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367806">
        <w:rPr>
          <w:rFonts w:ascii="Arial" w:hAnsi="Arial" w:cs="Arial"/>
          <w:color w:val="222222"/>
          <w:sz w:val="20"/>
          <w:szCs w:val="20"/>
          <w:vertAlign w:val="superscript"/>
        </w:rPr>
        <w:footnoteReference w:id="2"/>
      </w:r>
    </w:p>
    <w:p w:rsidR="00290B77" w:rsidRPr="00367806" w:rsidRDefault="00290B77" w:rsidP="00290B77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367806">
        <w:rPr>
          <w:rFonts w:ascii="Arial" w:hAnsi="Arial" w:cs="Arial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367806">
        <w:rPr>
          <w:rFonts w:ascii="Arial" w:hAnsi="Arial" w:cs="Arial"/>
          <w:b/>
          <w:bCs/>
          <w:sz w:val="20"/>
          <w:szCs w:val="20"/>
        </w:rPr>
        <w:t>:</w:t>
      </w:r>
    </w:p>
    <w:p w:rsidR="00290B77" w:rsidRDefault="00290B77" w:rsidP="00290B77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:rsidR="00290B77" w:rsidRDefault="00290B77" w:rsidP="00290B7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367806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………………………………………………………...………………….. </w:t>
      </w:r>
      <w:bookmarkStart w:id="2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</w:t>
      </w:r>
      <w:r w:rsidRPr="00367806">
        <w:rPr>
          <w:rFonts w:ascii="Arial" w:hAnsi="Arial" w:cs="Arial"/>
          <w:sz w:val="20"/>
          <w:szCs w:val="20"/>
        </w:rPr>
        <w:t>polegam na zdolnościach lub sytuacji następującego podmiotu udostępniającego zasoby: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3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</w:r>
      <w:r w:rsidRPr="00367806">
        <w:rPr>
          <w:rFonts w:ascii="Arial" w:hAnsi="Arial" w:cs="Arial"/>
          <w:sz w:val="20"/>
          <w:szCs w:val="20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 w:rsidRPr="00367806">
        <w:rPr>
          <w:rFonts w:ascii="Arial" w:hAnsi="Arial" w:cs="Arial"/>
          <w:sz w:val="20"/>
          <w:szCs w:val="20"/>
        </w:rPr>
        <w:t>co odpowiada ponad 10% wartości przedmiotowego zamówienia.</w:t>
      </w:r>
      <w:r>
        <w:rPr>
          <w:rFonts w:ascii="Arial" w:hAnsi="Arial" w:cs="Arial"/>
          <w:sz w:val="21"/>
          <w:szCs w:val="21"/>
        </w:rPr>
        <w:t xml:space="preserve"> </w:t>
      </w:r>
    </w:p>
    <w:p w:rsidR="00290B77" w:rsidRPr="00367806" w:rsidRDefault="00290B77" w:rsidP="00290B77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67806">
        <w:rPr>
          <w:rFonts w:ascii="Arial" w:hAnsi="Arial" w:cs="Arial"/>
          <w:b/>
          <w:sz w:val="20"/>
          <w:szCs w:val="20"/>
        </w:rPr>
        <w:t>OŚWIADCZENIE DOTYCZĄCE PODWYKONAWCY, NA KTÓREGO PRZYPADA PONAD 10% WARTOŚCI ZAMÓWIENIA:</w:t>
      </w:r>
    </w:p>
    <w:p w:rsidR="00290B77" w:rsidRDefault="00290B77" w:rsidP="00290B77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290B77" w:rsidRPr="00367806" w:rsidRDefault="00290B77" w:rsidP="00290B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67806">
        <w:rPr>
          <w:rFonts w:ascii="Arial" w:hAnsi="Arial" w:cs="Arial"/>
          <w:sz w:val="20"/>
          <w:szCs w:val="20"/>
        </w:rPr>
        <w:t>Oświadczam, że w stosunku do następującego podmiotu, będącego podwykonawcą, na którego przypada ponad 10% wartości zamówienia: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 w:rsidRPr="00367806">
        <w:rPr>
          <w:rFonts w:ascii="Arial" w:hAnsi="Arial" w:cs="Arial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:rsidR="00290B77" w:rsidRPr="00367806" w:rsidRDefault="00290B77" w:rsidP="00290B77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67806">
        <w:rPr>
          <w:rFonts w:ascii="Arial" w:hAnsi="Arial" w:cs="Arial"/>
          <w:b/>
          <w:sz w:val="20"/>
          <w:szCs w:val="20"/>
        </w:rPr>
        <w:t>OŚWIADCZENIE DOTYCZĄCE DOSTAWCY, NA KTÓREGO PRZYPADA PONAD 10% WARTOŚCI ZAMÓWIENIA:</w:t>
      </w:r>
    </w:p>
    <w:p w:rsidR="00290B77" w:rsidRDefault="00290B77" w:rsidP="00290B77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290B77" w:rsidRPr="00367806" w:rsidRDefault="00290B77" w:rsidP="00290B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67806">
        <w:rPr>
          <w:rFonts w:ascii="Arial" w:hAnsi="Arial" w:cs="Arial"/>
          <w:sz w:val="20"/>
          <w:szCs w:val="20"/>
        </w:rPr>
        <w:t>Oświadczam, że w stosunku do następującego podmiotu, będącego dostawcą, na którego przypada ponad 10% wartości zamówienia: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 w:rsidRPr="00367806">
        <w:rPr>
          <w:rFonts w:ascii="Arial" w:hAnsi="Arial" w:cs="Arial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:rsidR="00290B77" w:rsidRDefault="00290B77" w:rsidP="00290B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0B77" w:rsidRPr="00367806" w:rsidRDefault="00290B77" w:rsidP="00290B77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67806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290B77" w:rsidRDefault="00290B77" w:rsidP="00290B77">
      <w:pPr>
        <w:spacing w:after="0" w:line="360" w:lineRule="auto"/>
        <w:jc w:val="both"/>
        <w:rPr>
          <w:rFonts w:ascii="Arial" w:hAnsi="Arial" w:cs="Arial"/>
          <w:b/>
        </w:rPr>
      </w:pPr>
    </w:p>
    <w:p w:rsidR="00290B77" w:rsidRPr="00367806" w:rsidRDefault="00290B77" w:rsidP="00290B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67806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367806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290B77" w:rsidRDefault="00290B77" w:rsidP="00290B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0B77" w:rsidRPr="00367806" w:rsidRDefault="00290B77" w:rsidP="00290B77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67806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:rsidR="00290B77" w:rsidRDefault="00290B77" w:rsidP="00290B7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367806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367806">
        <w:rPr>
          <w:sz w:val="20"/>
          <w:szCs w:val="20"/>
        </w:rPr>
        <w:t xml:space="preserve"> </w:t>
      </w:r>
      <w:r w:rsidRPr="00367806">
        <w:rPr>
          <w:rFonts w:ascii="Arial" w:hAnsi="Arial" w:cs="Arial"/>
          <w:sz w:val="20"/>
          <w:szCs w:val="20"/>
        </w:rPr>
        <w:t>dane umożliwiające dostęp do tych środków:</w:t>
      </w:r>
      <w:r w:rsidRPr="00367806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:rsidR="00290B77" w:rsidRDefault="00290B77" w:rsidP="00290B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CRBR)</w:t>
      </w:r>
    </w:p>
    <w:p w:rsidR="00290B77" w:rsidRDefault="00290B77" w:rsidP="00290B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90B77" w:rsidRDefault="00290B77" w:rsidP="00290B7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90B77" w:rsidRDefault="00290B77" w:rsidP="00290B7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bookmarkStart w:id="4" w:name="_GoBack"/>
      <w:bookmarkEnd w:id="4"/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290B77" w:rsidRDefault="00484F88" w:rsidP="00290B77"/>
    <w:sectPr w:rsidR="00484F88" w:rsidRPr="00290B7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74F" w:rsidRDefault="00C8674F" w:rsidP="0038231F">
      <w:pPr>
        <w:spacing w:after="0" w:line="240" w:lineRule="auto"/>
      </w:pPr>
      <w:r>
        <w:separator/>
      </w:r>
    </w:p>
  </w:endnote>
  <w:endnote w:type="continuationSeparator" w:id="0">
    <w:p w:rsidR="00C8674F" w:rsidRDefault="00C867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1F4" w:rsidRDefault="009041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1F4" w:rsidRDefault="009041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74F" w:rsidRDefault="00C8674F" w:rsidP="0038231F">
      <w:pPr>
        <w:spacing w:after="0" w:line="240" w:lineRule="auto"/>
      </w:pPr>
      <w:r>
        <w:separator/>
      </w:r>
    </w:p>
  </w:footnote>
  <w:footnote w:type="continuationSeparator" w:id="0">
    <w:p w:rsidR="00C8674F" w:rsidRDefault="00C8674F" w:rsidP="0038231F">
      <w:pPr>
        <w:spacing w:after="0" w:line="240" w:lineRule="auto"/>
      </w:pPr>
      <w:r>
        <w:continuationSeparator/>
      </w:r>
    </w:p>
  </w:footnote>
  <w:footnote w:id="1">
    <w:p w:rsidR="00290B77" w:rsidRDefault="00290B77" w:rsidP="00290B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90B77" w:rsidRDefault="00290B77" w:rsidP="00290B77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90B77" w:rsidRDefault="00290B77" w:rsidP="00290B77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290B77" w:rsidRDefault="00290B77" w:rsidP="00290B77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90B77" w:rsidRDefault="00290B77" w:rsidP="00290B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90B77" w:rsidRDefault="00290B77" w:rsidP="00290B7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90B77" w:rsidRDefault="00290B77" w:rsidP="00290B7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90B77" w:rsidRDefault="00290B77" w:rsidP="00290B7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90B77" w:rsidRDefault="00290B77" w:rsidP="00290B77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1F4" w:rsidRDefault="009041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1F4" w:rsidRDefault="00367806">
    <w:pPr>
      <w:pStyle w:val="Nagwek"/>
    </w:pPr>
    <w:r w:rsidRPr="00286B6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0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1F4" w:rsidRDefault="009041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74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0B77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67806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041F4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8674F"/>
    <w:rsid w:val="00C909B9"/>
    <w:rsid w:val="00CD0851"/>
    <w:rsid w:val="00CD4DD1"/>
    <w:rsid w:val="00D23F3D"/>
    <w:rsid w:val="00D2702A"/>
    <w:rsid w:val="00D32B64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3EB7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7B9B23-3348-4039-95DE-3EF89AEBF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0B77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188EC-88CE-43ED-B81E-CEA21CB74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863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6</cp:revision>
  <cp:lastPrinted>2016-07-26T10:32:00Z</cp:lastPrinted>
  <dcterms:created xsi:type="dcterms:W3CDTF">2025-04-04T13:15:00Z</dcterms:created>
  <dcterms:modified xsi:type="dcterms:W3CDTF">2025-04-04T13:22:00Z</dcterms:modified>
</cp:coreProperties>
</file>