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5E94E" w14:textId="77777777" w:rsidR="00D665F5" w:rsidRPr="00196DA9" w:rsidRDefault="006B1B3B" w:rsidP="00D665F5">
      <w:pPr>
        <w:spacing w:after="240"/>
        <w:jc w:val="right"/>
      </w:pPr>
      <w:bookmarkStart w:id="0" w:name="_Hlk52197885"/>
      <w:r w:rsidRPr="00196DA9">
        <w:t>Kraków</w:t>
      </w:r>
      <w:r w:rsidR="00D665F5" w:rsidRPr="00196DA9">
        <w:t xml:space="preserve"> dnia: </w:t>
      </w:r>
      <w:r w:rsidRPr="00196DA9">
        <w:t>2025-05-07</w:t>
      </w:r>
    </w:p>
    <w:p w14:paraId="67E43C5C" w14:textId="77777777" w:rsidR="00D665F5" w:rsidRPr="00196DA9" w:rsidRDefault="00D665F5" w:rsidP="00D665F5">
      <w:pPr>
        <w:spacing w:after="240"/>
        <w:jc w:val="right"/>
      </w:pPr>
    </w:p>
    <w:p w14:paraId="39EC8C42" w14:textId="77777777" w:rsidR="006B1B3B" w:rsidRPr="00196DA9" w:rsidRDefault="006B1B3B" w:rsidP="00577BC6">
      <w:pPr>
        <w:spacing w:after="40"/>
        <w:rPr>
          <w:b/>
          <w:bCs/>
        </w:rPr>
      </w:pPr>
      <w:r w:rsidRPr="00196DA9">
        <w:rPr>
          <w:b/>
          <w:bCs/>
        </w:rPr>
        <w:t>Szpital Miejski Specjalistyczny</w:t>
      </w:r>
    </w:p>
    <w:p w14:paraId="42CD9CF6" w14:textId="77777777" w:rsidR="006B1B3B" w:rsidRPr="00196DA9" w:rsidRDefault="006B1B3B" w:rsidP="00577BC6">
      <w:pPr>
        <w:spacing w:after="40"/>
        <w:rPr>
          <w:b/>
          <w:bCs/>
        </w:rPr>
      </w:pPr>
      <w:r w:rsidRPr="00196DA9">
        <w:rPr>
          <w:b/>
          <w:bCs/>
        </w:rPr>
        <w:t>im. Gabriela Narutowicza w Krakowie</w:t>
      </w:r>
    </w:p>
    <w:p w14:paraId="034DFE62" w14:textId="77777777" w:rsidR="00D665F5" w:rsidRPr="00196DA9" w:rsidRDefault="006B1B3B" w:rsidP="00D665F5">
      <w:r w:rsidRPr="00196DA9">
        <w:t>ul. Prądnicka</w:t>
      </w:r>
      <w:r w:rsidR="00D665F5" w:rsidRPr="00196DA9">
        <w:t xml:space="preserve"> </w:t>
      </w:r>
      <w:r w:rsidRPr="00196DA9">
        <w:t>35-37</w:t>
      </w:r>
    </w:p>
    <w:p w14:paraId="6224AD32" w14:textId="77777777" w:rsidR="00D665F5" w:rsidRPr="00196DA9" w:rsidRDefault="006B1B3B" w:rsidP="00D665F5">
      <w:r w:rsidRPr="00196DA9">
        <w:t>31-202</w:t>
      </w:r>
      <w:r w:rsidR="00D665F5" w:rsidRPr="00196DA9">
        <w:t xml:space="preserve"> </w:t>
      </w:r>
      <w:r w:rsidRPr="00196DA9">
        <w:t>Kraków</w:t>
      </w:r>
    </w:p>
    <w:p w14:paraId="694FDC70" w14:textId="77777777" w:rsidR="00D665F5" w:rsidRPr="00196DA9" w:rsidRDefault="00D665F5" w:rsidP="00D665F5">
      <w:pPr>
        <w:pStyle w:val="Nagwek"/>
        <w:tabs>
          <w:tab w:val="clear" w:pos="4536"/>
          <w:tab w:val="clear" w:pos="9072"/>
        </w:tabs>
      </w:pPr>
    </w:p>
    <w:p w14:paraId="37C8A5C1" w14:textId="77777777" w:rsidR="00D665F5" w:rsidRPr="00196DA9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14:paraId="278BBAA0" w14:textId="77777777" w:rsidR="00A80738" w:rsidRPr="00196DA9" w:rsidRDefault="00D665F5" w:rsidP="00D665F5">
      <w:pPr>
        <w:pStyle w:val="Nagwek"/>
        <w:tabs>
          <w:tab w:val="clear" w:pos="4536"/>
        </w:tabs>
      </w:pPr>
      <w:r w:rsidRPr="00196DA9">
        <w:t>Znak sprawy:</w:t>
      </w:r>
      <w:r w:rsidRPr="00196DA9">
        <w:rPr>
          <w:b/>
        </w:rPr>
        <w:t xml:space="preserve"> </w:t>
      </w:r>
      <w:r w:rsidR="006B1B3B" w:rsidRPr="00196DA9">
        <w:rPr>
          <w:b/>
        </w:rPr>
        <w:t>ZP/12/2025</w:t>
      </w:r>
      <w:r w:rsidR="00A80738" w:rsidRPr="00196DA9">
        <w:tab/>
        <w:t xml:space="preserve"> </w:t>
      </w:r>
    </w:p>
    <w:p w14:paraId="368359FA" w14:textId="77777777" w:rsidR="00A80738" w:rsidRPr="00196DA9" w:rsidRDefault="00A80738" w:rsidP="00A80738">
      <w:pPr>
        <w:pStyle w:val="Nagwek"/>
        <w:tabs>
          <w:tab w:val="clear" w:pos="4536"/>
          <w:tab w:val="clear" w:pos="9072"/>
        </w:tabs>
      </w:pPr>
    </w:p>
    <w:p w14:paraId="681F9B18" w14:textId="77777777" w:rsidR="00A80738" w:rsidRPr="00196DA9" w:rsidRDefault="00A80738" w:rsidP="00A80738">
      <w:pPr>
        <w:pStyle w:val="Nagwek"/>
        <w:tabs>
          <w:tab w:val="clear" w:pos="4536"/>
          <w:tab w:val="clear" w:pos="9072"/>
        </w:tabs>
      </w:pPr>
    </w:p>
    <w:p w14:paraId="1F8DC84E" w14:textId="77777777" w:rsidR="00A80738" w:rsidRPr="00196DA9" w:rsidRDefault="00A80738" w:rsidP="00A80738">
      <w:pPr>
        <w:pStyle w:val="Nagwek"/>
        <w:tabs>
          <w:tab w:val="clear" w:pos="4536"/>
          <w:tab w:val="clear" w:pos="9072"/>
        </w:tabs>
      </w:pPr>
    </w:p>
    <w:p w14:paraId="1D4A10FC" w14:textId="77777777" w:rsidR="00A80738" w:rsidRPr="00196DA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196DA9">
        <w:rPr>
          <w:b/>
          <w:spacing w:val="20"/>
        </w:rPr>
        <w:t>INFORMACJA Z OTWARCIA OFERT</w:t>
      </w:r>
    </w:p>
    <w:p w14:paraId="3D7A5350" w14:textId="77777777" w:rsidR="00A80738" w:rsidRPr="00196DA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14:paraId="18DAEDA5" w14:textId="77777777" w:rsidR="00C659E2" w:rsidRPr="00196DA9" w:rsidRDefault="00C659E2" w:rsidP="00C659E2">
      <w:pPr>
        <w:spacing w:before="120" w:after="120"/>
        <w:jc w:val="both"/>
        <w:rPr>
          <w:b/>
          <w:bCs/>
        </w:rPr>
      </w:pPr>
      <w:r w:rsidRPr="00196DA9">
        <w:rPr>
          <w:bCs/>
        </w:rPr>
        <w:t xml:space="preserve">Dotyczy </w:t>
      </w:r>
      <w:r w:rsidRPr="00196DA9">
        <w:t xml:space="preserve">postępowania o udzielenie zamówienia publicznego prowadzonego w trybie </w:t>
      </w:r>
      <w:r w:rsidR="006B1B3B" w:rsidRPr="00196DA9">
        <w:t>przetarg nieograniczony</w:t>
      </w:r>
      <w:r w:rsidRPr="00196DA9">
        <w:t xml:space="preserve"> na:</w:t>
      </w:r>
    </w:p>
    <w:p w14:paraId="21DB94A8" w14:textId="77777777" w:rsidR="00A80738" w:rsidRPr="00196DA9" w:rsidRDefault="006B1B3B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196DA9">
        <w:rPr>
          <w:b/>
          <w:sz w:val="20"/>
        </w:rPr>
        <w:t>Zakup i dostawa wyrobów medycznych II</w:t>
      </w:r>
    </w:p>
    <w:p w14:paraId="7FE2AFF8" w14:textId="77777777" w:rsidR="00D665F5" w:rsidRPr="00196DA9" w:rsidRDefault="00D665F5" w:rsidP="00577BC6">
      <w:pPr>
        <w:spacing w:before="120" w:line="276" w:lineRule="auto"/>
        <w:jc w:val="both"/>
      </w:pPr>
      <w:r w:rsidRPr="00196DA9">
        <w:t>Zamawiający, działając na podstawie art. 22</w:t>
      </w:r>
      <w:r w:rsidR="00FC7F5E" w:rsidRPr="00196DA9">
        <w:t>2</w:t>
      </w:r>
      <w:r w:rsidRPr="00196DA9">
        <w:t xml:space="preserve"> ust. 5 </w:t>
      </w:r>
      <w:r w:rsidRPr="00196DA9">
        <w:rPr>
          <w:bCs/>
        </w:rPr>
        <w:t>ustawy z dnia 11 września 2019 r. Prawo zamówień publicznych</w:t>
      </w:r>
      <w:r w:rsidRPr="00196DA9">
        <w:t xml:space="preserve"> </w:t>
      </w:r>
      <w:r w:rsidR="006B1B3B" w:rsidRPr="00196DA9">
        <w:t>(t.j. Dz. U. z 2024 poz. 1320)</w:t>
      </w:r>
      <w:r w:rsidR="00490DC0" w:rsidRPr="00196DA9">
        <w:t xml:space="preserve"> </w:t>
      </w:r>
      <w:r w:rsidRPr="00196DA9">
        <w:t>udostępnia</w:t>
      </w:r>
      <w:r w:rsidR="00F95C33" w:rsidRPr="00196DA9">
        <w:t xml:space="preserve"> </w:t>
      </w:r>
      <w:r w:rsidR="004C7E9B" w:rsidRPr="00196DA9">
        <w:t>informacj</w:t>
      </w:r>
      <w:r w:rsidR="00577BC6" w:rsidRPr="00196DA9">
        <w:t>ę</w:t>
      </w:r>
      <w:r w:rsidR="00035488" w:rsidRPr="00196DA9">
        <w:t xml:space="preserve"> z otwarcia ofert</w:t>
      </w:r>
      <w:r w:rsidR="00577BC6" w:rsidRPr="00196DA9">
        <w:t>.</w:t>
      </w:r>
    </w:p>
    <w:p w14:paraId="3685AD1D" w14:textId="77777777" w:rsidR="00A80738" w:rsidRPr="00196DA9" w:rsidRDefault="00D665F5" w:rsidP="00577BC6">
      <w:pPr>
        <w:spacing w:before="120" w:after="120" w:line="276" w:lineRule="auto"/>
        <w:jc w:val="both"/>
      </w:pPr>
      <w:r w:rsidRPr="00196DA9">
        <w:t>Podczas otwarcia ofert, mającego miejsce</w:t>
      </w:r>
      <w:r w:rsidR="00FF4AB1" w:rsidRPr="00196DA9">
        <w:t xml:space="preserve"> w dniu </w:t>
      </w:r>
      <w:r w:rsidR="006B1B3B" w:rsidRPr="00196DA9">
        <w:rPr>
          <w:b/>
          <w:bCs/>
        </w:rPr>
        <w:t>07/05/2025</w:t>
      </w:r>
      <w:r w:rsidR="00FF4AB1" w:rsidRPr="00196DA9">
        <w:t xml:space="preserve"> o godz. </w:t>
      </w:r>
      <w:r w:rsidR="006B1B3B" w:rsidRPr="00196DA9">
        <w:rPr>
          <w:b/>
          <w:bCs/>
        </w:rPr>
        <w:t>12:00</w:t>
      </w:r>
      <w:r w:rsidRPr="00196DA9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96DA9" w14:paraId="743067F0" w14:textId="77777777" w:rsidTr="00196DA9">
        <w:tc>
          <w:tcPr>
            <w:tcW w:w="993" w:type="dxa"/>
            <w:shd w:val="clear" w:color="auto" w:fill="auto"/>
            <w:vAlign w:val="center"/>
          </w:tcPr>
          <w:p w14:paraId="414EFA4A" w14:textId="77777777" w:rsidR="006B27ED" w:rsidRPr="00196DA9" w:rsidRDefault="006B27ED" w:rsidP="00C82837">
            <w:pPr>
              <w:spacing w:before="120" w:after="120"/>
              <w:jc w:val="center"/>
            </w:pPr>
            <w:r w:rsidRPr="00196DA9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E4D109" w14:textId="77777777" w:rsidR="006B27ED" w:rsidRPr="00196DA9" w:rsidRDefault="006B27ED" w:rsidP="00C82837">
            <w:pPr>
              <w:spacing w:before="120" w:after="120"/>
              <w:jc w:val="center"/>
            </w:pPr>
            <w:r w:rsidRPr="00196DA9">
              <w:t>Nr</w:t>
            </w:r>
            <w:r w:rsidR="00C82837" w:rsidRPr="00196DA9">
              <w:t xml:space="preserve"> </w:t>
            </w:r>
            <w:r w:rsidRPr="00196DA9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E340C2E" w14:textId="77777777" w:rsidR="006B27ED" w:rsidRPr="00196DA9" w:rsidRDefault="006B27ED" w:rsidP="00BB547B">
            <w:pPr>
              <w:spacing w:before="120" w:after="120"/>
              <w:jc w:val="center"/>
            </w:pPr>
            <w:r w:rsidRPr="00196DA9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C4063E" w14:textId="77777777" w:rsidR="006B27ED" w:rsidRPr="00196DA9" w:rsidRDefault="006B27ED" w:rsidP="00C82837">
            <w:pPr>
              <w:spacing w:before="120" w:after="120"/>
              <w:jc w:val="center"/>
            </w:pPr>
            <w:r w:rsidRPr="00196DA9">
              <w:t>Cena oferty</w:t>
            </w:r>
          </w:p>
        </w:tc>
      </w:tr>
      <w:tr w:rsidR="006B1B3B" w:rsidRPr="00196DA9" w14:paraId="3EC61021" w14:textId="77777777" w:rsidTr="00196DA9">
        <w:tc>
          <w:tcPr>
            <w:tcW w:w="993" w:type="dxa"/>
            <w:shd w:val="clear" w:color="auto" w:fill="auto"/>
            <w:vAlign w:val="center"/>
          </w:tcPr>
          <w:p w14:paraId="00106637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2E018F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4</w:t>
            </w:r>
          </w:p>
        </w:tc>
        <w:tc>
          <w:tcPr>
            <w:tcW w:w="4110" w:type="dxa"/>
            <w:shd w:val="clear" w:color="auto" w:fill="auto"/>
          </w:tcPr>
          <w:p w14:paraId="4FFE798E" w14:textId="77777777" w:rsidR="006B1B3B" w:rsidRPr="00196DA9" w:rsidRDefault="006B1B3B" w:rsidP="00A74EC1">
            <w:pPr>
              <w:spacing w:before="80"/>
            </w:pPr>
            <w:r w:rsidRPr="00196DA9">
              <w:t>Zarys International Group spółka z ograniczoną odpowiedzialnością spółka komandytowa</w:t>
            </w:r>
          </w:p>
          <w:p w14:paraId="708A2354" w14:textId="0EA25ECB" w:rsidR="006B1B3B" w:rsidRPr="00196DA9" w:rsidRDefault="00434FD3" w:rsidP="00A74EC1">
            <w:r>
              <w:t xml:space="preserve">ul. </w:t>
            </w:r>
            <w:r w:rsidR="006B1B3B" w:rsidRPr="00196DA9">
              <w:t xml:space="preserve">Pod Borem 18 </w:t>
            </w:r>
          </w:p>
          <w:p w14:paraId="7E7A46F9" w14:textId="77777777" w:rsidR="006B1B3B" w:rsidRPr="00196DA9" w:rsidRDefault="006B1B3B" w:rsidP="00A74EC1">
            <w:pPr>
              <w:spacing w:after="80"/>
              <w:jc w:val="both"/>
            </w:pPr>
            <w:r w:rsidRPr="00196DA9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01A93B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16 793.14 zł</w:t>
            </w:r>
          </w:p>
        </w:tc>
      </w:tr>
      <w:tr w:rsidR="006B1B3B" w:rsidRPr="00196DA9" w14:paraId="6F0A3773" w14:textId="77777777" w:rsidTr="00196DA9">
        <w:tc>
          <w:tcPr>
            <w:tcW w:w="993" w:type="dxa"/>
            <w:shd w:val="clear" w:color="auto" w:fill="auto"/>
            <w:vAlign w:val="center"/>
          </w:tcPr>
          <w:p w14:paraId="4F6597B5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79CCCE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23</w:t>
            </w:r>
          </w:p>
        </w:tc>
        <w:tc>
          <w:tcPr>
            <w:tcW w:w="4110" w:type="dxa"/>
            <w:shd w:val="clear" w:color="auto" w:fill="auto"/>
          </w:tcPr>
          <w:p w14:paraId="66B2AA57" w14:textId="77777777" w:rsidR="006B1B3B" w:rsidRPr="00196DA9" w:rsidRDefault="006B1B3B" w:rsidP="00A74EC1">
            <w:pPr>
              <w:spacing w:before="80"/>
            </w:pPr>
            <w:r w:rsidRPr="00196DA9">
              <w:t>Zarys International Group spółka z ograniczoną odpowiedzialnością spółka komandytowa</w:t>
            </w:r>
          </w:p>
          <w:p w14:paraId="6F3DAB96" w14:textId="6DF6F775" w:rsidR="006B1B3B" w:rsidRPr="00196DA9" w:rsidRDefault="008313A4" w:rsidP="00A74EC1">
            <w:r>
              <w:t>u</w:t>
            </w:r>
            <w:r w:rsidR="00434FD3">
              <w:t>l</w:t>
            </w:r>
            <w:r>
              <w:t xml:space="preserve"> </w:t>
            </w:r>
            <w:r w:rsidR="00434FD3">
              <w:t>.</w:t>
            </w:r>
            <w:r w:rsidR="006B1B3B" w:rsidRPr="00196DA9">
              <w:t xml:space="preserve">Pod Borem 18 </w:t>
            </w:r>
          </w:p>
          <w:p w14:paraId="2BEC8D7C" w14:textId="77777777" w:rsidR="006B1B3B" w:rsidRPr="00196DA9" w:rsidRDefault="006B1B3B" w:rsidP="00A74EC1">
            <w:pPr>
              <w:spacing w:after="80"/>
              <w:jc w:val="both"/>
            </w:pPr>
            <w:r w:rsidRPr="00196DA9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FC886B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15 708.60 zł</w:t>
            </w:r>
          </w:p>
        </w:tc>
      </w:tr>
      <w:tr w:rsidR="006B1B3B" w:rsidRPr="00196DA9" w14:paraId="1823D952" w14:textId="77777777" w:rsidTr="00196DA9">
        <w:tc>
          <w:tcPr>
            <w:tcW w:w="993" w:type="dxa"/>
            <w:shd w:val="clear" w:color="auto" w:fill="auto"/>
            <w:vAlign w:val="center"/>
          </w:tcPr>
          <w:p w14:paraId="75FE3B06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2B45F3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17</w:t>
            </w:r>
          </w:p>
        </w:tc>
        <w:tc>
          <w:tcPr>
            <w:tcW w:w="4110" w:type="dxa"/>
            <w:shd w:val="clear" w:color="auto" w:fill="auto"/>
          </w:tcPr>
          <w:p w14:paraId="58273CFD" w14:textId="77777777" w:rsidR="006B1B3B" w:rsidRPr="00196DA9" w:rsidRDefault="006B1B3B" w:rsidP="00A74EC1">
            <w:pPr>
              <w:spacing w:before="80"/>
            </w:pPr>
            <w:r w:rsidRPr="00196DA9">
              <w:t>Teleflex Polska sp. z o.o.</w:t>
            </w:r>
          </w:p>
          <w:p w14:paraId="745B9B36" w14:textId="0F019B07" w:rsidR="006B1B3B" w:rsidRPr="00196DA9" w:rsidRDefault="00434FD3" w:rsidP="00A74EC1">
            <w:r>
              <w:t xml:space="preserve">ul. </w:t>
            </w:r>
            <w:r w:rsidR="006B1B3B" w:rsidRPr="00196DA9">
              <w:t xml:space="preserve">Żwirki i Wigury 16A </w:t>
            </w:r>
          </w:p>
          <w:p w14:paraId="795E56A2" w14:textId="77777777" w:rsidR="006B1B3B" w:rsidRPr="00196DA9" w:rsidRDefault="006B1B3B" w:rsidP="00A74EC1">
            <w:pPr>
              <w:spacing w:after="80"/>
              <w:jc w:val="both"/>
            </w:pPr>
            <w:r w:rsidRPr="00196DA9">
              <w:t>02-092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2E73F9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106 944.86 zł</w:t>
            </w:r>
          </w:p>
        </w:tc>
      </w:tr>
      <w:tr w:rsidR="006B1B3B" w:rsidRPr="00196DA9" w14:paraId="6AC704FC" w14:textId="77777777" w:rsidTr="00196DA9">
        <w:tc>
          <w:tcPr>
            <w:tcW w:w="993" w:type="dxa"/>
            <w:shd w:val="clear" w:color="auto" w:fill="auto"/>
            <w:vAlign w:val="center"/>
          </w:tcPr>
          <w:p w14:paraId="3254EBAB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E1C088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25</w:t>
            </w:r>
          </w:p>
        </w:tc>
        <w:tc>
          <w:tcPr>
            <w:tcW w:w="4110" w:type="dxa"/>
            <w:shd w:val="clear" w:color="auto" w:fill="auto"/>
          </w:tcPr>
          <w:p w14:paraId="35A41133" w14:textId="77777777" w:rsidR="006B1B3B" w:rsidRPr="00196DA9" w:rsidRDefault="006B1B3B" w:rsidP="00A74EC1">
            <w:pPr>
              <w:spacing w:before="80"/>
            </w:pPr>
            <w:r w:rsidRPr="00196DA9">
              <w:t>Teleflex Polska sp. z o.o.</w:t>
            </w:r>
          </w:p>
          <w:p w14:paraId="7234ABAA" w14:textId="61A72FC9" w:rsidR="006B1B3B" w:rsidRPr="00196DA9" w:rsidRDefault="00434FD3" w:rsidP="00A74EC1">
            <w:r>
              <w:t>ul.</w:t>
            </w:r>
            <w:r w:rsidR="008313A4">
              <w:t xml:space="preserve"> </w:t>
            </w:r>
            <w:r w:rsidR="006B1B3B" w:rsidRPr="00196DA9">
              <w:t xml:space="preserve">Żwirki i Wigury 16A </w:t>
            </w:r>
          </w:p>
          <w:p w14:paraId="69AA864D" w14:textId="77777777" w:rsidR="006B1B3B" w:rsidRPr="00196DA9" w:rsidRDefault="006B1B3B" w:rsidP="00A74EC1">
            <w:pPr>
              <w:spacing w:after="80"/>
              <w:jc w:val="both"/>
            </w:pPr>
            <w:r w:rsidRPr="00196DA9">
              <w:t>02-092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EF2764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5 940.00 zł</w:t>
            </w:r>
          </w:p>
        </w:tc>
      </w:tr>
      <w:tr w:rsidR="006B1B3B" w:rsidRPr="00196DA9" w14:paraId="41461870" w14:textId="77777777" w:rsidTr="00196DA9">
        <w:tc>
          <w:tcPr>
            <w:tcW w:w="993" w:type="dxa"/>
            <w:shd w:val="clear" w:color="auto" w:fill="auto"/>
            <w:vAlign w:val="center"/>
          </w:tcPr>
          <w:p w14:paraId="701739B2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0D4F22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11</w:t>
            </w:r>
          </w:p>
        </w:tc>
        <w:tc>
          <w:tcPr>
            <w:tcW w:w="4110" w:type="dxa"/>
            <w:shd w:val="clear" w:color="auto" w:fill="auto"/>
          </w:tcPr>
          <w:p w14:paraId="07A1B3BB" w14:textId="77777777" w:rsidR="006B1B3B" w:rsidRPr="00196DA9" w:rsidRDefault="006B1B3B" w:rsidP="00A74EC1">
            <w:pPr>
              <w:spacing w:before="80"/>
            </w:pPr>
            <w:r w:rsidRPr="00196DA9">
              <w:t>EXTRAMED ZAOPATRZENIE MEDYCZNE DOROTA WRONA</w:t>
            </w:r>
          </w:p>
          <w:p w14:paraId="6178C162" w14:textId="77777777" w:rsidR="006B1B3B" w:rsidRPr="00196DA9" w:rsidRDefault="006B1B3B" w:rsidP="00A74EC1">
            <w:r w:rsidRPr="00196DA9">
              <w:t xml:space="preserve">ul. Sienna 9 </w:t>
            </w:r>
          </w:p>
          <w:p w14:paraId="709FAC22" w14:textId="77777777" w:rsidR="006B1B3B" w:rsidRPr="00196DA9" w:rsidRDefault="006B1B3B" w:rsidP="00A74EC1">
            <w:pPr>
              <w:spacing w:after="80"/>
              <w:jc w:val="both"/>
            </w:pPr>
            <w:r w:rsidRPr="00196DA9">
              <w:t>70-542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9B84E5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3 343.68 zł</w:t>
            </w:r>
          </w:p>
        </w:tc>
      </w:tr>
      <w:tr w:rsidR="006B1B3B" w:rsidRPr="00196DA9" w14:paraId="56E67F92" w14:textId="77777777" w:rsidTr="00196DA9">
        <w:tc>
          <w:tcPr>
            <w:tcW w:w="993" w:type="dxa"/>
            <w:shd w:val="clear" w:color="auto" w:fill="auto"/>
            <w:vAlign w:val="center"/>
          </w:tcPr>
          <w:p w14:paraId="392452F6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8F6BC7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22</w:t>
            </w:r>
          </w:p>
        </w:tc>
        <w:tc>
          <w:tcPr>
            <w:tcW w:w="4110" w:type="dxa"/>
            <w:shd w:val="clear" w:color="auto" w:fill="auto"/>
          </w:tcPr>
          <w:p w14:paraId="362684EA" w14:textId="77777777" w:rsidR="006B1B3B" w:rsidRPr="00196DA9" w:rsidRDefault="006B1B3B" w:rsidP="00A74EC1">
            <w:pPr>
              <w:spacing w:before="80"/>
            </w:pPr>
            <w:r w:rsidRPr="00196DA9">
              <w:t>EXTRAMED ZAOPATRZENIE MEDYCZNE DOROTA WRONA</w:t>
            </w:r>
          </w:p>
          <w:p w14:paraId="7EC5D3C1" w14:textId="77777777" w:rsidR="006B1B3B" w:rsidRPr="00196DA9" w:rsidRDefault="006B1B3B" w:rsidP="00A74EC1">
            <w:r w:rsidRPr="00196DA9">
              <w:t xml:space="preserve">ul. Sienna 9 </w:t>
            </w:r>
          </w:p>
          <w:p w14:paraId="06598FA6" w14:textId="77777777" w:rsidR="006B1B3B" w:rsidRPr="00196DA9" w:rsidRDefault="006B1B3B" w:rsidP="00A74EC1">
            <w:pPr>
              <w:spacing w:after="80"/>
              <w:jc w:val="both"/>
            </w:pPr>
            <w:r w:rsidRPr="00196DA9">
              <w:t>70-542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E88296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5 257.44 zł</w:t>
            </w:r>
          </w:p>
        </w:tc>
      </w:tr>
      <w:tr w:rsidR="006B1B3B" w:rsidRPr="00196DA9" w14:paraId="25360387" w14:textId="77777777" w:rsidTr="00196DA9">
        <w:tc>
          <w:tcPr>
            <w:tcW w:w="993" w:type="dxa"/>
            <w:shd w:val="clear" w:color="auto" w:fill="auto"/>
            <w:vAlign w:val="center"/>
          </w:tcPr>
          <w:p w14:paraId="63B8DE07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2A9227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19</w:t>
            </w:r>
          </w:p>
        </w:tc>
        <w:tc>
          <w:tcPr>
            <w:tcW w:w="4110" w:type="dxa"/>
            <w:shd w:val="clear" w:color="auto" w:fill="auto"/>
          </w:tcPr>
          <w:p w14:paraId="6A35B350" w14:textId="77777777" w:rsidR="006B1B3B" w:rsidRPr="00196DA9" w:rsidRDefault="006B1B3B" w:rsidP="00A74EC1">
            <w:pPr>
              <w:spacing w:before="80"/>
            </w:pPr>
            <w:r w:rsidRPr="00196DA9">
              <w:t>Solventum Poland Sp. z o.o.</w:t>
            </w:r>
          </w:p>
          <w:p w14:paraId="292CF967" w14:textId="7B0A6AA4" w:rsidR="006B1B3B" w:rsidRPr="00196DA9" w:rsidRDefault="00434FD3" w:rsidP="00A74EC1">
            <w:r>
              <w:t xml:space="preserve">ul. </w:t>
            </w:r>
            <w:r w:rsidR="006B1B3B" w:rsidRPr="00196DA9">
              <w:t xml:space="preserve">Kwidzyńska 6 </w:t>
            </w:r>
          </w:p>
          <w:p w14:paraId="3D68A921" w14:textId="77777777" w:rsidR="006B1B3B" w:rsidRPr="00196DA9" w:rsidRDefault="006B1B3B" w:rsidP="00A74EC1">
            <w:pPr>
              <w:spacing w:after="80"/>
              <w:jc w:val="both"/>
            </w:pPr>
            <w:r w:rsidRPr="00196DA9">
              <w:t>51-416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2D201E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19 774.80 zł</w:t>
            </w:r>
          </w:p>
        </w:tc>
      </w:tr>
      <w:tr w:rsidR="006B1B3B" w:rsidRPr="00196DA9" w14:paraId="6685ECFD" w14:textId="77777777" w:rsidTr="00196DA9">
        <w:tc>
          <w:tcPr>
            <w:tcW w:w="993" w:type="dxa"/>
            <w:shd w:val="clear" w:color="auto" w:fill="auto"/>
            <w:vAlign w:val="center"/>
          </w:tcPr>
          <w:p w14:paraId="243229C9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79D265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11</w:t>
            </w:r>
          </w:p>
        </w:tc>
        <w:tc>
          <w:tcPr>
            <w:tcW w:w="4110" w:type="dxa"/>
            <w:shd w:val="clear" w:color="auto" w:fill="auto"/>
          </w:tcPr>
          <w:p w14:paraId="63894661" w14:textId="77777777" w:rsidR="006B1B3B" w:rsidRPr="00196DA9" w:rsidRDefault="006B1B3B" w:rsidP="00A74EC1">
            <w:pPr>
              <w:spacing w:before="80"/>
            </w:pPr>
            <w:r w:rsidRPr="00196DA9">
              <w:t>Empireum Piotr Dopieralski</w:t>
            </w:r>
          </w:p>
          <w:p w14:paraId="245DE157" w14:textId="6CB942DA" w:rsidR="006B1B3B" w:rsidRPr="00196DA9" w:rsidRDefault="00434FD3" w:rsidP="00A74EC1">
            <w:r>
              <w:t xml:space="preserve">ul. </w:t>
            </w:r>
            <w:r w:rsidR="006B1B3B" w:rsidRPr="00196DA9">
              <w:t xml:space="preserve">Chotomowska 30 </w:t>
            </w:r>
          </w:p>
          <w:p w14:paraId="409A81E0" w14:textId="77777777" w:rsidR="006B1B3B" w:rsidRPr="00196DA9" w:rsidRDefault="006B1B3B" w:rsidP="00A74EC1">
            <w:pPr>
              <w:spacing w:after="80"/>
              <w:jc w:val="both"/>
            </w:pPr>
            <w:r w:rsidRPr="00196DA9">
              <w:t>05-110 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753BDB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2 494.80 zł</w:t>
            </w:r>
          </w:p>
        </w:tc>
      </w:tr>
      <w:tr w:rsidR="006B1B3B" w:rsidRPr="00196DA9" w14:paraId="54E906DA" w14:textId="77777777" w:rsidTr="00196DA9">
        <w:tc>
          <w:tcPr>
            <w:tcW w:w="993" w:type="dxa"/>
            <w:shd w:val="clear" w:color="auto" w:fill="auto"/>
            <w:vAlign w:val="center"/>
          </w:tcPr>
          <w:p w14:paraId="3AE19B1A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080238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22</w:t>
            </w:r>
          </w:p>
        </w:tc>
        <w:tc>
          <w:tcPr>
            <w:tcW w:w="4110" w:type="dxa"/>
            <w:shd w:val="clear" w:color="auto" w:fill="auto"/>
          </w:tcPr>
          <w:p w14:paraId="5A4A0D03" w14:textId="77777777" w:rsidR="006B1B3B" w:rsidRPr="00196DA9" w:rsidRDefault="006B1B3B" w:rsidP="00A74EC1">
            <w:pPr>
              <w:spacing w:before="80"/>
            </w:pPr>
            <w:r w:rsidRPr="00196DA9">
              <w:t>Empireum Piotr Dopieralski</w:t>
            </w:r>
          </w:p>
          <w:p w14:paraId="65E210DE" w14:textId="20651A1B" w:rsidR="006B1B3B" w:rsidRPr="00196DA9" w:rsidRDefault="00434FD3" w:rsidP="00A74EC1">
            <w:r>
              <w:t>ul.</w:t>
            </w:r>
            <w:r w:rsidR="008313A4">
              <w:t xml:space="preserve"> </w:t>
            </w:r>
            <w:r w:rsidR="006B1B3B" w:rsidRPr="00196DA9">
              <w:t xml:space="preserve">Chotomowska 30 </w:t>
            </w:r>
          </w:p>
          <w:p w14:paraId="2CADFA41" w14:textId="77777777" w:rsidR="006B1B3B" w:rsidRPr="00196DA9" w:rsidRDefault="006B1B3B" w:rsidP="00A74EC1">
            <w:pPr>
              <w:spacing w:after="80"/>
              <w:jc w:val="both"/>
            </w:pPr>
            <w:r w:rsidRPr="00196DA9">
              <w:t>05-110 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664EC8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2 030.40 zł</w:t>
            </w:r>
          </w:p>
        </w:tc>
      </w:tr>
      <w:tr w:rsidR="006B1B3B" w:rsidRPr="00196DA9" w14:paraId="37DDB6A1" w14:textId="77777777" w:rsidTr="00196DA9">
        <w:tc>
          <w:tcPr>
            <w:tcW w:w="993" w:type="dxa"/>
            <w:shd w:val="clear" w:color="auto" w:fill="auto"/>
            <w:vAlign w:val="center"/>
          </w:tcPr>
          <w:p w14:paraId="0AB8BBE1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0C62AE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5</w:t>
            </w:r>
          </w:p>
        </w:tc>
        <w:tc>
          <w:tcPr>
            <w:tcW w:w="4110" w:type="dxa"/>
            <w:shd w:val="clear" w:color="auto" w:fill="auto"/>
          </w:tcPr>
          <w:p w14:paraId="3232930A" w14:textId="77777777" w:rsidR="006B1B3B" w:rsidRPr="00196DA9" w:rsidRDefault="006B1B3B" w:rsidP="00A74EC1">
            <w:pPr>
              <w:spacing w:before="80"/>
            </w:pPr>
            <w:r w:rsidRPr="00196DA9">
              <w:t>SKAMEX Spółka Akcyjna</w:t>
            </w:r>
          </w:p>
          <w:p w14:paraId="593FBAC7" w14:textId="77777777" w:rsidR="006B1B3B" w:rsidRPr="00196DA9" w:rsidRDefault="006B1B3B" w:rsidP="00A74EC1">
            <w:r w:rsidRPr="00196DA9">
              <w:t xml:space="preserve">ul. Częstochowska 38/52 </w:t>
            </w:r>
          </w:p>
          <w:p w14:paraId="7CED3D74" w14:textId="77777777" w:rsidR="006B1B3B" w:rsidRPr="00196DA9" w:rsidRDefault="006B1B3B" w:rsidP="00A74EC1">
            <w:pPr>
              <w:spacing w:after="80"/>
              <w:jc w:val="both"/>
            </w:pPr>
            <w:r w:rsidRPr="00196DA9"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5B9130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56 160.00 zł</w:t>
            </w:r>
          </w:p>
        </w:tc>
      </w:tr>
      <w:tr w:rsidR="006B1B3B" w:rsidRPr="00196DA9" w14:paraId="6A2557FF" w14:textId="77777777" w:rsidTr="00196DA9">
        <w:tc>
          <w:tcPr>
            <w:tcW w:w="993" w:type="dxa"/>
            <w:shd w:val="clear" w:color="auto" w:fill="auto"/>
            <w:vAlign w:val="center"/>
          </w:tcPr>
          <w:p w14:paraId="4FB4104F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E28E06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6</w:t>
            </w:r>
          </w:p>
        </w:tc>
        <w:tc>
          <w:tcPr>
            <w:tcW w:w="4110" w:type="dxa"/>
            <w:shd w:val="clear" w:color="auto" w:fill="auto"/>
          </w:tcPr>
          <w:p w14:paraId="136F6887" w14:textId="77777777" w:rsidR="006B1B3B" w:rsidRPr="00196DA9" w:rsidRDefault="006B1B3B" w:rsidP="00A74EC1">
            <w:pPr>
              <w:spacing w:before="80"/>
            </w:pPr>
            <w:r w:rsidRPr="00196DA9">
              <w:t>SKAMEX Spółka Akcyjna</w:t>
            </w:r>
          </w:p>
          <w:p w14:paraId="3409CF8C" w14:textId="77777777" w:rsidR="006B1B3B" w:rsidRPr="00196DA9" w:rsidRDefault="006B1B3B" w:rsidP="00A74EC1">
            <w:r w:rsidRPr="00196DA9">
              <w:t xml:space="preserve">ul. Częstochowska 38/52 </w:t>
            </w:r>
          </w:p>
          <w:p w14:paraId="776BF2CA" w14:textId="77777777" w:rsidR="006B1B3B" w:rsidRPr="00196DA9" w:rsidRDefault="006B1B3B" w:rsidP="00A74EC1">
            <w:pPr>
              <w:spacing w:after="80"/>
              <w:jc w:val="both"/>
            </w:pPr>
            <w:r w:rsidRPr="00196DA9"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4E33C9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202 007.52 zł</w:t>
            </w:r>
          </w:p>
        </w:tc>
      </w:tr>
      <w:tr w:rsidR="006B1B3B" w:rsidRPr="00196DA9" w14:paraId="21876FA4" w14:textId="77777777" w:rsidTr="00196DA9">
        <w:tc>
          <w:tcPr>
            <w:tcW w:w="993" w:type="dxa"/>
            <w:shd w:val="clear" w:color="auto" w:fill="auto"/>
            <w:vAlign w:val="center"/>
          </w:tcPr>
          <w:p w14:paraId="35ADB166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7B65C7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9</w:t>
            </w:r>
          </w:p>
        </w:tc>
        <w:tc>
          <w:tcPr>
            <w:tcW w:w="4110" w:type="dxa"/>
            <w:shd w:val="clear" w:color="auto" w:fill="auto"/>
          </w:tcPr>
          <w:p w14:paraId="0FFC6753" w14:textId="77777777" w:rsidR="006B1B3B" w:rsidRPr="00196DA9" w:rsidRDefault="006B1B3B" w:rsidP="00A74EC1">
            <w:pPr>
              <w:spacing w:before="80"/>
            </w:pPr>
            <w:r w:rsidRPr="00196DA9">
              <w:t>Karl Storz Polska Sp. z o.o.</w:t>
            </w:r>
          </w:p>
          <w:p w14:paraId="6114A16F" w14:textId="1BFED0CA" w:rsidR="006B1B3B" w:rsidRPr="00196DA9" w:rsidRDefault="00434FD3" w:rsidP="00A74EC1">
            <w:r>
              <w:t xml:space="preserve">ul. </w:t>
            </w:r>
            <w:r w:rsidR="006B1B3B" w:rsidRPr="00196DA9">
              <w:t xml:space="preserve">Hołubcowa 123 </w:t>
            </w:r>
          </w:p>
          <w:p w14:paraId="6F8207B2" w14:textId="77777777" w:rsidR="006B1B3B" w:rsidRPr="00196DA9" w:rsidRDefault="006B1B3B" w:rsidP="00A74EC1">
            <w:pPr>
              <w:spacing w:after="80"/>
              <w:jc w:val="both"/>
            </w:pPr>
            <w:r w:rsidRPr="00196DA9">
              <w:t>02-854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6E38D7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70 583.40 zł</w:t>
            </w:r>
          </w:p>
        </w:tc>
      </w:tr>
      <w:tr w:rsidR="006B1B3B" w:rsidRPr="00196DA9" w14:paraId="55AB4C4E" w14:textId="77777777" w:rsidTr="00196DA9">
        <w:tc>
          <w:tcPr>
            <w:tcW w:w="993" w:type="dxa"/>
            <w:shd w:val="clear" w:color="auto" w:fill="auto"/>
            <w:vAlign w:val="center"/>
          </w:tcPr>
          <w:p w14:paraId="63D2B0C1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D3D593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21</w:t>
            </w:r>
          </w:p>
        </w:tc>
        <w:tc>
          <w:tcPr>
            <w:tcW w:w="4110" w:type="dxa"/>
            <w:shd w:val="clear" w:color="auto" w:fill="auto"/>
          </w:tcPr>
          <w:p w14:paraId="6DB52CBC" w14:textId="77777777" w:rsidR="006B1B3B" w:rsidRPr="00196DA9" w:rsidRDefault="006B1B3B" w:rsidP="00A74EC1">
            <w:pPr>
              <w:spacing w:before="80"/>
            </w:pPr>
            <w:r w:rsidRPr="00196DA9">
              <w:t>PROMED S.A.</w:t>
            </w:r>
          </w:p>
          <w:p w14:paraId="5A821B4F" w14:textId="77777777" w:rsidR="006B1B3B" w:rsidRPr="00196DA9" w:rsidRDefault="006B1B3B" w:rsidP="00A74EC1">
            <w:r w:rsidRPr="00196DA9">
              <w:t xml:space="preserve">ul. Działkowa 56 </w:t>
            </w:r>
          </w:p>
          <w:p w14:paraId="4C5E9F02" w14:textId="77777777" w:rsidR="006B1B3B" w:rsidRPr="00196DA9" w:rsidRDefault="006B1B3B" w:rsidP="00A74EC1">
            <w:pPr>
              <w:spacing w:after="80"/>
              <w:jc w:val="both"/>
            </w:pPr>
            <w:r w:rsidRPr="00196DA9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06EC7C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16 135.20 zł</w:t>
            </w:r>
          </w:p>
        </w:tc>
      </w:tr>
      <w:tr w:rsidR="006B1B3B" w:rsidRPr="00196DA9" w14:paraId="334C6C9F" w14:textId="77777777" w:rsidTr="00196DA9">
        <w:tc>
          <w:tcPr>
            <w:tcW w:w="993" w:type="dxa"/>
            <w:shd w:val="clear" w:color="auto" w:fill="auto"/>
            <w:vAlign w:val="center"/>
          </w:tcPr>
          <w:p w14:paraId="279B1E76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EC4B58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12</w:t>
            </w:r>
          </w:p>
        </w:tc>
        <w:tc>
          <w:tcPr>
            <w:tcW w:w="4110" w:type="dxa"/>
            <w:shd w:val="clear" w:color="auto" w:fill="auto"/>
          </w:tcPr>
          <w:p w14:paraId="78132477" w14:textId="77777777" w:rsidR="006B1B3B" w:rsidRPr="00196DA9" w:rsidRDefault="006B1B3B" w:rsidP="00A74EC1">
            <w:pPr>
              <w:spacing w:before="80"/>
            </w:pPr>
            <w:r w:rsidRPr="00196DA9">
              <w:t>Bjeska spółka z ograniczoną odpowiedzialnością spółka komandytowa</w:t>
            </w:r>
          </w:p>
          <w:p w14:paraId="116ADD99" w14:textId="77777777" w:rsidR="006B1B3B" w:rsidRPr="00196DA9" w:rsidRDefault="006B1B3B" w:rsidP="00A74EC1">
            <w:r w:rsidRPr="00196DA9">
              <w:t xml:space="preserve">ul. Strzeszyńska 33 </w:t>
            </w:r>
          </w:p>
          <w:p w14:paraId="4BC3ED81" w14:textId="77777777" w:rsidR="006B1B3B" w:rsidRPr="00196DA9" w:rsidRDefault="006B1B3B" w:rsidP="00A74EC1">
            <w:pPr>
              <w:spacing w:after="80"/>
              <w:jc w:val="both"/>
            </w:pPr>
            <w:r w:rsidRPr="00196DA9">
              <w:t>60-479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7B4D2C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48 677.11 zł</w:t>
            </w:r>
          </w:p>
        </w:tc>
      </w:tr>
      <w:tr w:rsidR="006B1B3B" w:rsidRPr="00196DA9" w14:paraId="622A03AF" w14:textId="77777777" w:rsidTr="00196DA9">
        <w:tc>
          <w:tcPr>
            <w:tcW w:w="993" w:type="dxa"/>
            <w:shd w:val="clear" w:color="auto" w:fill="auto"/>
            <w:vAlign w:val="center"/>
          </w:tcPr>
          <w:p w14:paraId="15EFEF39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B920EB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1</w:t>
            </w:r>
          </w:p>
        </w:tc>
        <w:tc>
          <w:tcPr>
            <w:tcW w:w="4110" w:type="dxa"/>
            <w:shd w:val="clear" w:color="auto" w:fill="auto"/>
          </w:tcPr>
          <w:p w14:paraId="4930AE96" w14:textId="77777777" w:rsidR="006B1B3B" w:rsidRPr="00196DA9" w:rsidRDefault="006B1B3B" w:rsidP="00A74EC1">
            <w:pPr>
              <w:spacing w:before="80"/>
            </w:pPr>
            <w:r w:rsidRPr="00196DA9">
              <w:t>Fisher &amp; Paykel Healthcare Poland sp. z o. o.</w:t>
            </w:r>
          </w:p>
          <w:p w14:paraId="6BA69AD0" w14:textId="77777777" w:rsidR="006B1B3B" w:rsidRPr="00196DA9" w:rsidRDefault="006B1B3B" w:rsidP="00A74EC1">
            <w:r w:rsidRPr="00196DA9">
              <w:t xml:space="preserve">Pl. Andersa 7 </w:t>
            </w:r>
          </w:p>
          <w:p w14:paraId="718E1419" w14:textId="77777777" w:rsidR="006B1B3B" w:rsidRPr="00196DA9" w:rsidRDefault="006B1B3B" w:rsidP="00A74EC1">
            <w:pPr>
              <w:spacing w:after="80"/>
              <w:jc w:val="both"/>
            </w:pPr>
            <w:r w:rsidRPr="00196DA9">
              <w:t>61-894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A5EAB5" w14:textId="77777777" w:rsidR="006B1B3B" w:rsidRPr="00196DA9" w:rsidRDefault="006B1B3B" w:rsidP="00A74EC1">
            <w:pPr>
              <w:spacing w:before="80" w:after="80"/>
              <w:jc w:val="center"/>
            </w:pPr>
            <w:r w:rsidRPr="00196DA9">
              <w:t>172 336.50 zł</w:t>
            </w:r>
          </w:p>
        </w:tc>
      </w:tr>
      <w:bookmarkEnd w:id="0"/>
    </w:tbl>
    <w:p w14:paraId="1BA9DB48" w14:textId="467A462E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305C4" w14:textId="77777777" w:rsidR="005E0E26" w:rsidRDefault="005E0E26">
      <w:r>
        <w:separator/>
      </w:r>
    </w:p>
  </w:endnote>
  <w:endnote w:type="continuationSeparator" w:id="0">
    <w:p w14:paraId="2004D153" w14:textId="77777777" w:rsidR="005E0E26" w:rsidRDefault="005E0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ABA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F590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64F8B" w14:textId="38E530D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5BD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64AC21" w14:textId="77777777" w:rsidR="009F189D" w:rsidRDefault="009F189D">
    <w:pPr>
      <w:pStyle w:val="Stopka"/>
      <w:tabs>
        <w:tab w:val="clear" w:pos="4536"/>
      </w:tabs>
      <w:jc w:val="center"/>
    </w:pPr>
  </w:p>
  <w:p w14:paraId="762C179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9BEE4" w14:textId="77777777" w:rsidR="005E0E26" w:rsidRDefault="005E0E26">
      <w:r>
        <w:separator/>
      </w:r>
    </w:p>
  </w:footnote>
  <w:footnote w:type="continuationSeparator" w:id="0">
    <w:p w14:paraId="536D6CFF" w14:textId="77777777" w:rsidR="005E0E26" w:rsidRDefault="005E0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1E141" w14:textId="77777777" w:rsidR="006B1B3B" w:rsidRDefault="006B1B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26809" w14:textId="77777777" w:rsidR="006B1B3B" w:rsidRDefault="006B1B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CA30F" w14:textId="77777777" w:rsidR="006B1B3B" w:rsidRDefault="006B1B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0E26"/>
    <w:rsid w:val="00007727"/>
    <w:rsid w:val="00017720"/>
    <w:rsid w:val="00035488"/>
    <w:rsid w:val="000970F7"/>
    <w:rsid w:val="000D7F25"/>
    <w:rsid w:val="000E00E5"/>
    <w:rsid w:val="00173B20"/>
    <w:rsid w:val="00196DA9"/>
    <w:rsid w:val="001C69FF"/>
    <w:rsid w:val="0023318D"/>
    <w:rsid w:val="003D72FD"/>
    <w:rsid w:val="00423179"/>
    <w:rsid w:val="00432341"/>
    <w:rsid w:val="00434FD3"/>
    <w:rsid w:val="00490DC0"/>
    <w:rsid w:val="00493F8C"/>
    <w:rsid w:val="004C7E9B"/>
    <w:rsid w:val="005614F2"/>
    <w:rsid w:val="00577BC6"/>
    <w:rsid w:val="005E0E26"/>
    <w:rsid w:val="0069085C"/>
    <w:rsid w:val="006B1B3B"/>
    <w:rsid w:val="006B27ED"/>
    <w:rsid w:val="008313A4"/>
    <w:rsid w:val="00843263"/>
    <w:rsid w:val="00861E75"/>
    <w:rsid w:val="009D19BD"/>
    <w:rsid w:val="009F189D"/>
    <w:rsid w:val="00A30A5C"/>
    <w:rsid w:val="00A80738"/>
    <w:rsid w:val="00BB547B"/>
    <w:rsid w:val="00C236D3"/>
    <w:rsid w:val="00C659E2"/>
    <w:rsid w:val="00C75DFA"/>
    <w:rsid w:val="00C82837"/>
    <w:rsid w:val="00CA3D66"/>
    <w:rsid w:val="00CB0802"/>
    <w:rsid w:val="00D665F5"/>
    <w:rsid w:val="00D7128F"/>
    <w:rsid w:val="00EA3476"/>
    <w:rsid w:val="00F16C60"/>
    <w:rsid w:val="00F40C6E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B49737"/>
  <w15:chartTrackingRefBased/>
  <w15:docId w15:val="{89D701FB-BA10-4471-A27D-523288E33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332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6</cp:revision>
  <dcterms:created xsi:type="dcterms:W3CDTF">2025-05-07T10:41:00Z</dcterms:created>
  <dcterms:modified xsi:type="dcterms:W3CDTF">2025-05-07T10:48:00Z</dcterms:modified>
</cp:coreProperties>
</file>