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35646" w14:textId="77777777" w:rsidR="00890B92" w:rsidRPr="00C71F23" w:rsidRDefault="005A6270" w:rsidP="00890B92">
      <w:pPr>
        <w:spacing w:after="240"/>
        <w:jc w:val="right"/>
        <w:rPr>
          <w:sz w:val="24"/>
          <w:szCs w:val="24"/>
        </w:rPr>
      </w:pPr>
      <w:r w:rsidRPr="005A6270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5A6270">
        <w:rPr>
          <w:sz w:val="24"/>
          <w:szCs w:val="24"/>
        </w:rPr>
        <w:t>2025-05-07</w:t>
      </w:r>
    </w:p>
    <w:p w14:paraId="48E19FAF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12B7D7C4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1DD2FDA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D819A23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002DF52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93E25E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00173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849B60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5A6270" w:rsidRPr="005A6270">
        <w:rPr>
          <w:b/>
          <w:sz w:val="24"/>
          <w:szCs w:val="24"/>
        </w:rPr>
        <w:t>ZP/12/2025</w:t>
      </w:r>
      <w:r w:rsidR="00A80738" w:rsidRPr="00C71F23">
        <w:rPr>
          <w:sz w:val="24"/>
          <w:szCs w:val="24"/>
        </w:rPr>
        <w:tab/>
        <w:t xml:space="preserve"> </w:t>
      </w:r>
    </w:p>
    <w:p w14:paraId="1449A2C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F7155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F9C0E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696CA0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B791DC0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3077309C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5A6270" w:rsidRPr="005A6270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67908CB0" w14:textId="77777777" w:rsidR="00A80738" w:rsidRPr="00C71F23" w:rsidRDefault="005A627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A6270">
        <w:rPr>
          <w:b/>
          <w:sz w:val="22"/>
          <w:szCs w:val="22"/>
        </w:rPr>
        <w:t>Zakup i dostawa wyrobów medycznych II</w:t>
      </w:r>
    </w:p>
    <w:p w14:paraId="2F7228BC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A6270" w:rsidRPr="00C71F23" w14:paraId="6E8B3775" w14:textId="77777777" w:rsidTr="00D45BF0">
        <w:trPr>
          <w:trHeight w:val="70"/>
        </w:trPr>
        <w:tc>
          <w:tcPr>
            <w:tcW w:w="9214" w:type="dxa"/>
          </w:tcPr>
          <w:p w14:paraId="4991843F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1 zamówienia w wysokości 218 808.00 zł brutto;</w:t>
            </w:r>
          </w:p>
        </w:tc>
      </w:tr>
      <w:tr w:rsidR="005A6270" w:rsidRPr="00C71F23" w14:paraId="148FFF99" w14:textId="77777777" w:rsidTr="00D45BF0">
        <w:trPr>
          <w:trHeight w:val="70"/>
        </w:trPr>
        <w:tc>
          <w:tcPr>
            <w:tcW w:w="9214" w:type="dxa"/>
          </w:tcPr>
          <w:p w14:paraId="6DDB63C9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 zamówienia w wysokości 4 233.60 zł brutto;</w:t>
            </w:r>
          </w:p>
        </w:tc>
      </w:tr>
      <w:tr w:rsidR="005A6270" w:rsidRPr="00C71F23" w14:paraId="75D70984" w14:textId="77777777" w:rsidTr="00D45BF0">
        <w:trPr>
          <w:trHeight w:val="70"/>
        </w:trPr>
        <w:tc>
          <w:tcPr>
            <w:tcW w:w="9214" w:type="dxa"/>
          </w:tcPr>
          <w:p w14:paraId="734D4182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3 zamówienia w wysokości 340.20 zł brutto;</w:t>
            </w:r>
          </w:p>
        </w:tc>
      </w:tr>
      <w:tr w:rsidR="005A6270" w:rsidRPr="00C71F23" w14:paraId="5015A113" w14:textId="77777777" w:rsidTr="00D45BF0">
        <w:trPr>
          <w:trHeight w:val="70"/>
        </w:trPr>
        <w:tc>
          <w:tcPr>
            <w:tcW w:w="9214" w:type="dxa"/>
          </w:tcPr>
          <w:p w14:paraId="5594FF5E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4 zamówienia w wysokości 48 075.12 zł brutto;</w:t>
            </w:r>
          </w:p>
        </w:tc>
      </w:tr>
      <w:tr w:rsidR="005A6270" w:rsidRPr="00C71F23" w14:paraId="3BC281F7" w14:textId="77777777" w:rsidTr="00D45BF0">
        <w:trPr>
          <w:trHeight w:val="70"/>
        </w:trPr>
        <w:tc>
          <w:tcPr>
            <w:tcW w:w="9214" w:type="dxa"/>
          </w:tcPr>
          <w:p w14:paraId="68D12D44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5 zamówienia w wysokości 32 832.00 zł brutto;</w:t>
            </w:r>
          </w:p>
        </w:tc>
      </w:tr>
      <w:tr w:rsidR="005A6270" w:rsidRPr="00C71F23" w14:paraId="2453439F" w14:textId="77777777" w:rsidTr="00D45BF0">
        <w:trPr>
          <w:trHeight w:val="70"/>
        </w:trPr>
        <w:tc>
          <w:tcPr>
            <w:tcW w:w="9214" w:type="dxa"/>
          </w:tcPr>
          <w:p w14:paraId="3000A8AA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6 zamówienia w wysokości 235 622.52 zł brutto;</w:t>
            </w:r>
          </w:p>
        </w:tc>
      </w:tr>
      <w:tr w:rsidR="005A6270" w:rsidRPr="00C71F23" w14:paraId="620A0FFD" w14:textId="77777777" w:rsidTr="00D45BF0">
        <w:trPr>
          <w:trHeight w:val="70"/>
        </w:trPr>
        <w:tc>
          <w:tcPr>
            <w:tcW w:w="9214" w:type="dxa"/>
          </w:tcPr>
          <w:p w14:paraId="2955F7A4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7 zamówienia w wysokości 4 717.44 zł brutto;</w:t>
            </w:r>
          </w:p>
        </w:tc>
      </w:tr>
      <w:tr w:rsidR="005A6270" w:rsidRPr="00C71F23" w14:paraId="20CF6F88" w14:textId="77777777" w:rsidTr="00D45BF0">
        <w:trPr>
          <w:trHeight w:val="70"/>
        </w:trPr>
        <w:tc>
          <w:tcPr>
            <w:tcW w:w="9214" w:type="dxa"/>
          </w:tcPr>
          <w:p w14:paraId="37144CB4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8 zamówienia w wysokości 27 167.40 zł brutto;</w:t>
            </w:r>
          </w:p>
        </w:tc>
      </w:tr>
      <w:tr w:rsidR="005A6270" w:rsidRPr="00C71F23" w14:paraId="1AF018C3" w14:textId="77777777" w:rsidTr="00D45BF0">
        <w:trPr>
          <w:trHeight w:val="70"/>
        </w:trPr>
        <w:tc>
          <w:tcPr>
            <w:tcW w:w="9214" w:type="dxa"/>
          </w:tcPr>
          <w:p w14:paraId="50F67B96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9 zamówienia w wysokości 70 740.00 zł brutto;</w:t>
            </w:r>
          </w:p>
        </w:tc>
      </w:tr>
      <w:tr w:rsidR="005A6270" w:rsidRPr="00C71F23" w14:paraId="06D23858" w14:textId="77777777" w:rsidTr="00D45BF0">
        <w:trPr>
          <w:trHeight w:val="70"/>
        </w:trPr>
        <w:tc>
          <w:tcPr>
            <w:tcW w:w="9214" w:type="dxa"/>
          </w:tcPr>
          <w:p w14:paraId="07F2C091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10 zamówienia w wysokości 26 164.08 zł brutto;</w:t>
            </w:r>
          </w:p>
        </w:tc>
      </w:tr>
      <w:tr w:rsidR="005A6270" w:rsidRPr="00C71F23" w14:paraId="246ED5A1" w14:textId="77777777" w:rsidTr="00D45BF0">
        <w:trPr>
          <w:trHeight w:val="70"/>
        </w:trPr>
        <w:tc>
          <w:tcPr>
            <w:tcW w:w="9214" w:type="dxa"/>
          </w:tcPr>
          <w:p w14:paraId="49C84E40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11 zamówienia w wysokości 3 438.72 zł brutto;</w:t>
            </w:r>
          </w:p>
        </w:tc>
      </w:tr>
      <w:tr w:rsidR="005A6270" w:rsidRPr="00C71F23" w14:paraId="485017B9" w14:textId="77777777" w:rsidTr="00D45BF0">
        <w:trPr>
          <w:trHeight w:val="70"/>
        </w:trPr>
        <w:tc>
          <w:tcPr>
            <w:tcW w:w="9214" w:type="dxa"/>
          </w:tcPr>
          <w:p w14:paraId="4B0635F0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12 zamówienia w wysokości 47 520.00 zł brutto;</w:t>
            </w:r>
          </w:p>
        </w:tc>
      </w:tr>
      <w:tr w:rsidR="005A6270" w:rsidRPr="00C71F23" w14:paraId="0D224F10" w14:textId="77777777" w:rsidTr="00D45BF0">
        <w:trPr>
          <w:trHeight w:val="70"/>
        </w:trPr>
        <w:tc>
          <w:tcPr>
            <w:tcW w:w="9214" w:type="dxa"/>
          </w:tcPr>
          <w:p w14:paraId="43AADE63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13 zamówienia w wysokości 30 385.80 zł brutto;</w:t>
            </w:r>
          </w:p>
        </w:tc>
      </w:tr>
      <w:tr w:rsidR="005A6270" w:rsidRPr="00C71F23" w14:paraId="4513C775" w14:textId="77777777" w:rsidTr="00D45BF0">
        <w:trPr>
          <w:trHeight w:val="70"/>
        </w:trPr>
        <w:tc>
          <w:tcPr>
            <w:tcW w:w="9214" w:type="dxa"/>
          </w:tcPr>
          <w:p w14:paraId="783FDD25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14 zamówienia w wysokości 64 227.60 zł brutto;</w:t>
            </w:r>
          </w:p>
        </w:tc>
      </w:tr>
      <w:tr w:rsidR="005A6270" w:rsidRPr="00C71F23" w14:paraId="4619668A" w14:textId="77777777" w:rsidTr="00D45BF0">
        <w:trPr>
          <w:trHeight w:val="70"/>
        </w:trPr>
        <w:tc>
          <w:tcPr>
            <w:tcW w:w="9214" w:type="dxa"/>
          </w:tcPr>
          <w:p w14:paraId="22D7A674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15 zamówienia w wysokości 4 633.20 zł brutto;</w:t>
            </w:r>
          </w:p>
        </w:tc>
      </w:tr>
      <w:tr w:rsidR="005A6270" w:rsidRPr="00C71F23" w14:paraId="53EB8BAA" w14:textId="77777777" w:rsidTr="00D45BF0">
        <w:trPr>
          <w:trHeight w:val="70"/>
        </w:trPr>
        <w:tc>
          <w:tcPr>
            <w:tcW w:w="9214" w:type="dxa"/>
          </w:tcPr>
          <w:p w14:paraId="577F9107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16 zamówienia w wysokości 15 876.00 zł brutto;</w:t>
            </w:r>
          </w:p>
        </w:tc>
      </w:tr>
      <w:tr w:rsidR="005A6270" w:rsidRPr="00C71F23" w14:paraId="27640415" w14:textId="77777777" w:rsidTr="00D45BF0">
        <w:trPr>
          <w:trHeight w:val="70"/>
        </w:trPr>
        <w:tc>
          <w:tcPr>
            <w:tcW w:w="9214" w:type="dxa"/>
          </w:tcPr>
          <w:p w14:paraId="0E59D599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17 zamówienia w wysokości 99 743.94 zł brutto;</w:t>
            </w:r>
          </w:p>
        </w:tc>
      </w:tr>
      <w:tr w:rsidR="005A6270" w:rsidRPr="00C71F23" w14:paraId="0E7D68B4" w14:textId="77777777" w:rsidTr="00D45BF0">
        <w:trPr>
          <w:trHeight w:val="70"/>
        </w:trPr>
        <w:tc>
          <w:tcPr>
            <w:tcW w:w="9214" w:type="dxa"/>
          </w:tcPr>
          <w:p w14:paraId="42FD67A1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18 zamówienia w wysokości 10 810.80 zł brutto;</w:t>
            </w:r>
          </w:p>
        </w:tc>
      </w:tr>
      <w:tr w:rsidR="005A6270" w:rsidRPr="00C71F23" w14:paraId="6A24BCE8" w14:textId="77777777" w:rsidTr="00D45BF0">
        <w:trPr>
          <w:trHeight w:val="70"/>
        </w:trPr>
        <w:tc>
          <w:tcPr>
            <w:tcW w:w="9214" w:type="dxa"/>
          </w:tcPr>
          <w:p w14:paraId="7C26735D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lastRenderedPageBreak/>
              <w:t>części 19 zamówienia w wysokości 18 333.00 zł brutto;</w:t>
            </w:r>
          </w:p>
        </w:tc>
      </w:tr>
      <w:tr w:rsidR="005A6270" w:rsidRPr="00C71F23" w14:paraId="47446F9F" w14:textId="77777777" w:rsidTr="00D45BF0">
        <w:trPr>
          <w:trHeight w:val="70"/>
        </w:trPr>
        <w:tc>
          <w:tcPr>
            <w:tcW w:w="9214" w:type="dxa"/>
          </w:tcPr>
          <w:p w14:paraId="1E6FEF84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20 zamówienia w wysokości 3 778.92 zł brutto;</w:t>
            </w:r>
          </w:p>
        </w:tc>
      </w:tr>
      <w:tr w:rsidR="005A6270" w:rsidRPr="00C71F23" w14:paraId="364894CE" w14:textId="77777777" w:rsidTr="00D45BF0">
        <w:trPr>
          <w:trHeight w:val="70"/>
        </w:trPr>
        <w:tc>
          <w:tcPr>
            <w:tcW w:w="9214" w:type="dxa"/>
          </w:tcPr>
          <w:p w14:paraId="277B0A58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21 zamówienia w wysokości 15 206.40 zł brutto;</w:t>
            </w:r>
          </w:p>
        </w:tc>
      </w:tr>
      <w:tr w:rsidR="005A6270" w:rsidRPr="00C71F23" w14:paraId="17BB48F8" w14:textId="77777777" w:rsidTr="00D45BF0">
        <w:trPr>
          <w:trHeight w:val="70"/>
        </w:trPr>
        <w:tc>
          <w:tcPr>
            <w:tcW w:w="9214" w:type="dxa"/>
          </w:tcPr>
          <w:p w14:paraId="19817D94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22 zamówienia w wysokości 3 946.32 zł brutto;</w:t>
            </w:r>
          </w:p>
        </w:tc>
      </w:tr>
      <w:tr w:rsidR="005A6270" w:rsidRPr="00C71F23" w14:paraId="0546956B" w14:textId="77777777" w:rsidTr="00D45BF0">
        <w:trPr>
          <w:trHeight w:val="70"/>
        </w:trPr>
        <w:tc>
          <w:tcPr>
            <w:tcW w:w="9214" w:type="dxa"/>
          </w:tcPr>
          <w:p w14:paraId="06EB2066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23 zamówienia w wysokości 12 960.00 zł brutto;</w:t>
            </w:r>
          </w:p>
        </w:tc>
      </w:tr>
      <w:tr w:rsidR="005A6270" w:rsidRPr="00C71F23" w14:paraId="212C900B" w14:textId="77777777" w:rsidTr="00D45BF0">
        <w:trPr>
          <w:trHeight w:val="70"/>
        </w:trPr>
        <w:tc>
          <w:tcPr>
            <w:tcW w:w="9214" w:type="dxa"/>
          </w:tcPr>
          <w:p w14:paraId="7FDECB5C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24 zamówienia w wysokości 2 025.00 zł brutto;</w:t>
            </w:r>
          </w:p>
        </w:tc>
      </w:tr>
      <w:tr w:rsidR="005A6270" w:rsidRPr="00C71F23" w14:paraId="774AA56A" w14:textId="77777777" w:rsidTr="00D45BF0">
        <w:trPr>
          <w:trHeight w:val="70"/>
        </w:trPr>
        <w:tc>
          <w:tcPr>
            <w:tcW w:w="9214" w:type="dxa"/>
          </w:tcPr>
          <w:p w14:paraId="459EC725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25 zamówienia w wysokości 7 236.00 zł brutto;</w:t>
            </w:r>
          </w:p>
        </w:tc>
      </w:tr>
      <w:tr w:rsidR="005A6270" w:rsidRPr="00C71F23" w14:paraId="1B742356" w14:textId="77777777" w:rsidTr="00D45BF0">
        <w:trPr>
          <w:trHeight w:val="70"/>
        </w:trPr>
        <w:tc>
          <w:tcPr>
            <w:tcW w:w="9214" w:type="dxa"/>
          </w:tcPr>
          <w:p w14:paraId="05B8BE96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26 zamówienia w wysokości 7 954.20 zł brutto;</w:t>
            </w:r>
          </w:p>
        </w:tc>
      </w:tr>
      <w:tr w:rsidR="005A6270" w:rsidRPr="00C71F23" w14:paraId="2B679EDE" w14:textId="77777777" w:rsidTr="00D45BF0">
        <w:trPr>
          <w:trHeight w:val="70"/>
        </w:trPr>
        <w:tc>
          <w:tcPr>
            <w:tcW w:w="9214" w:type="dxa"/>
          </w:tcPr>
          <w:p w14:paraId="517C5F7A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27 zamówienia w wysokości 1 853.28 zł brutto;</w:t>
            </w:r>
          </w:p>
        </w:tc>
      </w:tr>
      <w:tr w:rsidR="005A6270" w:rsidRPr="00C71F23" w14:paraId="46A0C040" w14:textId="77777777" w:rsidTr="00D45BF0">
        <w:trPr>
          <w:trHeight w:val="70"/>
        </w:trPr>
        <w:tc>
          <w:tcPr>
            <w:tcW w:w="9214" w:type="dxa"/>
          </w:tcPr>
          <w:p w14:paraId="4146726E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28 zamówienia w wysokości 10 281.60 zł brutto;</w:t>
            </w:r>
          </w:p>
        </w:tc>
      </w:tr>
      <w:tr w:rsidR="005A6270" w:rsidRPr="00C71F23" w14:paraId="283EF92D" w14:textId="77777777" w:rsidTr="00D45BF0">
        <w:trPr>
          <w:trHeight w:val="70"/>
        </w:trPr>
        <w:tc>
          <w:tcPr>
            <w:tcW w:w="9214" w:type="dxa"/>
          </w:tcPr>
          <w:p w14:paraId="1FFC2C5F" w14:textId="77777777" w:rsidR="005A6270" w:rsidRPr="00C71F23" w:rsidRDefault="005A6270" w:rsidP="00D45B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270">
              <w:rPr>
                <w:sz w:val="24"/>
                <w:szCs w:val="24"/>
              </w:rPr>
              <w:t>części 29 zamówienia w wysokości 3 024.00 zł brutto;</w:t>
            </w:r>
          </w:p>
        </w:tc>
      </w:tr>
    </w:tbl>
    <w:p w14:paraId="12EA03D3" w14:textId="062C3765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AC4CD1">
        <w:rPr>
          <w:sz w:val="22"/>
          <w:szCs w:val="22"/>
        </w:rPr>
        <w:t xml:space="preserve">1 031 935,14 </w:t>
      </w:r>
      <w:r w:rsidR="00BF3B18">
        <w:rPr>
          <w:sz w:val="22"/>
          <w:szCs w:val="22"/>
        </w:rPr>
        <w:t>zł brutto</w:t>
      </w:r>
      <w:r>
        <w:rPr>
          <w:sz w:val="22"/>
          <w:szCs w:val="22"/>
        </w:rPr>
        <w:t>.</w:t>
      </w:r>
    </w:p>
    <w:p w14:paraId="36A16C47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9C3A33A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159D432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3E2E39C3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0E6ABF24" w14:textId="65AD0906" w:rsidR="00C236D3" w:rsidRPr="00C71F23" w:rsidRDefault="008B031F" w:rsidP="008B031F">
      <w:pPr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Małgorzata Krzystek-Purol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FD62F" w14:textId="77777777" w:rsidR="00F415A2" w:rsidRDefault="00F415A2">
      <w:r>
        <w:separator/>
      </w:r>
    </w:p>
  </w:endnote>
  <w:endnote w:type="continuationSeparator" w:id="0">
    <w:p w14:paraId="2C2AA3BD" w14:textId="77777777" w:rsidR="00F415A2" w:rsidRDefault="00F41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C21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7015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A2F7F" w14:textId="6BF4AFBC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EE4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174605" w14:textId="77777777" w:rsidR="009F189D" w:rsidRDefault="009F189D">
    <w:pPr>
      <w:pStyle w:val="Stopka"/>
      <w:tabs>
        <w:tab w:val="clear" w:pos="4536"/>
      </w:tabs>
      <w:jc w:val="center"/>
    </w:pPr>
  </w:p>
  <w:p w14:paraId="1DE5F5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4CDC2" w14:textId="77777777" w:rsidR="00F415A2" w:rsidRDefault="00F415A2">
      <w:r>
        <w:separator/>
      </w:r>
    </w:p>
  </w:footnote>
  <w:footnote w:type="continuationSeparator" w:id="0">
    <w:p w14:paraId="44563F72" w14:textId="77777777" w:rsidR="00F415A2" w:rsidRDefault="00F41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69CEF" w14:textId="77777777" w:rsidR="005A6270" w:rsidRDefault="005A6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D71A3" w14:textId="77777777" w:rsidR="005A6270" w:rsidRDefault="005A62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EB694" w14:textId="77777777" w:rsidR="005A6270" w:rsidRDefault="005A62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5A2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A6270"/>
    <w:rsid w:val="0069085C"/>
    <w:rsid w:val="00711878"/>
    <w:rsid w:val="00804A9B"/>
    <w:rsid w:val="00843263"/>
    <w:rsid w:val="00861E75"/>
    <w:rsid w:val="00890B92"/>
    <w:rsid w:val="008B031F"/>
    <w:rsid w:val="009D19BD"/>
    <w:rsid w:val="009F189D"/>
    <w:rsid w:val="00A47FF6"/>
    <w:rsid w:val="00A80738"/>
    <w:rsid w:val="00AC4CD1"/>
    <w:rsid w:val="00B66D88"/>
    <w:rsid w:val="00BE7129"/>
    <w:rsid w:val="00BF3B18"/>
    <w:rsid w:val="00C236D3"/>
    <w:rsid w:val="00C36247"/>
    <w:rsid w:val="00C659E2"/>
    <w:rsid w:val="00C71F23"/>
    <w:rsid w:val="00C902DE"/>
    <w:rsid w:val="00CB0802"/>
    <w:rsid w:val="00D7128F"/>
    <w:rsid w:val="00EA3476"/>
    <w:rsid w:val="00F415A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6AE2CF"/>
  <w15:chartTrackingRefBased/>
  <w15:docId w15:val="{FDAD329B-311B-41FC-87FE-892A20D9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352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2025-05-07T05:46:00Z</dcterms:created>
  <dcterms:modified xsi:type="dcterms:W3CDTF">2025-05-07T05:49:00Z</dcterms:modified>
</cp:coreProperties>
</file>