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50A456D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575C6A">
        <w:rPr>
          <w:bCs/>
          <w:i w:val="0"/>
          <w:szCs w:val="24"/>
        </w:rPr>
        <w:t>5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37E43CA8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300FA8">
        <w:rPr>
          <w:rFonts w:ascii="Times New Roman" w:hAnsi="Times New Roman"/>
          <w:b/>
          <w:sz w:val="24"/>
          <w:szCs w:val="24"/>
        </w:rPr>
        <w:t>36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575C6A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40D95A77" w14:textId="2D7263EC" w:rsidR="00300FA8" w:rsidRDefault="00300FA8" w:rsidP="00300FA8">
      <w:pPr>
        <w:pStyle w:val="Tytu"/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Wyroby medyczne dla Pracowni Kardiologii Inwazyjnej</w:t>
      </w:r>
    </w:p>
    <w:p w14:paraId="1F5935E0" w14:textId="77777777" w:rsidR="00300FA8" w:rsidRDefault="00300FA8" w:rsidP="00300FA8">
      <w:pPr>
        <w:pStyle w:val="Tytu"/>
        <w:spacing w:line="360" w:lineRule="auto"/>
        <w:rPr>
          <w:bCs w:val="0"/>
          <w:szCs w:val="28"/>
        </w:rPr>
      </w:pPr>
    </w:p>
    <w:p w14:paraId="75A596D9" w14:textId="4E2D6A11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F30EE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423725A4" w14:textId="6298750C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C066B49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07E8E3DB" w14:textId="5D4EAFA7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w tym zakresie.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81BF" w14:textId="77777777" w:rsid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Uprawnienia do prowadzenia określonej działalności zawodowej, o ile wynika to z odrębnych przepisów </w:t>
            </w:r>
          </w:p>
          <w:p w14:paraId="31E94A2A" w14:textId="77777777" w:rsidR="008911E6" w:rsidRP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 w:rsidRPr="008911E6">
              <w:rPr>
                <w:sz w:val="23"/>
                <w:szCs w:val="23"/>
              </w:rPr>
              <w:t xml:space="preserve">Zamawiający nie stawia szczególnych warunków udziału w postępowaniu </w:t>
            </w:r>
          </w:p>
          <w:p w14:paraId="146E6445" w14:textId="67AF7A04" w:rsidR="00454E29" w:rsidRPr="00454E29" w:rsidRDefault="008911E6" w:rsidP="008911E6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8911E6">
              <w:rPr>
                <w:rFonts w:ascii="Times New Roman" w:hAnsi="Times New Roman"/>
                <w:sz w:val="23"/>
                <w:szCs w:val="23"/>
              </w:rPr>
              <w:t>w tym zakresie.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41063"/>
    <w:rsid w:val="0005473D"/>
    <w:rsid w:val="00060FF2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7D31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5EDC"/>
    <w:rsid w:val="002E641A"/>
    <w:rsid w:val="00300FA8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5C6A"/>
    <w:rsid w:val="00577AD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2147"/>
    <w:rsid w:val="007D5B61"/>
    <w:rsid w:val="007E2F69"/>
    <w:rsid w:val="007E3044"/>
    <w:rsid w:val="00804F07"/>
    <w:rsid w:val="00825A09"/>
    <w:rsid w:val="00830AB1"/>
    <w:rsid w:val="00833FCD"/>
    <w:rsid w:val="00842991"/>
    <w:rsid w:val="00847232"/>
    <w:rsid w:val="008757E1"/>
    <w:rsid w:val="008911E6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18BD"/>
    <w:rsid w:val="00C37715"/>
    <w:rsid w:val="00C4103F"/>
    <w:rsid w:val="00C5290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1A0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3DE4"/>
    <w:rsid w:val="00EE1FBF"/>
    <w:rsid w:val="00EE40F5"/>
    <w:rsid w:val="00EF74CA"/>
    <w:rsid w:val="00F04280"/>
    <w:rsid w:val="00F21486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11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300FA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00FA8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4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8</cp:revision>
  <cp:lastPrinted>2016-07-26T10:32:00Z</cp:lastPrinted>
  <dcterms:created xsi:type="dcterms:W3CDTF">2023-05-31T10:15:00Z</dcterms:created>
  <dcterms:modified xsi:type="dcterms:W3CDTF">2025-04-24T08:17:00Z</dcterms:modified>
</cp:coreProperties>
</file>